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kern w:val="28"/>
        </w:rPr>
        <w:id w:val="-240795504"/>
        <w:docPartObj>
          <w:docPartGallery w:val="Cover Pages"/>
          <w:docPartUnique/>
        </w:docPartObj>
      </w:sdtPr>
      <w:sdtEndPr>
        <w:rPr>
          <w:kern w:val="0"/>
          <w:sz w:val="56"/>
        </w:rPr>
      </w:sdtEndPr>
      <w:sdtContent>
        <w:p w14:paraId="1BFA6CA0" w14:textId="77777777" w:rsidR="00153A1B" w:rsidRDefault="0064423E">
          <w:pPr>
            <w:rPr>
              <w:kern w:val="28"/>
            </w:rPr>
          </w:pPr>
          <w:r>
            <w:rPr>
              <w:noProof/>
              <w:kern w:val="28"/>
            </w:rPr>
            <w:drawing>
              <wp:inline distT="0" distB="0" distL="0" distR="0" wp14:anchorId="574B5621" wp14:editId="00340FC0">
                <wp:extent cx="6124575" cy="6303208"/>
                <wp:effectExtent l="114300" t="114300" r="104775" b="1168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ihiro-saito-nikyo-ta01-cover.jpg"/>
                        <pic:cNvPicPr/>
                      </pic:nvPicPr>
                      <pic:blipFill>
                        <a:blip r:embed="rId9">
                          <a:extLst>
                            <a:ext uri="{28A0092B-C50C-407E-A947-70E740481C1C}">
                              <a14:useLocalDpi xmlns:a14="http://schemas.microsoft.com/office/drawing/2010/main" val="0"/>
                            </a:ext>
                          </a:extLst>
                        </a:blip>
                        <a:stretch>
                          <a:fillRect/>
                        </a:stretch>
                      </pic:blipFill>
                      <pic:spPr>
                        <a:xfrm>
                          <a:off x="0" y="0"/>
                          <a:ext cx="6132847" cy="6311721"/>
                        </a:xfrm>
                        <a:prstGeom prst="rect">
                          <a:avLst/>
                        </a:prstGeom>
                        <a:effectLst>
                          <a:glow rad="101600">
                            <a:schemeClr val="accent3">
                              <a:alpha val="40000"/>
                            </a:schemeClr>
                          </a:glow>
                        </a:effectLst>
                      </pic:spPr>
                    </pic:pic>
                  </a:graphicData>
                </a:graphic>
              </wp:inline>
            </w:drawing>
          </w:r>
        </w:p>
        <w:p w14:paraId="7125F895" w14:textId="77777777" w:rsidR="00153A1B" w:rsidRDefault="00562E5C">
          <w:pPr>
            <w:spacing w:line="276" w:lineRule="auto"/>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74624" behindDoc="0" locked="0" layoutInCell="1" allowOverlap="1" wp14:anchorId="684CF178" wp14:editId="6AD875B0">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8E38" w14:textId="4945929A" w:rsidR="00DC0FE8" w:rsidRDefault="00DC0FE8">
                                <w:pPr>
                                  <w:pStyle w:val="Subtitle"/>
                                </w:pPr>
                                <w:sdt>
                                  <w:sdtPr>
                                    <w:alias w:val="Subtitle"/>
                                    <w:id w:val="257331201"/>
                                    <w:dataBinding w:prefixMappings="xmlns:ns0='http://schemas.openxmlformats.org/package/2006/metadata/core-properties' xmlns:ns1='http://purl.org/dc/elements/1.1/'" w:xpath="/ns0:coreProperties[1]/ns1:subject[1]" w:storeItemID="{6C3C8BC8-F283-45AE-878A-BAB7291924A1}"/>
                                    <w:text/>
                                  </w:sdtPr>
                                  <w:sdtContent>
                                    <w:r>
                                      <w:t>student curriculum</w:t>
                                    </w:r>
                                  </w:sdtContent>
                                </w:sdt>
                                <w:r>
                                  <w:t xml:space="preserve"> handbook-2017</w:t>
                                </w:r>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w14:anchorId="684CF178" id="_x0000_t202" coordsize="21600,21600" o:spt="202" path="m0,0l0,21600,21600,21600,21600,0xe">
                    <v:stroke joinstyle="miter"/>
                    <v:path gradientshapeok="t" o:connecttype="rect"/>
                  </v:shapetype>
                  <v:shape id="Text_x0020_Box_x0020_11" o:spid="_x0000_s1026"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" filled="f" stroked="f">
                    <v:textbox>
                      <w:txbxContent>
                        <w:p w14:paraId="31038E38" w14:textId="4945929A" w:rsidR="00DC0FE8" w:rsidRDefault="00DC0FE8">
                          <w:pPr>
                            <w:pStyle w:val="Subtitle"/>
                          </w:pPr>
                          <w:sdt>
                            <w:sdtPr>
                              <w:alias w:val="Subtitle"/>
                              <w:id w:val="257331201"/>
                              <w:dataBinding w:prefixMappings="xmlns:ns0='http://schemas.openxmlformats.org/package/2006/metadata/core-properties' xmlns:ns1='http://purl.org/dc/elements/1.1/'" w:xpath="/ns0:coreProperties[1]/ns1:subject[1]" w:storeItemID="{6C3C8BC8-F283-45AE-878A-BAB7291924A1}"/>
                              <w:text/>
                            </w:sdtPr>
                            <w:sdtContent>
                              <w:r>
                                <w:t>student curriculum</w:t>
                              </w:r>
                            </w:sdtContent>
                          </w:sdt>
                          <w:r>
                            <w:t xml:space="preserve"> handbook-2017</w:t>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0D27DB26" wp14:editId="4D0EFE2C">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EA0F" w14:textId="77777777" w:rsidR="00DC0FE8" w:rsidRPr="0064423E" w:rsidRDefault="00DC0FE8">
                                <w:pPr>
                                  <w:pStyle w:val="Title"/>
                                  <w:rPr>
                                    <w:sz w:val="48"/>
                                  </w:rPr>
                                </w:pPr>
                                <w:sdt>
                                  <w:sdtPr>
                                    <w:rPr>
                                      <w:sz w:val="48"/>
                                    </w:rPr>
                                    <w:alias w:val="Title"/>
                                    <w:id w:val="-504355273"/>
                                    <w:dataBinding w:prefixMappings="xmlns:ns0='http://schemas.openxmlformats.org/package/2006/metadata/core-properties' xmlns:ns1='http://purl.org/dc/elements/1.1/'" w:xpath="/ns0:coreProperties[1]/ns1:title[1]" w:storeItemID="{6C3C8BC8-F283-45AE-878A-BAB7291924A1}"/>
                                    <w:text/>
                                  </w:sdtPr>
                                  <w:sdtContent>
                                    <w:r>
                                      <w:rPr>
                                        <w:sz w:val="48"/>
                                      </w:rPr>
                                      <w:t>Takemusu aikido - maryland</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0D27DB26" id="Text_x0020_Box_x0020_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uALoCAADB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" filled="f" stroked="f">
                    <v:textbox>
                      <w:txbxContent>
                        <w:p w14:paraId="25D0EA0F" w14:textId="77777777" w:rsidR="00DC0FE8" w:rsidRPr="0064423E" w:rsidRDefault="00DC0FE8">
                          <w:pPr>
                            <w:pStyle w:val="Title"/>
                            <w:rPr>
                              <w:sz w:val="48"/>
                            </w:rPr>
                          </w:pPr>
                          <w:sdt>
                            <w:sdtPr>
                              <w:rPr>
                                <w:sz w:val="48"/>
                              </w:rPr>
                              <w:alias w:val="Title"/>
                              <w:id w:val="-504355273"/>
                              <w:dataBinding w:prefixMappings="xmlns:ns0='http://schemas.openxmlformats.org/package/2006/metadata/core-properties' xmlns:ns1='http://purl.org/dc/elements/1.1/'" w:xpath="/ns0:coreProperties[1]/ns1:title[1]" w:storeItemID="{6C3C8BC8-F283-45AE-878A-BAB7291924A1}"/>
                              <w:text/>
                            </w:sdtPr>
                            <w:sdtContent>
                              <w:r>
                                <w:rPr>
                                  <w:sz w:val="48"/>
                                </w:rPr>
                                <w:t>Takemusu aikido - maryland</w:t>
                              </w:r>
                            </w:sdtContent>
                          </w:sdt>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1" allowOverlap="1" wp14:anchorId="5339AEC2" wp14:editId="66F21AF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4D1F2D12"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Pr>
              <w:noProof/>
            </w:rPr>
            <mc:AlternateContent>
              <mc:Choice Requires="wps">
                <w:drawing>
                  <wp:anchor distT="0" distB="0" distL="114300" distR="114300" simplePos="0" relativeHeight="251671552" behindDoc="0" locked="0" layoutInCell="1" allowOverlap="1" wp14:anchorId="71019BC5" wp14:editId="65C1C22F">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71E98488"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70528" behindDoc="0" locked="0" layoutInCell="1" allowOverlap="1" wp14:anchorId="55437B63" wp14:editId="18E1578A">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2499EF3"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Pr>
              <w:noProof/>
            </w:rPr>
            <mc:AlternateContent>
              <mc:Choice Requires="wps">
                <w:drawing>
                  <wp:anchor distT="0" distB="0" distL="114300" distR="114300" simplePos="0" relativeHeight="251668480" behindDoc="0" locked="0" layoutInCell="1" allowOverlap="1" wp14:anchorId="17E8030E" wp14:editId="3AC9F339">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016625" cy="804545"/>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149A9" w14:textId="77777777" w:rsidR="00DC0FE8" w:rsidRDefault="00DC0FE8" w:rsidP="0064423E">
                                <w:r>
                                  <w:t>The curriculum is designed to guide students through a steady educational transition from 6th Kyu to 1</w:t>
                                </w:r>
                                <w:r w:rsidRPr="00E262B9">
                                  <w:rPr>
                                    <w:vertAlign w:val="superscript"/>
                                  </w:rPr>
                                  <w:t>st</w:t>
                                </w:r>
                                <w:r>
                                  <w:t xml:space="preserve"> Dan. </w:t>
                                </w:r>
                              </w:p>
                              <w:p w14:paraId="0DF3B349" w14:textId="77777777" w:rsidR="00DC0FE8" w:rsidRDefault="00DC0FE8" w:rsidP="0064423E">
                                <w:r>
                                  <w:t>The times between grades are minimums since the last grade was achieved.</w:t>
                                </w:r>
                              </w:p>
                              <w:p w14:paraId="5931B7A8" w14:textId="77777777" w:rsidR="00DC0FE8" w:rsidRDefault="00DC0FE8" w:rsidP="0064423E">
                                <w:r>
                                  <w:t>Students will only be able to take a test at their Instructor’s discretion.</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w14:anchorId="17E8030E" id="Text_x0020_Box_x0020_24" o:spid="_x0000_s1028" type="#_x0000_t202" style="position:absolute;margin-left:0;margin-top:0;width:473.75pt;height:63.3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" filled="f" stroked="f">
                    <v:textbox>
                      <w:txbxContent>
                        <w:p w14:paraId="2F8149A9" w14:textId="77777777" w:rsidR="00DC0FE8" w:rsidRDefault="00DC0FE8" w:rsidP="0064423E">
                          <w:r>
                            <w:t>The curriculum is designed to guide students through a steady educational transition from 6th Kyu to 1</w:t>
                          </w:r>
                          <w:r w:rsidRPr="00E262B9">
                            <w:rPr>
                              <w:vertAlign w:val="superscript"/>
                            </w:rPr>
                            <w:t>st</w:t>
                          </w:r>
                          <w:r>
                            <w:t xml:space="preserve"> Dan. </w:t>
                          </w:r>
                        </w:p>
                        <w:p w14:paraId="0DF3B349" w14:textId="77777777" w:rsidR="00DC0FE8" w:rsidRDefault="00DC0FE8" w:rsidP="0064423E">
                          <w:r>
                            <w:t>The times between grades are minimums since the last grade was achieved.</w:t>
                          </w:r>
                        </w:p>
                        <w:p w14:paraId="5931B7A8" w14:textId="77777777" w:rsidR="00DC0FE8" w:rsidRDefault="00DC0FE8" w:rsidP="0064423E">
                          <w:r>
                            <w:t>Students will only be able to take a test at their Instructor’s discretion.</w:t>
                          </w:r>
                        </w:p>
                      </w:txbxContent>
                    </v:textbox>
                    <w10:wrap anchorx="margin" anchory="margin"/>
                  </v:shape>
                </w:pict>
              </mc:Fallback>
            </mc:AlternateContent>
          </w:r>
          <w:r>
            <w:rPr>
              <w:sz w:val="56"/>
            </w:rPr>
            <w:br w:type="page"/>
          </w:r>
        </w:p>
      </w:sdtContent>
    </w:sdt>
    <w:p w14:paraId="58BE70C0" w14:textId="77777777" w:rsidR="00153A1B" w:rsidRPr="00012A55" w:rsidRDefault="00DC0FE8" w:rsidP="00012A55">
      <w:pPr>
        <w:pStyle w:val="Title"/>
        <w:rPr>
          <w:rFonts w:ascii="Bodoni MT" w:hAnsi="Bodoni MT"/>
        </w:rPr>
      </w:pPr>
      <w:sdt>
        <w:sdtPr>
          <w:rPr>
            <w:rFonts w:ascii="Bodoni MT" w:hAnsi="Bodoni MT"/>
            <w:sz w:val="56"/>
          </w:rPr>
          <w:id w:val="633372245"/>
          <w:dataBinding w:prefixMappings="xmlns:ns0='http://schemas.openxmlformats.org/package/2006/metadata/core-properties' xmlns:ns1='http://purl.org/dc/elements/1.1/'" w:xpath="/ns0:coreProperties[1]/ns1:title[1]" w:storeItemID="{6C3C8BC8-F283-45AE-878A-BAB7291924A1}"/>
          <w:text/>
        </w:sdtPr>
        <w:sdtContent>
          <w:r w:rsidR="001B26BB">
            <w:rPr>
              <w:rFonts w:ascii="Bodoni MT" w:hAnsi="Bodoni MT"/>
              <w:sz w:val="56"/>
            </w:rPr>
            <w:t>Takemusu aikido - maryland</w:t>
          </w:r>
        </w:sdtContent>
      </w:sdt>
      <w:r w:rsidR="00562E5C">
        <w:rPr>
          <w:noProof/>
        </w:rPr>
        <mc:AlternateContent>
          <mc:Choice Requires="wpg">
            <w:drawing>
              <wp:anchor distT="0" distB="0" distL="182880" distR="182880" simplePos="0" relativeHeight="251676672" behindDoc="0" locked="0" layoutInCell="1" allowOverlap="1" wp14:anchorId="7084A1F4" wp14:editId="2B45FC16">
                <wp:simplePos x="0" y="0"/>
                <mc:AlternateContent>
                  <mc:Choice Requires="wp14">
                    <wp:positionH relativeFrom="margin">
                      <wp14:pctPosHOffset>72000</wp14:pctPosHOffset>
                    </wp:positionH>
                  </mc:Choice>
                  <mc:Fallback>
                    <wp:positionH relativeFrom="page">
                      <wp:posOffset>5293995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048510" cy="9121269"/>
                <wp:effectExtent l="0" t="0" r="8890" b="3810"/>
                <wp:wrapSquare wrapText="bothSides"/>
                <wp:docPr id="14" name="Group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8" y="215758"/>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F99C" w14:textId="77777777" w:rsidR="00DC0FE8" w:rsidRDefault="00DC0FE8" w:rsidP="0064423E">
                              <w:pPr>
                                <w:spacing w:line="480" w:lineRule="auto"/>
                                <w:rPr>
                                  <w:color w:val="FFFFFF" w:themeColor="background1"/>
                                </w:rPr>
                              </w:pPr>
                              <w:r>
                                <w:rPr>
                                  <w:noProof/>
                                </w:rPr>
                                <w:drawing>
                                  <wp:inline distT="0" distB="0" distL="0" distR="0" wp14:anchorId="07C9C541" wp14:editId="62A10D54">
                                    <wp:extent cx="1540861" cy="11715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ag.gif"/>
                                            <pic:cNvPicPr/>
                                          </pic:nvPicPr>
                                          <pic:blipFill>
                                            <a:blip r:embed="rId10">
                                              <a:extLst>
                                                <a:ext uri="{28A0092B-C50C-407E-A947-70E740481C1C}">
                                                  <a14:useLocalDpi xmlns:a14="http://schemas.microsoft.com/office/drawing/2010/main" val="0"/>
                                                </a:ext>
                                              </a:extLst>
                                            </a:blip>
                                            <a:stretch>
                                              <a:fillRect/>
                                            </a:stretch>
                                          </pic:blipFill>
                                          <pic:spPr>
                                            <a:xfrm>
                                              <a:off x="0" y="0"/>
                                              <a:ext cx="1578963" cy="1200545"/>
                                            </a:xfrm>
                                            <a:prstGeom prst="rect">
                                              <a:avLst/>
                                            </a:prstGeom>
                                          </pic:spPr>
                                        </pic:pic>
                                      </a:graphicData>
                                    </a:graphic>
                                  </wp:inline>
                                </w:drawing>
                              </w:r>
                            </w:p>
                            <w:p w14:paraId="734ABCD8" w14:textId="77777777" w:rsidR="00DC0FE8" w:rsidRDefault="00DC0FE8" w:rsidP="0064423E">
                              <w:pPr>
                                <w:spacing w:line="480" w:lineRule="auto"/>
                                <w:rPr>
                                  <w:color w:val="FFFFFF" w:themeColor="background1"/>
                                </w:rPr>
                              </w:pPr>
                              <w:r>
                                <w:rPr>
                                  <w:noProof/>
                                  <w:color w:val="FFFFFF" w:themeColor="background1"/>
                                </w:rPr>
                                <w:drawing>
                                  <wp:inline distT="0" distB="0" distL="0" distR="0" wp14:anchorId="57892AA1" wp14:editId="44353788">
                                    <wp:extent cx="1421765" cy="4277995"/>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kemusu.png"/>
                                            <pic:cNvPicPr/>
                                          </pic:nvPicPr>
                                          <pic:blipFill>
                                            <a:blip r:embed="rId11">
                                              <a:extLst>
                                                <a:ext uri="{28A0092B-C50C-407E-A947-70E740481C1C}">
                                                  <a14:useLocalDpi xmlns:a14="http://schemas.microsoft.com/office/drawing/2010/main" val="0"/>
                                                </a:ext>
                                              </a:extLst>
                                            </a:blip>
                                            <a:stretch>
                                              <a:fillRect/>
                                            </a:stretch>
                                          </pic:blipFill>
                                          <pic:spPr>
                                            <a:xfrm>
                                              <a:off x="0" y="0"/>
                                              <a:ext cx="1421765" cy="427799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w14:anchorId="7084A1F4" id="Group_x0020_14" o:spid="_x0000_s1029"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10,91212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">
                <v:rect id="Rectangle_x0020_18" o:spid="_x0000_s1030" style="position:absolute;top:6298059;width:2048510;height:282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0M9wgAA&#10;ANoAAAAPAAAAZHJzL2Rvd25yZXYueG1sRE9Na4NAEL0X8h+WCeRW1+RQinUNTaAhh4JoE+hx6k5U&#10;4s5ad6Omv757KPT4eN/pdjadGGlwrWUF6ygGQVxZ3XKt4PTx9vgMwnlkjZ1lUnAnB9ts8ZBiou3E&#10;BY2lr0UIYZeggsb7PpHSVQ0ZdJHtiQN3sYNBH+BQSz3gFMJNJzdx/CQNthwaGuxp31B1LW9GwU9+&#10;m2nafPeyfN+Nh8/i8hWfc6VWy/n1BYSn2f+L/9xHrSBsDVfCDZD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fQz3CAAAA2gAAAA8AAAAAAAAAAAAAAAAAlwIAAGRycy9kb3du&#10;cmV2LnhtbFBLBQYAAAAABAAEAPUAAACGAwAAAAA=&#10;" fillcolor="#d1282e [3215]" stroked="f"/>
                <v:rect id="Rectangle_x0020_17" o:spid="_x0000_s1031" style="position:absolute;width:2048510;height:6297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jb8wAAA&#10;ANoAAAAPAAAAZHJzL2Rvd25yZXYueG1sRI9Pi8IwFMTvgt8hPGEvoqnuIrUai7oIe13/3J/Nsy02&#10;L7WJtfvtN4LgcZiZ3zDLtDOVaKlxpWUFk3EEgjizuuRcwfGwG8UgnEfWWFkmBX/kIF31e0tMtH3w&#10;L7V7n4sAYZeggsL7OpHSZQUZdGNbEwfvYhuDPsgml7rBR4CbSk6jaCYNlhwWCqxpW1B23d+Ngi8T&#10;b3jOu++z704ys590Ixoq9THo1gsQnjr/Dr/aP1rBHJ5Xwg2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xjb8wAAAANoAAAAPAAAAAAAAAAAAAAAAAJcCAABkcnMvZG93bnJl&#10;di54bWxQSwUGAAAAAAQABAD1AAAAhAMAAAAA&#10;" fillcolor="black [3213]" stroked="f"/>
                <v:shape id="Text_x0020_Box_x0020_14" o:spid="_x0000_s1032" type="#_x0000_t202" style="position:absolute;left:143838;top:215758;width:1604645;height:8680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OrTxgAA&#10;ANsAAAAPAAAAZHJzL2Rvd25yZXYueG1sRI9Pb8IwDMXvSHyHyJN2mUbKJBB0BLQxIf5cGGyX3azG&#10;aysap0oyKN8eHyZxs/We3/t5tuhco84UYu3ZwHCQgSIuvK25NPD9tXqegIoJ2WLjmQxcKcJi3u/N&#10;MLf+wgc6H1OpJIRjjgaqlNpc61hU5DAOfEss2q8PDpOsodQ24EXCXaNfsmysHdYsDRW2tKyoOB3/&#10;nIF9ttTTp937x0+zPQzDZjpah8+tMY8P3dsrqERdupv/rzdW8IVefpEB9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nOrTxgAAANsAAAAPAAAAAAAAAAAAAAAAAJcCAABkcnMv&#10;ZG93bnJldi54bWxQSwUGAAAAAAQABAD1AAAAigMAAAAA&#10;" filled="f" fillcolor="white [3212]" stroked="f">
                  <v:textbox>
                    <w:txbxContent>
                      <w:p w14:paraId="64CEF99C" w14:textId="77777777" w:rsidR="00DC0FE8" w:rsidRDefault="00DC0FE8" w:rsidP="0064423E">
                        <w:pPr>
                          <w:spacing w:line="480" w:lineRule="auto"/>
                          <w:rPr>
                            <w:color w:val="FFFFFF" w:themeColor="background1"/>
                          </w:rPr>
                        </w:pPr>
                        <w:r>
                          <w:rPr>
                            <w:noProof/>
                          </w:rPr>
                          <w:drawing>
                            <wp:inline distT="0" distB="0" distL="0" distR="0" wp14:anchorId="07C9C541" wp14:editId="62A10D54">
                              <wp:extent cx="1540861" cy="11715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ag.gif"/>
                                      <pic:cNvPicPr/>
                                    </pic:nvPicPr>
                                    <pic:blipFill>
                                      <a:blip r:embed="rId10">
                                        <a:extLst>
                                          <a:ext uri="{28A0092B-C50C-407E-A947-70E740481C1C}">
                                            <a14:useLocalDpi xmlns:a14="http://schemas.microsoft.com/office/drawing/2010/main" val="0"/>
                                          </a:ext>
                                        </a:extLst>
                                      </a:blip>
                                      <a:stretch>
                                        <a:fillRect/>
                                      </a:stretch>
                                    </pic:blipFill>
                                    <pic:spPr>
                                      <a:xfrm>
                                        <a:off x="0" y="0"/>
                                        <a:ext cx="1578963" cy="1200545"/>
                                      </a:xfrm>
                                      <a:prstGeom prst="rect">
                                        <a:avLst/>
                                      </a:prstGeom>
                                    </pic:spPr>
                                  </pic:pic>
                                </a:graphicData>
                              </a:graphic>
                            </wp:inline>
                          </w:drawing>
                        </w:r>
                      </w:p>
                      <w:p w14:paraId="734ABCD8" w14:textId="77777777" w:rsidR="00DC0FE8" w:rsidRDefault="00DC0FE8" w:rsidP="0064423E">
                        <w:pPr>
                          <w:spacing w:line="480" w:lineRule="auto"/>
                          <w:rPr>
                            <w:color w:val="FFFFFF" w:themeColor="background1"/>
                          </w:rPr>
                        </w:pPr>
                        <w:r>
                          <w:rPr>
                            <w:noProof/>
                            <w:color w:val="FFFFFF" w:themeColor="background1"/>
                          </w:rPr>
                          <w:drawing>
                            <wp:inline distT="0" distB="0" distL="0" distR="0" wp14:anchorId="57892AA1" wp14:editId="44353788">
                              <wp:extent cx="1421765" cy="4277995"/>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kemusu.png"/>
                                      <pic:cNvPicPr/>
                                    </pic:nvPicPr>
                                    <pic:blipFill>
                                      <a:blip r:embed="rId11">
                                        <a:extLst>
                                          <a:ext uri="{28A0092B-C50C-407E-A947-70E740481C1C}">
                                            <a14:useLocalDpi xmlns:a14="http://schemas.microsoft.com/office/drawing/2010/main" val="0"/>
                                          </a:ext>
                                        </a:extLst>
                                      </a:blip>
                                      <a:stretch>
                                        <a:fillRect/>
                                      </a:stretch>
                                    </pic:blipFill>
                                    <pic:spPr>
                                      <a:xfrm>
                                        <a:off x="0" y="0"/>
                                        <a:ext cx="1421765" cy="4277995"/>
                                      </a:xfrm>
                                      <a:prstGeom prst="rect">
                                        <a:avLst/>
                                      </a:prstGeom>
                                    </pic:spPr>
                                  </pic:pic>
                                </a:graphicData>
                              </a:graphic>
                            </wp:inline>
                          </w:drawing>
                        </w:r>
                      </w:p>
                    </w:txbxContent>
                  </v:textbox>
                </v:shape>
                <w10:wrap type="square" anchorx="margin" anchory="margin"/>
              </v:group>
            </w:pict>
          </mc:Fallback>
        </mc:AlternateContent>
      </w:r>
    </w:p>
    <w:p w14:paraId="1CF86313" w14:textId="77777777" w:rsidR="00B92D81" w:rsidRDefault="00B92D81" w:rsidP="00B92D81">
      <w:pPr>
        <w:pStyle w:val="Heading2"/>
      </w:pPr>
      <w:r>
        <w:t>Dojo Etiquette</w:t>
      </w:r>
    </w:p>
    <w:p w14:paraId="7FFD83E6" w14:textId="77777777" w:rsidR="00B92D81" w:rsidRDefault="00B92D81" w:rsidP="00B92D81">
      <w:pPr>
        <w:pStyle w:val="NormalWeb"/>
      </w:pPr>
      <w:r>
        <w:t xml:space="preserve">Proper observance of etiquette is as much a part of your training as is learning techniques. Please take the following guidelines seriously. </w:t>
      </w:r>
    </w:p>
    <w:p w14:paraId="3BBA1101" w14:textId="77777777" w:rsidR="00B92D81" w:rsidRDefault="00B92D81" w:rsidP="00B92D81">
      <w:pPr>
        <w:numPr>
          <w:ilvl w:val="0"/>
          <w:numId w:val="2"/>
        </w:numPr>
        <w:spacing w:before="100" w:beforeAutospacing="1" w:after="100" w:afterAutospacing="1" w:line="240" w:lineRule="auto"/>
      </w:pPr>
      <w:r>
        <w:t xml:space="preserve">When entering or leaving the dojo, it is proper to bow in the direction of </w:t>
      </w:r>
      <w:r w:rsidRPr="00B92D81">
        <w:t>O Sensei</w:t>
      </w:r>
      <w:r>
        <w:t xml:space="preserve">'s picture, the kamiza, or the front of the dojo. You should also bow when entering or leaving the mat. </w:t>
      </w:r>
    </w:p>
    <w:p w14:paraId="6C2B3657" w14:textId="77777777" w:rsidR="00B92D81" w:rsidRDefault="00B92D81" w:rsidP="00B92D81">
      <w:pPr>
        <w:numPr>
          <w:ilvl w:val="0"/>
          <w:numId w:val="2"/>
        </w:numPr>
        <w:spacing w:before="100" w:beforeAutospacing="1" w:after="100" w:afterAutospacing="1" w:line="240" w:lineRule="auto"/>
      </w:pPr>
      <w:r>
        <w:t xml:space="preserve">No shoes on the mat. </w:t>
      </w:r>
    </w:p>
    <w:p w14:paraId="50D0A5C9" w14:textId="77777777" w:rsidR="00B92D81" w:rsidRDefault="00B92D81" w:rsidP="00B92D81">
      <w:pPr>
        <w:numPr>
          <w:ilvl w:val="0"/>
          <w:numId w:val="2"/>
        </w:numPr>
        <w:spacing w:before="100" w:beforeAutospacing="1" w:after="100" w:afterAutospacing="1" w:line="240" w:lineRule="auto"/>
      </w:pPr>
      <w:r>
        <w:t xml:space="preserve">Be on time for class. If you do happen to arrive late, sit quietly in seiza on the edge of the mat until the instructor grants permission to join practice. </w:t>
      </w:r>
    </w:p>
    <w:p w14:paraId="6F74E55C" w14:textId="77777777" w:rsidR="00B92D81" w:rsidRDefault="00B92D81" w:rsidP="00B92D81">
      <w:pPr>
        <w:numPr>
          <w:ilvl w:val="0"/>
          <w:numId w:val="2"/>
        </w:numPr>
        <w:spacing w:before="100" w:beforeAutospacing="1" w:after="100" w:afterAutospacing="1" w:line="240" w:lineRule="auto"/>
      </w:pPr>
      <w:r>
        <w:t xml:space="preserve">If you should have to leave the mat or dojo for any reason during class, approach the instructor and ask permission. </w:t>
      </w:r>
    </w:p>
    <w:p w14:paraId="728FF65A" w14:textId="77777777" w:rsidR="00B92D81" w:rsidRDefault="00B92D81" w:rsidP="00B92D81">
      <w:pPr>
        <w:numPr>
          <w:ilvl w:val="0"/>
          <w:numId w:val="2"/>
        </w:numPr>
        <w:spacing w:before="100" w:beforeAutospacing="1" w:after="100" w:afterAutospacing="1" w:line="240" w:lineRule="auto"/>
      </w:pPr>
      <w:r>
        <w:t xml:space="preserve">Avoid sitting on the mat with your back to the picture of </w:t>
      </w:r>
      <w:r w:rsidRPr="00B92D81">
        <w:t>O Sensei</w:t>
      </w:r>
      <w:r>
        <w:t xml:space="preserve"> or the kamiza. Also, do not lean against the walls or sit with your legs stretched out. (Either sit in seiza or cross- legged.) </w:t>
      </w:r>
    </w:p>
    <w:p w14:paraId="17EAC552" w14:textId="77777777" w:rsidR="00B92D81" w:rsidRDefault="00B92D81" w:rsidP="00B92D81">
      <w:pPr>
        <w:numPr>
          <w:ilvl w:val="0"/>
          <w:numId w:val="2"/>
        </w:numPr>
        <w:spacing w:before="100" w:beforeAutospacing="1" w:after="100" w:afterAutospacing="1" w:line="240" w:lineRule="auto"/>
      </w:pPr>
      <w:r>
        <w:t xml:space="preserve">Remove watches, rings and other jewelry before practice. </w:t>
      </w:r>
    </w:p>
    <w:p w14:paraId="24A0A08D" w14:textId="77777777" w:rsidR="00B92D81" w:rsidRDefault="00B92D81" w:rsidP="00B92D81">
      <w:pPr>
        <w:numPr>
          <w:ilvl w:val="0"/>
          <w:numId w:val="2"/>
        </w:numPr>
        <w:spacing w:before="100" w:beforeAutospacing="1" w:after="100" w:afterAutospacing="1" w:line="240" w:lineRule="auto"/>
      </w:pPr>
      <w:r>
        <w:t xml:space="preserve">Do not bring food, gum, or beverages with you into the dojo. </w:t>
      </w:r>
    </w:p>
    <w:p w14:paraId="413BF8D2" w14:textId="77777777" w:rsidR="00B92D81" w:rsidRDefault="00B92D81" w:rsidP="00B92D81">
      <w:pPr>
        <w:numPr>
          <w:ilvl w:val="0"/>
          <w:numId w:val="2"/>
        </w:numPr>
        <w:spacing w:before="100" w:beforeAutospacing="1" w:after="100" w:afterAutospacing="1" w:line="240" w:lineRule="auto"/>
      </w:pPr>
      <w:r>
        <w:t xml:space="preserve">Please keep your finger and toe nails cut short. </w:t>
      </w:r>
    </w:p>
    <w:p w14:paraId="34C56196" w14:textId="77777777" w:rsidR="00B92D81" w:rsidRDefault="00B92D81" w:rsidP="00B92D81">
      <w:pPr>
        <w:numPr>
          <w:ilvl w:val="0"/>
          <w:numId w:val="2"/>
        </w:numPr>
        <w:spacing w:before="100" w:beforeAutospacing="1" w:after="100" w:afterAutospacing="1" w:line="240" w:lineRule="auto"/>
      </w:pPr>
      <w:r>
        <w:t xml:space="preserve">Please keep talking during class to a minimum. What conversation there is should be restricted to one topic -- Aikido. </w:t>
      </w:r>
    </w:p>
    <w:p w14:paraId="133D9468" w14:textId="77777777" w:rsidR="00B92D81" w:rsidRDefault="00B92D81" w:rsidP="00B92D81">
      <w:pPr>
        <w:numPr>
          <w:ilvl w:val="0"/>
          <w:numId w:val="2"/>
        </w:numPr>
        <w:spacing w:before="100" w:beforeAutospacing="1" w:after="100" w:afterAutospacing="1" w:line="240" w:lineRule="auto"/>
      </w:pPr>
      <w:r>
        <w:t xml:space="preserve">Carry out the directives of the instructor PROMPTLY. Do not keep the rest of the class waiting for you! </w:t>
      </w:r>
    </w:p>
    <w:p w14:paraId="3C731640" w14:textId="77777777" w:rsidR="00B92D81" w:rsidRDefault="00B92D81" w:rsidP="00B92D81">
      <w:pPr>
        <w:numPr>
          <w:ilvl w:val="0"/>
          <w:numId w:val="2"/>
        </w:numPr>
        <w:spacing w:before="100" w:beforeAutospacing="1" w:after="100" w:afterAutospacing="1" w:line="240" w:lineRule="auto"/>
      </w:pPr>
      <w:r>
        <w:t xml:space="preserve">Do not engage in rough-housing or needless contests of strength during class. </w:t>
      </w:r>
    </w:p>
    <w:p w14:paraId="26295F22" w14:textId="77777777" w:rsidR="00B92D81" w:rsidRDefault="00B92D81" w:rsidP="00B92D81">
      <w:pPr>
        <w:numPr>
          <w:ilvl w:val="0"/>
          <w:numId w:val="2"/>
        </w:numPr>
        <w:spacing w:before="100" w:beforeAutospacing="1" w:after="100" w:afterAutospacing="1" w:line="240" w:lineRule="auto"/>
      </w:pPr>
      <w:r>
        <w:t xml:space="preserve">Keep your training uniform clean, in good shape, and free of offensive odors. </w:t>
      </w:r>
    </w:p>
    <w:p w14:paraId="1C335294" w14:textId="77777777" w:rsidR="00B92D81" w:rsidRDefault="00B92D81" w:rsidP="00B92D81">
      <w:pPr>
        <w:numPr>
          <w:ilvl w:val="0"/>
          <w:numId w:val="2"/>
        </w:numPr>
        <w:spacing w:before="100" w:beforeAutospacing="1" w:after="100" w:afterAutospacing="1" w:line="240" w:lineRule="auto"/>
      </w:pPr>
      <w:r>
        <w:t xml:space="preserve">Please pay your membership dues promptly. If, for any reason, you are unable to pay your dues on time, talk with the person in charge of dues collection. Sometimes special rates are available for those experiencing financial hardship. </w:t>
      </w:r>
    </w:p>
    <w:p w14:paraId="77F3A638" w14:textId="77777777" w:rsidR="00B92D81" w:rsidRDefault="00B92D81" w:rsidP="00B92D81">
      <w:pPr>
        <w:numPr>
          <w:ilvl w:val="0"/>
          <w:numId w:val="2"/>
        </w:numPr>
        <w:spacing w:before="100" w:beforeAutospacing="1" w:after="100" w:afterAutospacing="1" w:line="240" w:lineRule="auto"/>
      </w:pPr>
      <w:r>
        <w:t xml:space="preserve">Do not change your clothes on the mat. </w:t>
      </w:r>
    </w:p>
    <w:p w14:paraId="593CA3DC" w14:textId="77777777" w:rsidR="00B92D81" w:rsidRDefault="00B92D81" w:rsidP="00B92D81">
      <w:pPr>
        <w:numPr>
          <w:ilvl w:val="0"/>
          <w:numId w:val="2"/>
        </w:numPr>
        <w:spacing w:before="100" w:beforeAutospacing="1" w:after="100" w:afterAutospacing="1" w:line="240" w:lineRule="auto"/>
      </w:pPr>
      <w:r>
        <w:t xml:space="preserve">Remember that you are here to learn, and not to gratify your ego. An attitude of receptivity and humility (though not obsequiousness) is therefore advised. </w:t>
      </w:r>
    </w:p>
    <w:p w14:paraId="06670FF5" w14:textId="77777777" w:rsidR="00B92D81" w:rsidRDefault="00B92D81" w:rsidP="00B92D81">
      <w:pPr>
        <w:numPr>
          <w:ilvl w:val="0"/>
          <w:numId w:val="2"/>
        </w:numPr>
        <w:spacing w:before="100" w:beforeAutospacing="1" w:after="100" w:afterAutospacing="1" w:line="240" w:lineRule="auto"/>
      </w:pPr>
      <w:r>
        <w:t>Preserve common-sense standards of decency and respect at all times.</w:t>
      </w:r>
    </w:p>
    <w:p w14:paraId="3ADBE619" w14:textId="77777777" w:rsidR="00B92D81" w:rsidRDefault="00B92D81" w:rsidP="00B92D81">
      <w:pPr>
        <w:pStyle w:val="Heading1"/>
        <w:rPr>
          <w:b/>
        </w:rPr>
      </w:pPr>
    </w:p>
    <w:p w14:paraId="21171A7C" w14:textId="77777777" w:rsidR="00B92D81" w:rsidRDefault="00B92D81" w:rsidP="00B92D81">
      <w:pPr>
        <w:pStyle w:val="Heading1"/>
      </w:pPr>
      <w:r>
        <w:t>NOTE TO STUDENTS</w:t>
      </w:r>
      <w:r w:rsidR="00434061">
        <w:t xml:space="preserve"> about testing</w:t>
      </w:r>
    </w:p>
    <w:p w14:paraId="0E5FD2E1" w14:textId="77777777" w:rsidR="00B92D81" w:rsidRPr="0047615A" w:rsidRDefault="00B92D81" w:rsidP="00B92D81">
      <w:pPr>
        <w:pStyle w:val="NoSpacing"/>
      </w:pPr>
    </w:p>
    <w:p w14:paraId="0D29AE53" w14:textId="77777777" w:rsidR="00B92D81" w:rsidRDefault="00B92D81" w:rsidP="00B92D81">
      <w:pPr>
        <w:pStyle w:val="NoSpacing"/>
      </w:pPr>
      <w:r>
        <w:t>Be sure you have the required number of practice days before applying for an examination.</w:t>
      </w:r>
    </w:p>
    <w:p w14:paraId="13115C8E" w14:textId="77777777" w:rsidR="00B92D81" w:rsidRPr="0047615A" w:rsidRDefault="00B92D81" w:rsidP="00B92D81">
      <w:pPr>
        <w:pStyle w:val="NoSpacing"/>
      </w:pPr>
    </w:p>
    <w:p w14:paraId="1C18621E" w14:textId="77777777" w:rsidR="00B92D81" w:rsidRDefault="00B92D81" w:rsidP="00B92D81">
      <w:pPr>
        <w:pStyle w:val="NoSpacing"/>
      </w:pPr>
      <w:r>
        <w:t>Minimum age for 1</w:t>
      </w:r>
      <w:r w:rsidRPr="00E262B9">
        <w:rPr>
          <w:vertAlign w:val="superscript"/>
        </w:rPr>
        <w:t>st</w:t>
      </w:r>
      <w:r>
        <w:t xml:space="preserve"> Kyu is 14 years.</w:t>
      </w:r>
    </w:p>
    <w:p w14:paraId="6E78EB04" w14:textId="77777777" w:rsidR="00B92D81" w:rsidRPr="00E262B9" w:rsidRDefault="00B92D81" w:rsidP="00B92D81">
      <w:pPr>
        <w:pStyle w:val="NoSpacing"/>
      </w:pPr>
    </w:p>
    <w:p w14:paraId="2FDCFBA7" w14:textId="77777777" w:rsidR="00B92D81" w:rsidRDefault="00B92D81" w:rsidP="00B92D81">
      <w:pPr>
        <w:pStyle w:val="NoSpacing"/>
      </w:pPr>
      <w:r>
        <w:t>An examination shall be taken at the dojo where you normally practice.</w:t>
      </w:r>
    </w:p>
    <w:p w14:paraId="4BAF119B" w14:textId="77777777" w:rsidR="00B92D81" w:rsidRPr="0047615A" w:rsidRDefault="00B92D81" w:rsidP="00B92D81">
      <w:pPr>
        <w:pStyle w:val="NoSpacing"/>
      </w:pPr>
    </w:p>
    <w:p w14:paraId="16433C48" w14:textId="77777777" w:rsidR="00B92D81" w:rsidRDefault="00B92D81" w:rsidP="00B92D81">
      <w:pPr>
        <w:pStyle w:val="NoSpacing"/>
      </w:pPr>
      <w:r>
        <w:t>As a rule partners (uke) in an examination should be of the same rank.</w:t>
      </w:r>
    </w:p>
    <w:p w14:paraId="2C6C48E2" w14:textId="77777777" w:rsidR="00B92D81" w:rsidRPr="0047615A" w:rsidRDefault="00B92D81" w:rsidP="00B92D81">
      <w:pPr>
        <w:pStyle w:val="NoSpacing"/>
      </w:pPr>
    </w:p>
    <w:p w14:paraId="5134DED1" w14:textId="77777777" w:rsidR="0047615A" w:rsidRDefault="00B92D81" w:rsidP="00434061">
      <w:pPr>
        <w:pStyle w:val="NoSpacing"/>
      </w:pPr>
      <w:r>
        <w:t xml:space="preserve">Continue doing the same technique, left and right, ura and omote, </w:t>
      </w:r>
      <w:r w:rsidR="00434061">
        <w:t>until the examiner says "Stop".</w:t>
      </w:r>
    </w:p>
    <w:p w14:paraId="7454D429" w14:textId="77777777" w:rsidR="00C372B4" w:rsidRDefault="00C372B4" w:rsidP="00C372B4">
      <w:pPr>
        <w:pStyle w:val="Heading1"/>
      </w:pPr>
      <w:r>
        <w:t>6</w:t>
      </w:r>
      <w:r w:rsidRPr="00C372B4">
        <w:rPr>
          <w:vertAlign w:val="superscript"/>
        </w:rPr>
        <w:t>th</w:t>
      </w:r>
      <w:r>
        <w:t xml:space="preserve"> Kyu </w:t>
      </w:r>
    </w:p>
    <w:p w14:paraId="755C19BC" w14:textId="77777777" w:rsidR="00C372B4" w:rsidRPr="000655DA" w:rsidRDefault="00C372B4" w:rsidP="00C372B4">
      <w:pPr>
        <w:rPr>
          <w:b/>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655DA">
        <w:rPr>
          <w:b/>
          <w:spacing w:val="10"/>
          <w14:glow w14:rad="38100">
            <w14:schemeClr w14:val="accent1">
              <w14:alpha w14:val="60000"/>
            </w14:schemeClr>
          </w14:glow>
          <w14:textOutline w14:w="9525" w14:cap="flat" w14:cmpd="sng" w14:algn="ctr">
            <w14:solidFill>
              <w14:schemeClr w14:val="accent1"/>
            </w14:solidFill>
            <w14:prstDash w14:val="solid"/>
            <w14:round/>
          </w14:textOutline>
        </w:rPr>
        <w:t>White Belt</w:t>
      </w:r>
    </w:p>
    <w:p w14:paraId="6954306A" w14:textId="77777777" w:rsidR="00C372B4" w:rsidRDefault="00C372B4" w:rsidP="00C372B4">
      <w:pPr>
        <w:pStyle w:val="Heading3"/>
      </w:pPr>
      <w:r w:rsidRPr="00C372B4">
        <w:t>Students must have trained for a minimum of 2 months.</w:t>
      </w:r>
    </w:p>
    <w:p w14:paraId="5DD23ABB" w14:textId="77777777" w:rsidR="00C372B4" w:rsidRDefault="00C372B4" w:rsidP="00C372B4"/>
    <w:tbl>
      <w:tblPr>
        <w:tblStyle w:val="TableGrid"/>
        <w:tblW w:w="0" w:type="auto"/>
        <w:tblLook w:val="04A0" w:firstRow="1" w:lastRow="0" w:firstColumn="1" w:lastColumn="0" w:noHBand="0" w:noVBand="1"/>
      </w:tblPr>
      <w:tblGrid>
        <w:gridCol w:w="1527"/>
        <w:gridCol w:w="1527"/>
        <w:gridCol w:w="2071"/>
        <w:gridCol w:w="1620"/>
      </w:tblGrid>
      <w:tr w:rsidR="00BF7D6E" w14:paraId="1BB08D70" w14:textId="77777777" w:rsidTr="00BF7D6E">
        <w:trPr>
          <w:trHeight w:val="394"/>
        </w:trPr>
        <w:tc>
          <w:tcPr>
            <w:tcW w:w="1527" w:type="dxa"/>
          </w:tcPr>
          <w:p w14:paraId="65240B2C" w14:textId="77777777" w:rsidR="00BF7D6E" w:rsidRPr="00BF7D6E" w:rsidRDefault="00BF7D6E" w:rsidP="00C372B4">
            <w:pPr>
              <w:rPr>
                <w:b/>
              </w:rPr>
            </w:pPr>
            <w:r w:rsidRPr="00BF7D6E">
              <w:rPr>
                <w:b/>
              </w:rPr>
              <w:t>Technique</w:t>
            </w:r>
          </w:p>
        </w:tc>
        <w:tc>
          <w:tcPr>
            <w:tcW w:w="1527" w:type="dxa"/>
          </w:tcPr>
          <w:p w14:paraId="32CD7EC3" w14:textId="77777777" w:rsidR="00BF7D6E" w:rsidRPr="00BF7D6E" w:rsidRDefault="00BF7D6E" w:rsidP="00C372B4">
            <w:pPr>
              <w:rPr>
                <w:b/>
              </w:rPr>
            </w:pPr>
            <w:r w:rsidRPr="00BF7D6E">
              <w:rPr>
                <w:b/>
              </w:rPr>
              <w:t xml:space="preserve">Attack </w:t>
            </w:r>
          </w:p>
        </w:tc>
        <w:tc>
          <w:tcPr>
            <w:tcW w:w="2071" w:type="dxa"/>
          </w:tcPr>
          <w:p w14:paraId="1084C846" w14:textId="77777777" w:rsidR="00BF7D6E" w:rsidRPr="00BF7D6E" w:rsidRDefault="00682F2C" w:rsidP="00C372B4">
            <w:pPr>
              <w:rPr>
                <w:b/>
              </w:rPr>
            </w:pPr>
            <w:r>
              <w:rPr>
                <w:b/>
              </w:rPr>
              <w:t>Direction/Option</w:t>
            </w:r>
          </w:p>
        </w:tc>
        <w:tc>
          <w:tcPr>
            <w:tcW w:w="1620" w:type="dxa"/>
          </w:tcPr>
          <w:p w14:paraId="5103D934" w14:textId="77777777" w:rsidR="00BF7D6E" w:rsidRPr="00BF7D6E" w:rsidRDefault="00BF7D6E" w:rsidP="00C372B4">
            <w:pPr>
              <w:rPr>
                <w:b/>
              </w:rPr>
            </w:pPr>
            <w:r w:rsidRPr="00BF7D6E">
              <w:rPr>
                <w:b/>
              </w:rPr>
              <w:t>Position</w:t>
            </w:r>
          </w:p>
        </w:tc>
      </w:tr>
      <w:tr w:rsidR="00BF7D6E" w14:paraId="324AB785" w14:textId="77777777" w:rsidTr="00BF7D6E">
        <w:trPr>
          <w:trHeight w:val="394"/>
        </w:trPr>
        <w:tc>
          <w:tcPr>
            <w:tcW w:w="1527" w:type="dxa"/>
          </w:tcPr>
          <w:p w14:paraId="5F2ECA97" w14:textId="77777777" w:rsidR="00BF7D6E" w:rsidRDefault="00BF7D6E" w:rsidP="00C372B4">
            <w:r>
              <w:t>Tai no henko</w:t>
            </w:r>
          </w:p>
        </w:tc>
        <w:tc>
          <w:tcPr>
            <w:tcW w:w="1527" w:type="dxa"/>
          </w:tcPr>
          <w:p w14:paraId="211EF8F2" w14:textId="77777777" w:rsidR="00BF7D6E" w:rsidRDefault="00BF7D6E" w:rsidP="00C372B4">
            <w:r>
              <w:t>Katatedori</w:t>
            </w:r>
          </w:p>
        </w:tc>
        <w:tc>
          <w:tcPr>
            <w:tcW w:w="2071" w:type="dxa"/>
          </w:tcPr>
          <w:p w14:paraId="3C411995" w14:textId="77777777" w:rsidR="00BF7D6E" w:rsidRDefault="00BF7D6E" w:rsidP="00C372B4">
            <w:r>
              <w:t>Kihon &amp; Kinonagre</w:t>
            </w:r>
          </w:p>
        </w:tc>
        <w:tc>
          <w:tcPr>
            <w:tcW w:w="1620" w:type="dxa"/>
          </w:tcPr>
          <w:p w14:paraId="287F2F6A" w14:textId="77777777" w:rsidR="00BF7D6E" w:rsidRDefault="00BF7D6E" w:rsidP="00C372B4">
            <w:r>
              <w:t>Tachiwaza</w:t>
            </w:r>
          </w:p>
        </w:tc>
      </w:tr>
      <w:tr w:rsidR="00BF7D6E" w14:paraId="63A0AB0B" w14:textId="77777777" w:rsidTr="00BF7D6E">
        <w:trPr>
          <w:trHeight w:val="394"/>
        </w:trPr>
        <w:tc>
          <w:tcPr>
            <w:tcW w:w="1527" w:type="dxa"/>
          </w:tcPr>
          <w:p w14:paraId="776F4420" w14:textId="77777777" w:rsidR="00BF7D6E" w:rsidRDefault="00BF7D6E" w:rsidP="00C372B4">
            <w:r>
              <w:t>Kokyu ho</w:t>
            </w:r>
          </w:p>
        </w:tc>
        <w:tc>
          <w:tcPr>
            <w:tcW w:w="1527" w:type="dxa"/>
          </w:tcPr>
          <w:p w14:paraId="02958587" w14:textId="77777777" w:rsidR="00BF7D6E" w:rsidRDefault="00BF7D6E" w:rsidP="00C372B4">
            <w:r>
              <w:t>Morotedori</w:t>
            </w:r>
          </w:p>
        </w:tc>
        <w:tc>
          <w:tcPr>
            <w:tcW w:w="2071" w:type="dxa"/>
          </w:tcPr>
          <w:p w14:paraId="3D302FEF" w14:textId="77777777" w:rsidR="00BF7D6E" w:rsidRDefault="00BF7D6E" w:rsidP="00C372B4"/>
        </w:tc>
        <w:tc>
          <w:tcPr>
            <w:tcW w:w="1620" w:type="dxa"/>
          </w:tcPr>
          <w:p w14:paraId="7CABBDE3" w14:textId="77777777" w:rsidR="00BF7D6E" w:rsidRDefault="00BF7D6E" w:rsidP="00C372B4">
            <w:r>
              <w:t>Tachiwaza</w:t>
            </w:r>
          </w:p>
        </w:tc>
      </w:tr>
      <w:tr w:rsidR="00BF7D6E" w14:paraId="27E52A97" w14:textId="77777777" w:rsidTr="00BF7D6E">
        <w:trPr>
          <w:trHeight w:val="394"/>
        </w:trPr>
        <w:tc>
          <w:tcPr>
            <w:tcW w:w="1527" w:type="dxa"/>
          </w:tcPr>
          <w:p w14:paraId="25CEAF52" w14:textId="77777777" w:rsidR="00BF7D6E" w:rsidRDefault="00BF7D6E" w:rsidP="00C372B4">
            <w:r>
              <w:t>Ikkyo</w:t>
            </w:r>
          </w:p>
        </w:tc>
        <w:tc>
          <w:tcPr>
            <w:tcW w:w="1527" w:type="dxa"/>
          </w:tcPr>
          <w:p w14:paraId="0528ACF7" w14:textId="77777777" w:rsidR="00BF7D6E" w:rsidRDefault="00BF7D6E" w:rsidP="00C372B4">
            <w:r>
              <w:t>Shomenuchi</w:t>
            </w:r>
          </w:p>
        </w:tc>
        <w:tc>
          <w:tcPr>
            <w:tcW w:w="2071" w:type="dxa"/>
          </w:tcPr>
          <w:p w14:paraId="048040D9" w14:textId="77777777" w:rsidR="00BF7D6E" w:rsidRDefault="00BF7D6E" w:rsidP="00C372B4">
            <w:r>
              <w:t>Omote &amp; Ura</w:t>
            </w:r>
          </w:p>
        </w:tc>
        <w:tc>
          <w:tcPr>
            <w:tcW w:w="1620" w:type="dxa"/>
          </w:tcPr>
          <w:p w14:paraId="47447263" w14:textId="77777777" w:rsidR="00BF7D6E" w:rsidRDefault="00BF7D6E" w:rsidP="00C372B4">
            <w:r>
              <w:t>Tachiwaza</w:t>
            </w:r>
          </w:p>
        </w:tc>
      </w:tr>
      <w:tr w:rsidR="00BF7D6E" w14:paraId="3CE6ABC2" w14:textId="77777777" w:rsidTr="00BF7D6E">
        <w:trPr>
          <w:trHeight w:val="394"/>
        </w:trPr>
        <w:tc>
          <w:tcPr>
            <w:tcW w:w="1527" w:type="dxa"/>
          </w:tcPr>
          <w:p w14:paraId="1D9FA88B" w14:textId="77777777" w:rsidR="00BF7D6E" w:rsidRDefault="00BF7D6E" w:rsidP="00C372B4">
            <w:r>
              <w:t>Kotegaeshi</w:t>
            </w:r>
          </w:p>
        </w:tc>
        <w:tc>
          <w:tcPr>
            <w:tcW w:w="1527" w:type="dxa"/>
          </w:tcPr>
          <w:p w14:paraId="11118D21" w14:textId="77777777" w:rsidR="00BF7D6E" w:rsidRDefault="00BF7D6E" w:rsidP="00C372B4">
            <w:r>
              <w:t>Kosadori</w:t>
            </w:r>
          </w:p>
        </w:tc>
        <w:tc>
          <w:tcPr>
            <w:tcW w:w="2071" w:type="dxa"/>
          </w:tcPr>
          <w:p w14:paraId="695FDA0B" w14:textId="77777777" w:rsidR="00BF7D6E" w:rsidRDefault="00BF7D6E" w:rsidP="00C372B4"/>
        </w:tc>
        <w:tc>
          <w:tcPr>
            <w:tcW w:w="1620" w:type="dxa"/>
          </w:tcPr>
          <w:p w14:paraId="1D3CB489" w14:textId="77777777" w:rsidR="00BF7D6E" w:rsidRDefault="00BF7D6E" w:rsidP="00C372B4">
            <w:r>
              <w:t>Tachiwaza</w:t>
            </w:r>
          </w:p>
        </w:tc>
      </w:tr>
      <w:tr w:rsidR="00BF7D6E" w14:paraId="12574BB5" w14:textId="77777777" w:rsidTr="00BF7D6E">
        <w:trPr>
          <w:trHeight w:val="374"/>
        </w:trPr>
        <w:tc>
          <w:tcPr>
            <w:tcW w:w="1527" w:type="dxa"/>
          </w:tcPr>
          <w:p w14:paraId="78580FF5" w14:textId="77777777" w:rsidR="00BF7D6E" w:rsidRDefault="00BF7D6E" w:rsidP="00C372B4">
            <w:r>
              <w:t>Ukemi</w:t>
            </w:r>
          </w:p>
        </w:tc>
        <w:tc>
          <w:tcPr>
            <w:tcW w:w="1527" w:type="dxa"/>
          </w:tcPr>
          <w:p w14:paraId="65692C14" w14:textId="77777777" w:rsidR="00BF7D6E" w:rsidRDefault="00BF7D6E" w:rsidP="00C372B4"/>
        </w:tc>
        <w:tc>
          <w:tcPr>
            <w:tcW w:w="2071" w:type="dxa"/>
          </w:tcPr>
          <w:p w14:paraId="0ECCE1B2" w14:textId="77777777" w:rsidR="00BF7D6E" w:rsidRDefault="00BF7D6E" w:rsidP="00C372B4">
            <w:r>
              <w:t>Mae &amp; Ushiro</w:t>
            </w:r>
          </w:p>
        </w:tc>
        <w:tc>
          <w:tcPr>
            <w:tcW w:w="1620" w:type="dxa"/>
          </w:tcPr>
          <w:p w14:paraId="64FB28C0" w14:textId="77777777" w:rsidR="00BF7D6E" w:rsidRDefault="00BF7D6E" w:rsidP="00C372B4">
            <w:r>
              <w:t>Suwariwaza</w:t>
            </w:r>
          </w:p>
        </w:tc>
      </w:tr>
      <w:tr w:rsidR="00BF7D6E" w14:paraId="694A78B3" w14:textId="77777777" w:rsidTr="00BF7D6E">
        <w:trPr>
          <w:trHeight w:val="394"/>
        </w:trPr>
        <w:tc>
          <w:tcPr>
            <w:tcW w:w="1527" w:type="dxa"/>
          </w:tcPr>
          <w:p w14:paraId="3A001F31" w14:textId="77777777" w:rsidR="00BF7D6E" w:rsidRDefault="00BF7D6E" w:rsidP="00C372B4">
            <w:r>
              <w:t>Shikko</w:t>
            </w:r>
          </w:p>
        </w:tc>
        <w:tc>
          <w:tcPr>
            <w:tcW w:w="1527" w:type="dxa"/>
          </w:tcPr>
          <w:p w14:paraId="31B97CBC" w14:textId="77777777" w:rsidR="00BF7D6E" w:rsidRDefault="00BF7D6E" w:rsidP="00C372B4"/>
        </w:tc>
        <w:tc>
          <w:tcPr>
            <w:tcW w:w="2071" w:type="dxa"/>
          </w:tcPr>
          <w:p w14:paraId="33F2FB49" w14:textId="77777777" w:rsidR="00BF7D6E" w:rsidRDefault="00BF7D6E" w:rsidP="00C372B4"/>
        </w:tc>
        <w:tc>
          <w:tcPr>
            <w:tcW w:w="1620" w:type="dxa"/>
          </w:tcPr>
          <w:p w14:paraId="0B9EE1D6" w14:textId="77777777" w:rsidR="00BF7D6E" w:rsidRDefault="00BF7D6E" w:rsidP="00C372B4"/>
        </w:tc>
      </w:tr>
      <w:tr w:rsidR="00BF7D6E" w14:paraId="5E4C71BB" w14:textId="77777777" w:rsidTr="00BF7D6E">
        <w:trPr>
          <w:trHeight w:val="394"/>
        </w:trPr>
        <w:tc>
          <w:tcPr>
            <w:tcW w:w="1527" w:type="dxa"/>
          </w:tcPr>
          <w:p w14:paraId="69056070" w14:textId="77777777" w:rsidR="00BF7D6E" w:rsidRDefault="00BF7D6E" w:rsidP="00C372B4">
            <w:r>
              <w:t>Kokyu Dosa</w:t>
            </w:r>
          </w:p>
        </w:tc>
        <w:tc>
          <w:tcPr>
            <w:tcW w:w="1527" w:type="dxa"/>
          </w:tcPr>
          <w:p w14:paraId="0E519ABB" w14:textId="77777777" w:rsidR="00BF7D6E" w:rsidRDefault="00BF7D6E" w:rsidP="00C372B4">
            <w:r>
              <w:t>Ryotedori</w:t>
            </w:r>
          </w:p>
        </w:tc>
        <w:tc>
          <w:tcPr>
            <w:tcW w:w="2071" w:type="dxa"/>
          </w:tcPr>
          <w:p w14:paraId="6BA9BCF1" w14:textId="77777777" w:rsidR="00BF7D6E" w:rsidRDefault="00BF7D6E" w:rsidP="00C372B4">
            <w:r>
              <w:t>Kihon</w:t>
            </w:r>
          </w:p>
        </w:tc>
        <w:tc>
          <w:tcPr>
            <w:tcW w:w="1620" w:type="dxa"/>
          </w:tcPr>
          <w:p w14:paraId="69C24E8D" w14:textId="77777777" w:rsidR="00BF7D6E" w:rsidRDefault="00BF7D6E" w:rsidP="00C372B4">
            <w:r>
              <w:t>Suwariwaza</w:t>
            </w:r>
          </w:p>
        </w:tc>
      </w:tr>
    </w:tbl>
    <w:p w14:paraId="35B3EC19" w14:textId="77777777" w:rsidR="0047615A" w:rsidRDefault="0047615A" w:rsidP="00C372B4"/>
    <w:p w14:paraId="52755AC4" w14:textId="77777777" w:rsidR="00011689" w:rsidRDefault="00011689" w:rsidP="00011689">
      <w:pPr>
        <w:pStyle w:val="Heading1"/>
      </w:pPr>
      <w:r>
        <w:t>5</w:t>
      </w:r>
      <w:r w:rsidRPr="00C372B4">
        <w:rPr>
          <w:vertAlign w:val="superscript"/>
        </w:rPr>
        <w:t>th</w:t>
      </w:r>
      <w:r>
        <w:t xml:space="preserve"> Kyu </w:t>
      </w:r>
    </w:p>
    <w:p w14:paraId="7B27E951" w14:textId="77777777" w:rsidR="00011689" w:rsidRPr="00E87850" w:rsidRDefault="00011689" w:rsidP="00011689">
      <w:pPr>
        <w:rPr>
          <w:b/>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E87850">
        <w:rPr>
          <w:b/>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t>Yellow Belt</w:t>
      </w:r>
    </w:p>
    <w:p w14:paraId="452EB9A4" w14:textId="77777777" w:rsidR="00011689" w:rsidRPr="00011689" w:rsidRDefault="00011689" w:rsidP="00011689">
      <w:pPr>
        <w:rPr>
          <w:rFonts w:eastAsiaTheme="majorEastAsia" w:cstheme="majorBidi"/>
          <w:b/>
          <w:bCs/>
          <w:caps/>
          <w:color w:val="D1282E" w:themeColor="text2"/>
        </w:rPr>
      </w:pPr>
      <w:r w:rsidRPr="00011689">
        <w:rPr>
          <w:rFonts w:eastAsiaTheme="majorEastAsia" w:cstheme="majorBidi"/>
          <w:b/>
          <w:bCs/>
          <w:caps/>
          <w:color w:val="D1282E" w:themeColor="text2"/>
        </w:rPr>
        <w:t>Students must have trained for a minimum of 2 months from 6th Kyu.</w:t>
      </w:r>
    </w:p>
    <w:p w14:paraId="2C94B41A" w14:textId="77777777" w:rsidR="00011689" w:rsidRDefault="00011689" w:rsidP="00011689">
      <w:r w:rsidRPr="00011689">
        <w:rPr>
          <w:rFonts w:eastAsiaTheme="majorEastAsia" w:cstheme="majorBidi"/>
          <w:b/>
          <w:bCs/>
          <w:caps/>
          <w:color w:val="D1282E" w:themeColor="text2"/>
        </w:rPr>
        <w:t>30 days of practice</w:t>
      </w:r>
    </w:p>
    <w:p w14:paraId="5FCE1605" w14:textId="77777777" w:rsidR="0047615A" w:rsidRDefault="0047615A">
      <w:pPr>
        <w:spacing w:line="276" w:lineRule="auto"/>
      </w:pPr>
    </w:p>
    <w:tbl>
      <w:tblPr>
        <w:tblStyle w:val="TableGrid"/>
        <w:tblW w:w="0" w:type="auto"/>
        <w:tblLook w:val="04A0" w:firstRow="1" w:lastRow="0" w:firstColumn="1" w:lastColumn="0" w:noHBand="0" w:noVBand="1"/>
      </w:tblPr>
      <w:tblGrid>
        <w:gridCol w:w="1527"/>
        <w:gridCol w:w="1527"/>
        <w:gridCol w:w="2071"/>
        <w:gridCol w:w="2610"/>
      </w:tblGrid>
      <w:tr w:rsidR="0047615A" w14:paraId="692DE077" w14:textId="77777777" w:rsidTr="009D2EDB">
        <w:trPr>
          <w:trHeight w:val="394"/>
        </w:trPr>
        <w:tc>
          <w:tcPr>
            <w:tcW w:w="1527" w:type="dxa"/>
            <w:shd w:val="clear" w:color="auto" w:fill="FEDD61" w:themeFill="accent2" w:themeFillTint="99"/>
          </w:tcPr>
          <w:p w14:paraId="002FB016" w14:textId="77777777" w:rsidR="0047615A" w:rsidRPr="00BF7D6E" w:rsidRDefault="0047615A" w:rsidP="00562E5C">
            <w:pPr>
              <w:rPr>
                <w:b/>
              </w:rPr>
            </w:pPr>
            <w:r w:rsidRPr="00BF7D6E">
              <w:rPr>
                <w:b/>
              </w:rPr>
              <w:t>Technique</w:t>
            </w:r>
          </w:p>
        </w:tc>
        <w:tc>
          <w:tcPr>
            <w:tcW w:w="1527" w:type="dxa"/>
            <w:shd w:val="clear" w:color="auto" w:fill="FEDD61" w:themeFill="accent2" w:themeFillTint="99"/>
          </w:tcPr>
          <w:p w14:paraId="4082EF8B" w14:textId="77777777" w:rsidR="0047615A" w:rsidRPr="00BF7D6E" w:rsidRDefault="0047615A" w:rsidP="00562E5C">
            <w:pPr>
              <w:rPr>
                <w:b/>
              </w:rPr>
            </w:pPr>
            <w:r w:rsidRPr="00BF7D6E">
              <w:rPr>
                <w:b/>
              </w:rPr>
              <w:t xml:space="preserve">Attack </w:t>
            </w:r>
          </w:p>
        </w:tc>
        <w:tc>
          <w:tcPr>
            <w:tcW w:w="2071" w:type="dxa"/>
            <w:shd w:val="clear" w:color="auto" w:fill="FEDD61" w:themeFill="accent2" w:themeFillTint="99"/>
          </w:tcPr>
          <w:p w14:paraId="7A2C8022" w14:textId="77777777" w:rsidR="0047615A" w:rsidRPr="00BF7D6E" w:rsidRDefault="00682F2C" w:rsidP="00562E5C">
            <w:pPr>
              <w:rPr>
                <w:b/>
              </w:rPr>
            </w:pPr>
            <w:r>
              <w:rPr>
                <w:b/>
              </w:rPr>
              <w:t>Direction/Option</w:t>
            </w:r>
          </w:p>
        </w:tc>
        <w:tc>
          <w:tcPr>
            <w:tcW w:w="2610" w:type="dxa"/>
            <w:shd w:val="clear" w:color="auto" w:fill="FEDD61" w:themeFill="accent2" w:themeFillTint="99"/>
          </w:tcPr>
          <w:p w14:paraId="183CA25F" w14:textId="77777777" w:rsidR="0047615A" w:rsidRPr="00BF7D6E" w:rsidRDefault="0047615A" w:rsidP="00562E5C">
            <w:pPr>
              <w:rPr>
                <w:b/>
              </w:rPr>
            </w:pPr>
            <w:r w:rsidRPr="00BF7D6E">
              <w:rPr>
                <w:b/>
              </w:rPr>
              <w:t>Position</w:t>
            </w:r>
          </w:p>
        </w:tc>
      </w:tr>
      <w:tr w:rsidR="0047615A" w14:paraId="3BE22829" w14:textId="77777777" w:rsidTr="004F6A3C">
        <w:trPr>
          <w:trHeight w:val="394"/>
        </w:trPr>
        <w:tc>
          <w:tcPr>
            <w:tcW w:w="1527" w:type="dxa"/>
          </w:tcPr>
          <w:p w14:paraId="200919C9" w14:textId="77777777" w:rsidR="0047615A" w:rsidRPr="009D2EDB" w:rsidRDefault="0047615A" w:rsidP="00562E5C">
            <w:pPr>
              <w:rPr>
                <w:b/>
              </w:rPr>
            </w:pPr>
            <w:r w:rsidRPr="009D2EDB">
              <w:rPr>
                <w:b/>
              </w:rPr>
              <w:lastRenderedPageBreak/>
              <w:t>Tai no henko</w:t>
            </w:r>
          </w:p>
        </w:tc>
        <w:tc>
          <w:tcPr>
            <w:tcW w:w="1527" w:type="dxa"/>
          </w:tcPr>
          <w:p w14:paraId="182F04B8" w14:textId="77777777" w:rsidR="0047615A" w:rsidRDefault="0047615A" w:rsidP="00562E5C">
            <w:r>
              <w:t>Katatedori</w:t>
            </w:r>
          </w:p>
        </w:tc>
        <w:tc>
          <w:tcPr>
            <w:tcW w:w="2071" w:type="dxa"/>
          </w:tcPr>
          <w:p w14:paraId="5ED4D25F" w14:textId="77777777" w:rsidR="0047615A" w:rsidRDefault="0047615A" w:rsidP="00562E5C">
            <w:r>
              <w:t>Kihon &amp; Kinonagre</w:t>
            </w:r>
          </w:p>
        </w:tc>
        <w:tc>
          <w:tcPr>
            <w:tcW w:w="2610" w:type="dxa"/>
          </w:tcPr>
          <w:p w14:paraId="259763F3" w14:textId="77777777" w:rsidR="0047615A" w:rsidRDefault="0047615A" w:rsidP="00562E5C">
            <w:r>
              <w:t>Tachiwaza</w:t>
            </w:r>
          </w:p>
        </w:tc>
      </w:tr>
      <w:tr w:rsidR="0047615A" w14:paraId="308A9873" w14:textId="77777777" w:rsidTr="004F6A3C">
        <w:trPr>
          <w:trHeight w:val="394"/>
        </w:trPr>
        <w:tc>
          <w:tcPr>
            <w:tcW w:w="1527" w:type="dxa"/>
          </w:tcPr>
          <w:p w14:paraId="6E2B804A" w14:textId="77777777" w:rsidR="0047615A" w:rsidRPr="009D2EDB" w:rsidRDefault="0047615A" w:rsidP="00562E5C">
            <w:pPr>
              <w:rPr>
                <w:b/>
              </w:rPr>
            </w:pPr>
            <w:r w:rsidRPr="009D2EDB">
              <w:rPr>
                <w:b/>
              </w:rPr>
              <w:t>Kokyu ho</w:t>
            </w:r>
          </w:p>
        </w:tc>
        <w:tc>
          <w:tcPr>
            <w:tcW w:w="1527" w:type="dxa"/>
          </w:tcPr>
          <w:p w14:paraId="15E57718" w14:textId="77777777" w:rsidR="0047615A" w:rsidRDefault="0047615A" w:rsidP="00562E5C">
            <w:r>
              <w:t>Morotedori</w:t>
            </w:r>
          </w:p>
        </w:tc>
        <w:tc>
          <w:tcPr>
            <w:tcW w:w="2071" w:type="dxa"/>
          </w:tcPr>
          <w:p w14:paraId="1F168FE3" w14:textId="77777777" w:rsidR="0047615A" w:rsidRDefault="0047615A" w:rsidP="00562E5C"/>
        </w:tc>
        <w:tc>
          <w:tcPr>
            <w:tcW w:w="2610" w:type="dxa"/>
          </w:tcPr>
          <w:p w14:paraId="3F9ACBD6" w14:textId="77777777" w:rsidR="0047615A" w:rsidRDefault="0047615A" w:rsidP="00562E5C">
            <w:r>
              <w:t>Tachiwaza</w:t>
            </w:r>
          </w:p>
        </w:tc>
      </w:tr>
      <w:tr w:rsidR="0047615A" w14:paraId="789C0D96" w14:textId="77777777" w:rsidTr="004F6A3C">
        <w:trPr>
          <w:trHeight w:val="394"/>
        </w:trPr>
        <w:tc>
          <w:tcPr>
            <w:tcW w:w="1527" w:type="dxa"/>
          </w:tcPr>
          <w:p w14:paraId="50074719" w14:textId="77777777" w:rsidR="0047615A" w:rsidRPr="009D2EDB" w:rsidRDefault="0047615A" w:rsidP="00562E5C">
            <w:pPr>
              <w:rPr>
                <w:b/>
              </w:rPr>
            </w:pPr>
            <w:r w:rsidRPr="009D2EDB">
              <w:rPr>
                <w:b/>
              </w:rPr>
              <w:t>Ikkyo</w:t>
            </w:r>
          </w:p>
        </w:tc>
        <w:tc>
          <w:tcPr>
            <w:tcW w:w="1527" w:type="dxa"/>
          </w:tcPr>
          <w:p w14:paraId="423F6352" w14:textId="77777777" w:rsidR="0047615A" w:rsidRDefault="0047615A" w:rsidP="00562E5C">
            <w:r>
              <w:t>Shomenuchi</w:t>
            </w:r>
          </w:p>
        </w:tc>
        <w:tc>
          <w:tcPr>
            <w:tcW w:w="2071" w:type="dxa"/>
          </w:tcPr>
          <w:p w14:paraId="14D22772" w14:textId="77777777" w:rsidR="0047615A" w:rsidRDefault="0047615A" w:rsidP="00562E5C">
            <w:r>
              <w:t>Omote &amp; Ura</w:t>
            </w:r>
          </w:p>
        </w:tc>
        <w:tc>
          <w:tcPr>
            <w:tcW w:w="2610" w:type="dxa"/>
          </w:tcPr>
          <w:p w14:paraId="5D3FEE0B" w14:textId="77777777" w:rsidR="0047615A" w:rsidRDefault="00E15C9F" w:rsidP="00562E5C">
            <w:r>
              <w:t>Tachi &amp; Suwariwaza</w:t>
            </w:r>
          </w:p>
        </w:tc>
      </w:tr>
      <w:tr w:rsidR="0047615A" w14:paraId="25A8DDAB" w14:textId="77777777" w:rsidTr="004F6A3C">
        <w:trPr>
          <w:trHeight w:val="394"/>
        </w:trPr>
        <w:tc>
          <w:tcPr>
            <w:tcW w:w="1527" w:type="dxa"/>
          </w:tcPr>
          <w:p w14:paraId="15C21B6C" w14:textId="77777777" w:rsidR="0047615A" w:rsidRPr="009D2EDB" w:rsidRDefault="00E15C9F" w:rsidP="00562E5C">
            <w:pPr>
              <w:rPr>
                <w:b/>
              </w:rPr>
            </w:pPr>
            <w:r w:rsidRPr="009D2EDB">
              <w:rPr>
                <w:b/>
              </w:rPr>
              <w:t xml:space="preserve"> </w:t>
            </w:r>
          </w:p>
        </w:tc>
        <w:tc>
          <w:tcPr>
            <w:tcW w:w="1527" w:type="dxa"/>
          </w:tcPr>
          <w:p w14:paraId="52A2AF50" w14:textId="77777777" w:rsidR="0047615A" w:rsidRDefault="004F6A3C" w:rsidP="00562E5C">
            <w:r>
              <w:t>Katatedori</w:t>
            </w:r>
          </w:p>
        </w:tc>
        <w:tc>
          <w:tcPr>
            <w:tcW w:w="2071" w:type="dxa"/>
          </w:tcPr>
          <w:p w14:paraId="462C68ED" w14:textId="77777777" w:rsidR="0047615A" w:rsidRDefault="004F6A3C" w:rsidP="00562E5C">
            <w:r>
              <w:t>Omote &amp; Ura</w:t>
            </w:r>
          </w:p>
        </w:tc>
        <w:tc>
          <w:tcPr>
            <w:tcW w:w="2610" w:type="dxa"/>
          </w:tcPr>
          <w:p w14:paraId="30C23646" w14:textId="77777777" w:rsidR="0047615A" w:rsidRDefault="004F6A3C" w:rsidP="00562E5C">
            <w:r>
              <w:t>Tachiwaza</w:t>
            </w:r>
          </w:p>
        </w:tc>
      </w:tr>
      <w:tr w:rsidR="0047615A" w14:paraId="72F75E5A" w14:textId="77777777" w:rsidTr="004F6A3C">
        <w:trPr>
          <w:trHeight w:val="374"/>
        </w:trPr>
        <w:tc>
          <w:tcPr>
            <w:tcW w:w="1527" w:type="dxa"/>
          </w:tcPr>
          <w:p w14:paraId="5A4CB27A" w14:textId="77777777" w:rsidR="0047615A" w:rsidRPr="009D2EDB" w:rsidRDefault="0047615A" w:rsidP="00562E5C">
            <w:pPr>
              <w:rPr>
                <w:b/>
              </w:rPr>
            </w:pPr>
          </w:p>
        </w:tc>
        <w:tc>
          <w:tcPr>
            <w:tcW w:w="1527" w:type="dxa"/>
          </w:tcPr>
          <w:p w14:paraId="4B67C57E" w14:textId="77777777" w:rsidR="0047615A" w:rsidRDefault="004F6A3C" w:rsidP="00562E5C">
            <w:r>
              <w:t>Ryotedori</w:t>
            </w:r>
          </w:p>
        </w:tc>
        <w:tc>
          <w:tcPr>
            <w:tcW w:w="2071" w:type="dxa"/>
          </w:tcPr>
          <w:p w14:paraId="67103E13" w14:textId="77777777" w:rsidR="0047615A" w:rsidRDefault="004F6A3C" w:rsidP="00562E5C">
            <w:r>
              <w:t>Omote &amp; Ura</w:t>
            </w:r>
          </w:p>
        </w:tc>
        <w:tc>
          <w:tcPr>
            <w:tcW w:w="2610" w:type="dxa"/>
          </w:tcPr>
          <w:p w14:paraId="752A4DCB" w14:textId="77777777" w:rsidR="0047615A" w:rsidRDefault="004F6A3C" w:rsidP="00562E5C">
            <w:r>
              <w:t>Tachiwaza</w:t>
            </w:r>
          </w:p>
        </w:tc>
      </w:tr>
      <w:tr w:rsidR="0047615A" w14:paraId="717705C6" w14:textId="77777777" w:rsidTr="004F6A3C">
        <w:trPr>
          <w:trHeight w:val="394"/>
        </w:trPr>
        <w:tc>
          <w:tcPr>
            <w:tcW w:w="1527" w:type="dxa"/>
          </w:tcPr>
          <w:p w14:paraId="16EB9B68" w14:textId="77777777" w:rsidR="0047615A" w:rsidRPr="009D2EDB" w:rsidRDefault="004F6A3C" w:rsidP="00562E5C">
            <w:pPr>
              <w:rPr>
                <w:b/>
              </w:rPr>
            </w:pPr>
            <w:r w:rsidRPr="009D2EDB">
              <w:rPr>
                <w:b/>
              </w:rPr>
              <w:t>Nikkyo</w:t>
            </w:r>
          </w:p>
        </w:tc>
        <w:tc>
          <w:tcPr>
            <w:tcW w:w="1527" w:type="dxa"/>
          </w:tcPr>
          <w:p w14:paraId="67B5B03B" w14:textId="77777777" w:rsidR="0047615A" w:rsidRDefault="004F6A3C" w:rsidP="00562E5C">
            <w:r>
              <w:t>Shomenuchi</w:t>
            </w:r>
          </w:p>
        </w:tc>
        <w:tc>
          <w:tcPr>
            <w:tcW w:w="2071" w:type="dxa"/>
          </w:tcPr>
          <w:p w14:paraId="4036C444" w14:textId="77777777" w:rsidR="0047615A" w:rsidRDefault="004F6A3C" w:rsidP="00562E5C">
            <w:r>
              <w:t>Omote &amp; Ura</w:t>
            </w:r>
          </w:p>
        </w:tc>
        <w:tc>
          <w:tcPr>
            <w:tcW w:w="2610" w:type="dxa"/>
          </w:tcPr>
          <w:p w14:paraId="10142FB6" w14:textId="77777777" w:rsidR="0047615A" w:rsidRDefault="004F6A3C" w:rsidP="00562E5C">
            <w:r>
              <w:t>Tachiwaza</w:t>
            </w:r>
          </w:p>
        </w:tc>
      </w:tr>
      <w:tr w:rsidR="0047615A" w14:paraId="325E0F34" w14:textId="77777777" w:rsidTr="004F6A3C">
        <w:trPr>
          <w:trHeight w:val="394"/>
        </w:trPr>
        <w:tc>
          <w:tcPr>
            <w:tcW w:w="1527" w:type="dxa"/>
          </w:tcPr>
          <w:p w14:paraId="7E2560A8" w14:textId="77777777" w:rsidR="0047615A" w:rsidRPr="009D2EDB" w:rsidRDefault="0047615A" w:rsidP="00562E5C">
            <w:pPr>
              <w:rPr>
                <w:b/>
              </w:rPr>
            </w:pPr>
          </w:p>
        </w:tc>
        <w:tc>
          <w:tcPr>
            <w:tcW w:w="1527" w:type="dxa"/>
          </w:tcPr>
          <w:p w14:paraId="7AFA043D" w14:textId="77777777" w:rsidR="0047615A" w:rsidRDefault="004F6A3C" w:rsidP="00562E5C">
            <w:r>
              <w:t>Katatedori</w:t>
            </w:r>
          </w:p>
        </w:tc>
        <w:tc>
          <w:tcPr>
            <w:tcW w:w="2071" w:type="dxa"/>
          </w:tcPr>
          <w:p w14:paraId="64819810" w14:textId="77777777" w:rsidR="0047615A" w:rsidRDefault="004F6A3C" w:rsidP="00562E5C">
            <w:r>
              <w:t>Omote &amp; Ura</w:t>
            </w:r>
          </w:p>
        </w:tc>
        <w:tc>
          <w:tcPr>
            <w:tcW w:w="2610" w:type="dxa"/>
          </w:tcPr>
          <w:p w14:paraId="5AB37A0C" w14:textId="77777777" w:rsidR="0047615A" w:rsidRDefault="004F6A3C" w:rsidP="00562E5C">
            <w:r>
              <w:t>Tachiwaza</w:t>
            </w:r>
          </w:p>
        </w:tc>
      </w:tr>
      <w:tr w:rsidR="0047615A" w14:paraId="78EC6C7E" w14:textId="77777777" w:rsidTr="004F6A3C">
        <w:trPr>
          <w:trHeight w:val="394"/>
        </w:trPr>
        <w:tc>
          <w:tcPr>
            <w:tcW w:w="1527" w:type="dxa"/>
          </w:tcPr>
          <w:p w14:paraId="5D7A067F" w14:textId="77777777" w:rsidR="0047615A" w:rsidRPr="009D2EDB" w:rsidRDefault="0047615A" w:rsidP="00562E5C">
            <w:pPr>
              <w:rPr>
                <w:b/>
              </w:rPr>
            </w:pPr>
          </w:p>
        </w:tc>
        <w:tc>
          <w:tcPr>
            <w:tcW w:w="1527" w:type="dxa"/>
          </w:tcPr>
          <w:p w14:paraId="2D58105A" w14:textId="77777777" w:rsidR="0047615A" w:rsidRDefault="004F6A3C" w:rsidP="00562E5C">
            <w:r>
              <w:t>Ryotedori</w:t>
            </w:r>
          </w:p>
        </w:tc>
        <w:tc>
          <w:tcPr>
            <w:tcW w:w="2071" w:type="dxa"/>
          </w:tcPr>
          <w:p w14:paraId="26781AD9" w14:textId="77777777" w:rsidR="0047615A" w:rsidRDefault="004F6A3C" w:rsidP="00562E5C">
            <w:r>
              <w:t>Omote &amp; Ura</w:t>
            </w:r>
          </w:p>
        </w:tc>
        <w:tc>
          <w:tcPr>
            <w:tcW w:w="2610" w:type="dxa"/>
          </w:tcPr>
          <w:p w14:paraId="68AABB9D" w14:textId="77777777" w:rsidR="0047615A" w:rsidRDefault="004F6A3C" w:rsidP="00562E5C">
            <w:r>
              <w:t>Tachiwaza</w:t>
            </w:r>
          </w:p>
        </w:tc>
      </w:tr>
      <w:tr w:rsidR="0047615A" w14:paraId="0DA23DA5" w14:textId="77777777" w:rsidTr="004F6A3C">
        <w:trPr>
          <w:trHeight w:val="394"/>
        </w:trPr>
        <w:tc>
          <w:tcPr>
            <w:tcW w:w="1527" w:type="dxa"/>
          </w:tcPr>
          <w:p w14:paraId="210B24A6" w14:textId="77777777" w:rsidR="0047615A" w:rsidRPr="009D2EDB" w:rsidRDefault="004F6A3C" w:rsidP="00562E5C">
            <w:pPr>
              <w:rPr>
                <w:b/>
              </w:rPr>
            </w:pPr>
            <w:r w:rsidRPr="009D2EDB">
              <w:rPr>
                <w:b/>
              </w:rPr>
              <w:t>Kotegaeshi</w:t>
            </w:r>
          </w:p>
        </w:tc>
        <w:tc>
          <w:tcPr>
            <w:tcW w:w="1527" w:type="dxa"/>
          </w:tcPr>
          <w:p w14:paraId="4389A5FB" w14:textId="77777777" w:rsidR="0047615A" w:rsidRDefault="004F6A3C" w:rsidP="00562E5C">
            <w:r>
              <w:t>Kosadori</w:t>
            </w:r>
          </w:p>
        </w:tc>
        <w:tc>
          <w:tcPr>
            <w:tcW w:w="2071" w:type="dxa"/>
          </w:tcPr>
          <w:p w14:paraId="12B1786F" w14:textId="77777777" w:rsidR="0047615A" w:rsidRDefault="0047615A" w:rsidP="00562E5C"/>
        </w:tc>
        <w:tc>
          <w:tcPr>
            <w:tcW w:w="2610" w:type="dxa"/>
          </w:tcPr>
          <w:p w14:paraId="3D660388" w14:textId="77777777" w:rsidR="0047615A" w:rsidRDefault="004F6A3C" w:rsidP="00562E5C">
            <w:r>
              <w:t>Tachiwaza</w:t>
            </w:r>
          </w:p>
        </w:tc>
      </w:tr>
      <w:tr w:rsidR="0047615A" w14:paraId="51007E0F" w14:textId="77777777" w:rsidTr="004F6A3C">
        <w:trPr>
          <w:trHeight w:val="394"/>
        </w:trPr>
        <w:tc>
          <w:tcPr>
            <w:tcW w:w="1527" w:type="dxa"/>
          </w:tcPr>
          <w:p w14:paraId="24239020" w14:textId="77777777" w:rsidR="0047615A" w:rsidRPr="009D2EDB" w:rsidRDefault="0047615A" w:rsidP="00562E5C">
            <w:pPr>
              <w:rPr>
                <w:b/>
              </w:rPr>
            </w:pPr>
          </w:p>
        </w:tc>
        <w:tc>
          <w:tcPr>
            <w:tcW w:w="1527" w:type="dxa"/>
          </w:tcPr>
          <w:p w14:paraId="035CE369" w14:textId="77777777" w:rsidR="0047615A" w:rsidRDefault="004F6A3C" w:rsidP="00562E5C">
            <w:r>
              <w:t>Tsuki</w:t>
            </w:r>
          </w:p>
        </w:tc>
        <w:tc>
          <w:tcPr>
            <w:tcW w:w="2071" w:type="dxa"/>
          </w:tcPr>
          <w:p w14:paraId="1D8CE713" w14:textId="77777777" w:rsidR="0047615A" w:rsidRDefault="0047615A" w:rsidP="00562E5C"/>
        </w:tc>
        <w:tc>
          <w:tcPr>
            <w:tcW w:w="2610" w:type="dxa"/>
          </w:tcPr>
          <w:p w14:paraId="418972A8" w14:textId="77777777" w:rsidR="0047615A" w:rsidRDefault="004F6A3C" w:rsidP="00562E5C">
            <w:r>
              <w:t>Tachiwaza</w:t>
            </w:r>
          </w:p>
        </w:tc>
      </w:tr>
      <w:tr w:rsidR="0047615A" w14:paraId="4A8836FD" w14:textId="77777777" w:rsidTr="004F6A3C">
        <w:trPr>
          <w:trHeight w:val="394"/>
        </w:trPr>
        <w:tc>
          <w:tcPr>
            <w:tcW w:w="1527" w:type="dxa"/>
          </w:tcPr>
          <w:p w14:paraId="1AF0D5ED" w14:textId="77777777" w:rsidR="0047615A" w:rsidRPr="009D2EDB" w:rsidRDefault="004F6A3C" w:rsidP="00562E5C">
            <w:pPr>
              <w:rPr>
                <w:b/>
              </w:rPr>
            </w:pPr>
            <w:r w:rsidRPr="009D2EDB">
              <w:rPr>
                <w:b/>
              </w:rPr>
              <w:t>Shihonage</w:t>
            </w:r>
          </w:p>
        </w:tc>
        <w:tc>
          <w:tcPr>
            <w:tcW w:w="1527" w:type="dxa"/>
          </w:tcPr>
          <w:p w14:paraId="244B9BB9" w14:textId="77777777" w:rsidR="0047615A" w:rsidRDefault="004F6A3C" w:rsidP="00562E5C">
            <w:r>
              <w:t>Katatedori</w:t>
            </w:r>
          </w:p>
        </w:tc>
        <w:tc>
          <w:tcPr>
            <w:tcW w:w="2071" w:type="dxa"/>
          </w:tcPr>
          <w:p w14:paraId="03A1CBA6" w14:textId="77777777" w:rsidR="0047615A" w:rsidRDefault="004F6A3C" w:rsidP="00562E5C">
            <w:r>
              <w:t>Omote &amp; Ura</w:t>
            </w:r>
          </w:p>
        </w:tc>
        <w:tc>
          <w:tcPr>
            <w:tcW w:w="2610" w:type="dxa"/>
          </w:tcPr>
          <w:p w14:paraId="710E3EB2" w14:textId="77777777" w:rsidR="0047615A" w:rsidRDefault="004F6A3C" w:rsidP="00562E5C">
            <w:r>
              <w:t>Tachiwaza</w:t>
            </w:r>
          </w:p>
        </w:tc>
      </w:tr>
      <w:tr w:rsidR="0047615A" w14:paraId="6EEC231E" w14:textId="77777777" w:rsidTr="004F6A3C">
        <w:trPr>
          <w:trHeight w:val="394"/>
        </w:trPr>
        <w:tc>
          <w:tcPr>
            <w:tcW w:w="1527" w:type="dxa"/>
          </w:tcPr>
          <w:p w14:paraId="66B2595B" w14:textId="77777777" w:rsidR="0047615A" w:rsidRPr="009D2EDB" w:rsidRDefault="0047615A" w:rsidP="00562E5C">
            <w:pPr>
              <w:rPr>
                <w:b/>
              </w:rPr>
            </w:pPr>
          </w:p>
        </w:tc>
        <w:tc>
          <w:tcPr>
            <w:tcW w:w="1527" w:type="dxa"/>
          </w:tcPr>
          <w:p w14:paraId="631AE2E8" w14:textId="77777777" w:rsidR="0047615A" w:rsidRDefault="004F6A3C" w:rsidP="00562E5C">
            <w:r>
              <w:t>Ryotedori</w:t>
            </w:r>
          </w:p>
        </w:tc>
        <w:tc>
          <w:tcPr>
            <w:tcW w:w="2071" w:type="dxa"/>
          </w:tcPr>
          <w:p w14:paraId="197FB8DF" w14:textId="77777777" w:rsidR="0047615A" w:rsidRDefault="004F6A3C" w:rsidP="00562E5C">
            <w:r>
              <w:t>Omote &amp; Ura</w:t>
            </w:r>
          </w:p>
        </w:tc>
        <w:tc>
          <w:tcPr>
            <w:tcW w:w="2610" w:type="dxa"/>
          </w:tcPr>
          <w:p w14:paraId="53E40DA4" w14:textId="77777777" w:rsidR="0047615A" w:rsidRDefault="004F6A3C" w:rsidP="00562E5C">
            <w:r>
              <w:t>Tachiwaza</w:t>
            </w:r>
          </w:p>
        </w:tc>
      </w:tr>
      <w:tr w:rsidR="0047615A" w14:paraId="4537A47A" w14:textId="77777777" w:rsidTr="004F6A3C">
        <w:trPr>
          <w:trHeight w:val="394"/>
        </w:trPr>
        <w:tc>
          <w:tcPr>
            <w:tcW w:w="1527" w:type="dxa"/>
          </w:tcPr>
          <w:p w14:paraId="740C2E3B" w14:textId="77777777" w:rsidR="0047615A" w:rsidRPr="009D2EDB" w:rsidRDefault="004F6A3C" w:rsidP="00562E5C">
            <w:pPr>
              <w:rPr>
                <w:b/>
              </w:rPr>
            </w:pPr>
            <w:r w:rsidRPr="009D2EDB">
              <w:rPr>
                <w:b/>
              </w:rPr>
              <w:t>Irimi Nage</w:t>
            </w:r>
          </w:p>
        </w:tc>
        <w:tc>
          <w:tcPr>
            <w:tcW w:w="1527" w:type="dxa"/>
          </w:tcPr>
          <w:p w14:paraId="125682D9" w14:textId="77777777" w:rsidR="0047615A" w:rsidRDefault="004F6A3C" w:rsidP="00562E5C">
            <w:r>
              <w:t>Shomenuchi</w:t>
            </w:r>
          </w:p>
        </w:tc>
        <w:tc>
          <w:tcPr>
            <w:tcW w:w="2071" w:type="dxa"/>
          </w:tcPr>
          <w:p w14:paraId="1BE68A96" w14:textId="77777777" w:rsidR="0047615A" w:rsidRDefault="0047615A" w:rsidP="00562E5C"/>
        </w:tc>
        <w:tc>
          <w:tcPr>
            <w:tcW w:w="2610" w:type="dxa"/>
          </w:tcPr>
          <w:p w14:paraId="765F6877" w14:textId="77777777" w:rsidR="0047615A" w:rsidRDefault="004F6A3C" w:rsidP="00562E5C">
            <w:r>
              <w:t>Tachiwaza</w:t>
            </w:r>
          </w:p>
        </w:tc>
      </w:tr>
      <w:tr w:rsidR="0047615A" w14:paraId="198819A4" w14:textId="77777777" w:rsidTr="004F6A3C">
        <w:trPr>
          <w:trHeight w:val="394"/>
        </w:trPr>
        <w:tc>
          <w:tcPr>
            <w:tcW w:w="1527" w:type="dxa"/>
          </w:tcPr>
          <w:p w14:paraId="02ADB0EB" w14:textId="77777777" w:rsidR="0047615A" w:rsidRPr="009D2EDB" w:rsidRDefault="004F6A3C" w:rsidP="00562E5C">
            <w:pPr>
              <w:rPr>
                <w:b/>
              </w:rPr>
            </w:pPr>
            <w:r w:rsidRPr="009D2EDB">
              <w:rPr>
                <w:b/>
              </w:rPr>
              <w:t>Kokyu Dosa</w:t>
            </w:r>
          </w:p>
        </w:tc>
        <w:tc>
          <w:tcPr>
            <w:tcW w:w="1527" w:type="dxa"/>
          </w:tcPr>
          <w:p w14:paraId="5C68DD9E" w14:textId="77777777" w:rsidR="0047615A" w:rsidRDefault="004F6A3C" w:rsidP="00562E5C">
            <w:r>
              <w:t>Ryotedori</w:t>
            </w:r>
          </w:p>
        </w:tc>
        <w:tc>
          <w:tcPr>
            <w:tcW w:w="2071" w:type="dxa"/>
          </w:tcPr>
          <w:p w14:paraId="3E0AE3B9" w14:textId="77777777" w:rsidR="0047615A" w:rsidRDefault="0047615A" w:rsidP="00562E5C"/>
        </w:tc>
        <w:tc>
          <w:tcPr>
            <w:tcW w:w="2610" w:type="dxa"/>
          </w:tcPr>
          <w:p w14:paraId="42CEFB36" w14:textId="77777777" w:rsidR="0047615A" w:rsidRDefault="004F6A3C" w:rsidP="00562E5C">
            <w:r>
              <w:t>Suwariwaza</w:t>
            </w:r>
          </w:p>
        </w:tc>
      </w:tr>
      <w:tr w:rsidR="0047615A" w14:paraId="006424D7" w14:textId="77777777" w:rsidTr="004F6A3C">
        <w:trPr>
          <w:trHeight w:val="394"/>
        </w:trPr>
        <w:tc>
          <w:tcPr>
            <w:tcW w:w="1527" w:type="dxa"/>
          </w:tcPr>
          <w:p w14:paraId="154C65F3" w14:textId="77777777" w:rsidR="0047615A" w:rsidRPr="009D2EDB" w:rsidRDefault="0047615A" w:rsidP="00562E5C">
            <w:pPr>
              <w:rPr>
                <w:b/>
              </w:rPr>
            </w:pPr>
          </w:p>
        </w:tc>
        <w:tc>
          <w:tcPr>
            <w:tcW w:w="1527" w:type="dxa"/>
          </w:tcPr>
          <w:p w14:paraId="2EEFC5B0" w14:textId="77777777" w:rsidR="0047615A" w:rsidRDefault="0047615A" w:rsidP="00562E5C"/>
        </w:tc>
        <w:tc>
          <w:tcPr>
            <w:tcW w:w="2071" w:type="dxa"/>
          </w:tcPr>
          <w:p w14:paraId="3F7FC36F" w14:textId="77777777" w:rsidR="0047615A" w:rsidRDefault="0047615A" w:rsidP="00562E5C"/>
        </w:tc>
        <w:tc>
          <w:tcPr>
            <w:tcW w:w="2610" w:type="dxa"/>
          </w:tcPr>
          <w:p w14:paraId="237952A4" w14:textId="77777777" w:rsidR="0047615A" w:rsidRDefault="0047615A" w:rsidP="00562E5C"/>
        </w:tc>
      </w:tr>
      <w:tr w:rsidR="004F6A3C" w14:paraId="22B144CB" w14:textId="77777777" w:rsidTr="009D2EDB">
        <w:trPr>
          <w:trHeight w:val="394"/>
        </w:trPr>
        <w:tc>
          <w:tcPr>
            <w:tcW w:w="1527" w:type="dxa"/>
            <w:shd w:val="clear" w:color="auto" w:fill="FEDD61" w:themeFill="accent2" w:themeFillTint="99"/>
          </w:tcPr>
          <w:p w14:paraId="1CE5F59E" w14:textId="77777777" w:rsidR="004F6A3C" w:rsidRPr="009D2EDB" w:rsidRDefault="004F6A3C" w:rsidP="00562E5C">
            <w:pPr>
              <w:rPr>
                <w:b/>
              </w:rPr>
            </w:pPr>
            <w:r w:rsidRPr="009D2EDB">
              <w:rPr>
                <w:b/>
              </w:rPr>
              <w:t>Weapons</w:t>
            </w:r>
          </w:p>
        </w:tc>
        <w:tc>
          <w:tcPr>
            <w:tcW w:w="6208" w:type="dxa"/>
            <w:gridSpan w:val="3"/>
            <w:shd w:val="clear" w:color="auto" w:fill="FEDD61" w:themeFill="accent2" w:themeFillTint="99"/>
          </w:tcPr>
          <w:p w14:paraId="3D0C7A01" w14:textId="77777777" w:rsidR="004F6A3C" w:rsidRDefault="004F6A3C" w:rsidP="00562E5C"/>
        </w:tc>
      </w:tr>
      <w:tr w:rsidR="0047615A" w14:paraId="27BA76E5" w14:textId="77777777" w:rsidTr="004F6A3C">
        <w:trPr>
          <w:trHeight w:val="394"/>
        </w:trPr>
        <w:tc>
          <w:tcPr>
            <w:tcW w:w="1527" w:type="dxa"/>
          </w:tcPr>
          <w:p w14:paraId="05A8DDB7" w14:textId="77777777" w:rsidR="0047615A" w:rsidRPr="009D2EDB" w:rsidRDefault="004F6A3C" w:rsidP="00562E5C">
            <w:pPr>
              <w:rPr>
                <w:b/>
              </w:rPr>
            </w:pPr>
            <w:r w:rsidRPr="009D2EDB">
              <w:rPr>
                <w:b/>
              </w:rPr>
              <w:t>Ken</w:t>
            </w:r>
          </w:p>
        </w:tc>
        <w:tc>
          <w:tcPr>
            <w:tcW w:w="1527" w:type="dxa"/>
          </w:tcPr>
          <w:p w14:paraId="3A4E7146" w14:textId="77777777" w:rsidR="0047615A" w:rsidRDefault="004F6A3C" w:rsidP="00562E5C">
            <w:r>
              <w:t xml:space="preserve">Suburi </w:t>
            </w:r>
          </w:p>
        </w:tc>
        <w:tc>
          <w:tcPr>
            <w:tcW w:w="2071" w:type="dxa"/>
          </w:tcPr>
          <w:p w14:paraId="6E5C6251" w14:textId="77777777" w:rsidR="0047615A" w:rsidRDefault="004F6A3C" w:rsidP="00562E5C">
            <w:r>
              <w:t>1 to 7</w:t>
            </w:r>
          </w:p>
        </w:tc>
        <w:tc>
          <w:tcPr>
            <w:tcW w:w="2610" w:type="dxa"/>
          </w:tcPr>
          <w:p w14:paraId="6934C019" w14:textId="77777777" w:rsidR="0047615A" w:rsidRDefault="0047615A" w:rsidP="00562E5C"/>
        </w:tc>
      </w:tr>
      <w:tr w:rsidR="0047615A" w14:paraId="7A5E2210" w14:textId="77777777" w:rsidTr="004F6A3C">
        <w:trPr>
          <w:trHeight w:val="394"/>
        </w:trPr>
        <w:tc>
          <w:tcPr>
            <w:tcW w:w="1527" w:type="dxa"/>
          </w:tcPr>
          <w:p w14:paraId="376FF3AD" w14:textId="77777777" w:rsidR="0047615A" w:rsidRPr="009D2EDB" w:rsidRDefault="0047615A" w:rsidP="00562E5C">
            <w:pPr>
              <w:rPr>
                <w:b/>
              </w:rPr>
            </w:pPr>
          </w:p>
        </w:tc>
        <w:tc>
          <w:tcPr>
            <w:tcW w:w="1527" w:type="dxa"/>
          </w:tcPr>
          <w:p w14:paraId="5CE40E6F" w14:textId="77777777" w:rsidR="0047615A" w:rsidRDefault="004F6A3C" w:rsidP="00562E5C">
            <w:r>
              <w:t>Happogiri</w:t>
            </w:r>
          </w:p>
        </w:tc>
        <w:tc>
          <w:tcPr>
            <w:tcW w:w="2071" w:type="dxa"/>
          </w:tcPr>
          <w:p w14:paraId="340AA951" w14:textId="77777777" w:rsidR="0047615A" w:rsidRDefault="004F6A3C" w:rsidP="00562E5C">
            <w:r>
              <w:t>8 directions</w:t>
            </w:r>
          </w:p>
        </w:tc>
        <w:tc>
          <w:tcPr>
            <w:tcW w:w="2610" w:type="dxa"/>
          </w:tcPr>
          <w:p w14:paraId="180E5EF9" w14:textId="77777777" w:rsidR="0047615A" w:rsidRDefault="0047615A" w:rsidP="00562E5C"/>
        </w:tc>
      </w:tr>
      <w:tr w:rsidR="0047615A" w14:paraId="4E212A4B" w14:textId="77777777" w:rsidTr="004F6A3C">
        <w:trPr>
          <w:trHeight w:val="394"/>
        </w:trPr>
        <w:tc>
          <w:tcPr>
            <w:tcW w:w="1527" w:type="dxa"/>
          </w:tcPr>
          <w:p w14:paraId="084DB514" w14:textId="77777777" w:rsidR="0047615A" w:rsidRPr="009D2EDB" w:rsidRDefault="004F6A3C" w:rsidP="00562E5C">
            <w:pPr>
              <w:rPr>
                <w:b/>
              </w:rPr>
            </w:pPr>
            <w:r w:rsidRPr="009D2EDB">
              <w:rPr>
                <w:b/>
              </w:rPr>
              <w:t>Jo</w:t>
            </w:r>
          </w:p>
        </w:tc>
        <w:tc>
          <w:tcPr>
            <w:tcW w:w="1527" w:type="dxa"/>
          </w:tcPr>
          <w:p w14:paraId="28287E15" w14:textId="77777777" w:rsidR="0047615A" w:rsidRDefault="004F6A3C" w:rsidP="00562E5C">
            <w:r>
              <w:t>Suburi</w:t>
            </w:r>
          </w:p>
        </w:tc>
        <w:tc>
          <w:tcPr>
            <w:tcW w:w="2071" w:type="dxa"/>
          </w:tcPr>
          <w:p w14:paraId="3479BFD9" w14:textId="77777777" w:rsidR="0047615A" w:rsidRDefault="004F6A3C" w:rsidP="00562E5C">
            <w:r>
              <w:t>1 to 10</w:t>
            </w:r>
          </w:p>
        </w:tc>
        <w:tc>
          <w:tcPr>
            <w:tcW w:w="2610" w:type="dxa"/>
          </w:tcPr>
          <w:p w14:paraId="3DC1C7F7" w14:textId="77777777" w:rsidR="0047615A" w:rsidRDefault="0047615A" w:rsidP="00562E5C"/>
        </w:tc>
      </w:tr>
    </w:tbl>
    <w:p w14:paraId="696057BC" w14:textId="77777777" w:rsidR="00682F2C" w:rsidRDefault="00682F2C" w:rsidP="00682F2C">
      <w:pPr>
        <w:pStyle w:val="Heading1"/>
      </w:pPr>
      <w:r>
        <w:t>4</w:t>
      </w:r>
      <w:r w:rsidRPr="00C372B4">
        <w:rPr>
          <w:vertAlign w:val="superscript"/>
        </w:rPr>
        <w:t>th</w:t>
      </w:r>
      <w:r>
        <w:t xml:space="preserve"> Kyu </w:t>
      </w:r>
    </w:p>
    <w:p w14:paraId="3012B4FE" w14:textId="77777777" w:rsidR="00682F2C" w:rsidRPr="00E87850" w:rsidRDefault="00682F2C" w:rsidP="00682F2C">
      <w:pPr>
        <w:rPr>
          <w: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solidFill>
            <w14:prstDash w14:val="solid"/>
            <w14:round/>
          </w14:textOutline>
        </w:rPr>
      </w:pPr>
      <w:r w:rsidRPr="00E87850">
        <w:rPr>
          <w: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solidFill>
            <w14:prstDash w14:val="solid"/>
            <w14:round/>
          </w14:textOutline>
        </w:rPr>
        <w:t>Orange Belt</w:t>
      </w:r>
    </w:p>
    <w:p w14:paraId="58B64B1D" w14:textId="77777777" w:rsidR="00682F2C" w:rsidRPr="00682F2C" w:rsidRDefault="00682F2C" w:rsidP="00682F2C">
      <w:pPr>
        <w:spacing w:line="276" w:lineRule="auto"/>
        <w:rPr>
          <w:rFonts w:eastAsiaTheme="majorEastAsia" w:cstheme="majorBidi"/>
          <w:b/>
          <w:bCs/>
          <w:caps/>
          <w:color w:val="D1282E" w:themeColor="text2"/>
        </w:rPr>
      </w:pPr>
      <w:r w:rsidRPr="00682F2C">
        <w:rPr>
          <w:rFonts w:eastAsiaTheme="majorEastAsia" w:cstheme="majorBidi"/>
          <w:b/>
          <w:bCs/>
          <w:caps/>
          <w:color w:val="D1282E" w:themeColor="text2"/>
        </w:rPr>
        <w:t>Students must have trained for a minimum of 4 months since 5th Kyu</w:t>
      </w:r>
    </w:p>
    <w:p w14:paraId="646C8561" w14:textId="77777777" w:rsidR="00682F2C" w:rsidRDefault="00682F2C" w:rsidP="00682F2C">
      <w:pPr>
        <w:spacing w:line="276" w:lineRule="auto"/>
      </w:pPr>
      <w:r w:rsidRPr="00682F2C">
        <w:rPr>
          <w:rFonts w:eastAsiaTheme="majorEastAsia" w:cstheme="majorBidi"/>
          <w:b/>
          <w:bCs/>
          <w:caps/>
          <w:color w:val="D1282E" w:themeColor="text2"/>
        </w:rPr>
        <w:t>40 days of practice after obtaining 5th Kyu</w:t>
      </w:r>
    </w:p>
    <w:tbl>
      <w:tblPr>
        <w:tblStyle w:val="TableGrid"/>
        <w:tblW w:w="0" w:type="auto"/>
        <w:tblLook w:val="04A0" w:firstRow="1" w:lastRow="0" w:firstColumn="1" w:lastColumn="0" w:noHBand="0" w:noVBand="1"/>
      </w:tblPr>
      <w:tblGrid>
        <w:gridCol w:w="1527"/>
        <w:gridCol w:w="1549"/>
        <w:gridCol w:w="2679"/>
        <w:gridCol w:w="2002"/>
      </w:tblGrid>
      <w:tr w:rsidR="00DA2238" w14:paraId="6AEB32E6" w14:textId="77777777" w:rsidTr="00FA7015">
        <w:trPr>
          <w:trHeight w:val="394"/>
        </w:trPr>
        <w:tc>
          <w:tcPr>
            <w:tcW w:w="1527" w:type="dxa"/>
            <w:shd w:val="clear" w:color="auto" w:fill="DC5924" w:themeFill="accent5"/>
          </w:tcPr>
          <w:p w14:paraId="3245BF05" w14:textId="77777777" w:rsidR="00682F2C" w:rsidRPr="00FA7015" w:rsidRDefault="00682F2C" w:rsidP="00562E5C">
            <w:pPr>
              <w:rPr>
                <w:b/>
                <w:color w:val="FFFFFF" w:themeColor="background1"/>
              </w:rPr>
            </w:pPr>
            <w:r w:rsidRPr="00FA7015">
              <w:rPr>
                <w:b/>
                <w:color w:val="FFFFFF" w:themeColor="background1"/>
              </w:rPr>
              <w:t>Technique</w:t>
            </w:r>
          </w:p>
        </w:tc>
        <w:tc>
          <w:tcPr>
            <w:tcW w:w="1549" w:type="dxa"/>
            <w:shd w:val="clear" w:color="auto" w:fill="DC5924" w:themeFill="accent5"/>
          </w:tcPr>
          <w:p w14:paraId="38BDE20F" w14:textId="77777777" w:rsidR="00682F2C" w:rsidRPr="00FA7015" w:rsidRDefault="00682F2C" w:rsidP="00562E5C">
            <w:pPr>
              <w:rPr>
                <w:b/>
                <w:color w:val="FFFFFF" w:themeColor="background1"/>
              </w:rPr>
            </w:pPr>
            <w:r w:rsidRPr="00FA7015">
              <w:rPr>
                <w:b/>
                <w:color w:val="FFFFFF" w:themeColor="background1"/>
              </w:rPr>
              <w:t xml:space="preserve">Attack </w:t>
            </w:r>
          </w:p>
        </w:tc>
        <w:tc>
          <w:tcPr>
            <w:tcW w:w="2679" w:type="dxa"/>
            <w:shd w:val="clear" w:color="auto" w:fill="DC5924" w:themeFill="accent5"/>
          </w:tcPr>
          <w:p w14:paraId="6796189D" w14:textId="77777777" w:rsidR="00682F2C" w:rsidRPr="00FA7015" w:rsidRDefault="00682F2C" w:rsidP="00562E5C">
            <w:pPr>
              <w:rPr>
                <w:b/>
                <w:color w:val="FFFFFF" w:themeColor="background1"/>
              </w:rPr>
            </w:pPr>
            <w:r w:rsidRPr="00FA7015">
              <w:rPr>
                <w:b/>
                <w:color w:val="FFFFFF" w:themeColor="background1"/>
              </w:rPr>
              <w:t>Direction/Option</w:t>
            </w:r>
          </w:p>
        </w:tc>
        <w:tc>
          <w:tcPr>
            <w:tcW w:w="2002" w:type="dxa"/>
            <w:shd w:val="clear" w:color="auto" w:fill="DC5924" w:themeFill="accent5"/>
          </w:tcPr>
          <w:p w14:paraId="043B1D99" w14:textId="77777777" w:rsidR="00682F2C" w:rsidRPr="00FA7015" w:rsidRDefault="00682F2C" w:rsidP="00562E5C">
            <w:pPr>
              <w:rPr>
                <w:b/>
                <w:color w:val="FFFFFF" w:themeColor="background1"/>
              </w:rPr>
            </w:pPr>
            <w:r w:rsidRPr="00FA7015">
              <w:rPr>
                <w:b/>
                <w:color w:val="FFFFFF" w:themeColor="background1"/>
              </w:rPr>
              <w:t>Position</w:t>
            </w:r>
          </w:p>
        </w:tc>
      </w:tr>
      <w:tr w:rsidR="00DA2238" w14:paraId="5049BFDA" w14:textId="77777777" w:rsidTr="00DF11EE">
        <w:trPr>
          <w:trHeight w:val="394"/>
        </w:trPr>
        <w:tc>
          <w:tcPr>
            <w:tcW w:w="1527" w:type="dxa"/>
          </w:tcPr>
          <w:p w14:paraId="5C0C83DC" w14:textId="77777777" w:rsidR="00682F2C" w:rsidRPr="00FA7015" w:rsidRDefault="00682F2C" w:rsidP="00562E5C">
            <w:pPr>
              <w:rPr>
                <w:b/>
              </w:rPr>
            </w:pPr>
            <w:r w:rsidRPr="00FA7015">
              <w:rPr>
                <w:b/>
              </w:rPr>
              <w:t>Tai no henko</w:t>
            </w:r>
          </w:p>
        </w:tc>
        <w:tc>
          <w:tcPr>
            <w:tcW w:w="1549" w:type="dxa"/>
          </w:tcPr>
          <w:p w14:paraId="672B74BF" w14:textId="77777777" w:rsidR="00682F2C" w:rsidRDefault="00682F2C" w:rsidP="00562E5C">
            <w:r>
              <w:t>Katatedori</w:t>
            </w:r>
          </w:p>
        </w:tc>
        <w:tc>
          <w:tcPr>
            <w:tcW w:w="2679" w:type="dxa"/>
          </w:tcPr>
          <w:p w14:paraId="092ABDD3" w14:textId="77777777" w:rsidR="00682F2C" w:rsidRDefault="00682F2C" w:rsidP="00562E5C">
            <w:r>
              <w:t>Kihon &amp; Kinonagre</w:t>
            </w:r>
          </w:p>
        </w:tc>
        <w:tc>
          <w:tcPr>
            <w:tcW w:w="2002" w:type="dxa"/>
          </w:tcPr>
          <w:p w14:paraId="47C0F37C" w14:textId="77777777" w:rsidR="00682F2C" w:rsidRDefault="00682F2C" w:rsidP="00562E5C">
            <w:r>
              <w:t>Tachiwaza</w:t>
            </w:r>
          </w:p>
        </w:tc>
      </w:tr>
      <w:tr w:rsidR="00DA2238" w14:paraId="3396CEB7" w14:textId="77777777" w:rsidTr="00DF11EE">
        <w:trPr>
          <w:trHeight w:val="394"/>
        </w:trPr>
        <w:tc>
          <w:tcPr>
            <w:tcW w:w="1527" w:type="dxa"/>
          </w:tcPr>
          <w:p w14:paraId="3851E5F0" w14:textId="77777777" w:rsidR="00682F2C" w:rsidRPr="00FA7015" w:rsidRDefault="00682F2C" w:rsidP="00562E5C">
            <w:pPr>
              <w:rPr>
                <w:b/>
              </w:rPr>
            </w:pPr>
            <w:r w:rsidRPr="00FA7015">
              <w:rPr>
                <w:b/>
              </w:rPr>
              <w:t>Kokyu ho</w:t>
            </w:r>
          </w:p>
        </w:tc>
        <w:tc>
          <w:tcPr>
            <w:tcW w:w="1549" w:type="dxa"/>
          </w:tcPr>
          <w:p w14:paraId="38EEF690" w14:textId="77777777" w:rsidR="00682F2C" w:rsidRDefault="00682F2C" w:rsidP="00562E5C">
            <w:r>
              <w:t>Morotedori</w:t>
            </w:r>
          </w:p>
        </w:tc>
        <w:tc>
          <w:tcPr>
            <w:tcW w:w="2679" w:type="dxa"/>
          </w:tcPr>
          <w:p w14:paraId="4275CC00" w14:textId="77777777" w:rsidR="00682F2C" w:rsidRDefault="00682F2C" w:rsidP="00562E5C"/>
        </w:tc>
        <w:tc>
          <w:tcPr>
            <w:tcW w:w="2002" w:type="dxa"/>
          </w:tcPr>
          <w:p w14:paraId="3C200619" w14:textId="77777777" w:rsidR="00682F2C" w:rsidRDefault="00682F2C" w:rsidP="00562E5C">
            <w:r>
              <w:t>Tachiwaza</w:t>
            </w:r>
          </w:p>
        </w:tc>
      </w:tr>
      <w:tr w:rsidR="000655DA" w14:paraId="63FA9BD5" w14:textId="77777777" w:rsidTr="00DF11EE">
        <w:trPr>
          <w:trHeight w:val="394"/>
        </w:trPr>
        <w:tc>
          <w:tcPr>
            <w:tcW w:w="1527" w:type="dxa"/>
          </w:tcPr>
          <w:p w14:paraId="3B850FF5" w14:textId="77777777" w:rsidR="000655DA" w:rsidRPr="00FA7015" w:rsidRDefault="000655DA" w:rsidP="00562E5C">
            <w:pPr>
              <w:rPr>
                <w:b/>
              </w:rPr>
            </w:pPr>
          </w:p>
        </w:tc>
        <w:tc>
          <w:tcPr>
            <w:tcW w:w="1549" w:type="dxa"/>
          </w:tcPr>
          <w:p w14:paraId="7AC1FCCC" w14:textId="77777777" w:rsidR="000655DA" w:rsidRDefault="000655DA" w:rsidP="00562E5C">
            <w:r>
              <w:t>Katatedori</w:t>
            </w:r>
          </w:p>
        </w:tc>
        <w:tc>
          <w:tcPr>
            <w:tcW w:w="2679" w:type="dxa"/>
          </w:tcPr>
          <w:p w14:paraId="7F0C134B" w14:textId="77777777" w:rsidR="000655DA" w:rsidRDefault="000655DA" w:rsidP="00562E5C"/>
        </w:tc>
        <w:tc>
          <w:tcPr>
            <w:tcW w:w="2002" w:type="dxa"/>
          </w:tcPr>
          <w:p w14:paraId="0D4D27C0" w14:textId="77777777" w:rsidR="000655DA" w:rsidRDefault="000655DA" w:rsidP="00562E5C">
            <w:r>
              <w:t>Tachiwaza</w:t>
            </w:r>
          </w:p>
        </w:tc>
      </w:tr>
      <w:tr w:rsidR="00DA2238" w14:paraId="29AF512E" w14:textId="77777777" w:rsidTr="00DF11EE">
        <w:trPr>
          <w:trHeight w:val="394"/>
        </w:trPr>
        <w:tc>
          <w:tcPr>
            <w:tcW w:w="1527" w:type="dxa"/>
          </w:tcPr>
          <w:p w14:paraId="2039253B" w14:textId="77777777" w:rsidR="00682F2C" w:rsidRPr="00FA7015" w:rsidRDefault="00682F2C" w:rsidP="00562E5C">
            <w:pPr>
              <w:rPr>
                <w:b/>
              </w:rPr>
            </w:pPr>
            <w:r w:rsidRPr="00FA7015">
              <w:rPr>
                <w:b/>
              </w:rPr>
              <w:t>Ikkyo</w:t>
            </w:r>
          </w:p>
        </w:tc>
        <w:tc>
          <w:tcPr>
            <w:tcW w:w="1549" w:type="dxa"/>
          </w:tcPr>
          <w:p w14:paraId="4B55FCA9" w14:textId="77777777" w:rsidR="00682F2C" w:rsidRDefault="00A2249E" w:rsidP="00562E5C">
            <w:r w:rsidRPr="00A2249E">
              <w:t>Katatedori</w:t>
            </w:r>
          </w:p>
        </w:tc>
        <w:tc>
          <w:tcPr>
            <w:tcW w:w="2679" w:type="dxa"/>
          </w:tcPr>
          <w:p w14:paraId="3CCAAA06" w14:textId="77777777" w:rsidR="00682F2C" w:rsidRDefault="00A2249E" w:rsidP="00562E5C">
            <w:r>
              <w:t>Omote &amp; Ura</w:t>
            </w:r>
          </w:p>
        </w:tc>
        <w:tc>
          <w:tcPr>
            <w:tcW w:w="2002" w:type="dxa"/>
          </w:tcPr>
          <w:p w14:paraId="45E97EB9" w14:textId="77777777" w:rsidR="00682F2C" w:rsidRDefault="00A2249E" w:rsidP="00562E5C">
            <w:r>
              <w:t>Suwariwaza</w:t>
            </w:r>
          </w:p>
        </w:tc>
      </w:tr>
      <w:tr w:rsidR="00DA2238" w14:paraId="1A4FA3D0" w14:textId="77777777" w:rsidTr="00DF11EE">
        <w:trPr>
          <w:trHeight w:val="394"/>
        </w:trPr>
        <w:tc>
          <w:tcPr>
            <w:tcW w:w="1527" w:type="dxa"/>
          </w:tcPr>
          <w:p w14:paraId="45CA209C" w14:textId="77777777" w:rsidR="00682F2C" w:rsidRPr="00FA7015" w:rsidRDefault="00682F2C" w:rsidP="00562E5C">
            <w:pPr>
              <w:rPr>
                <w:b/>
              </w:rPr>
            </w:pPr>
            <w:r w:rsidRPr="00FA7015">
              <w:rPr>
                <w:b/>
              </w:rPr>
              <w:t xml:space="preserve"> </w:t>
            </w:r>
          </w:p>
        </w:tc>
        <w:tc>
          <w:tcPr>
            <w:tcW w:w="1549" w:type="dxa"/>
          </w:tcPr>
          <w:p w14:paraId="7651E4C6" w14:textId="77777777" w:rsidR="00682F2C" w:rsidRDefault="00A2249E" w:rsidP="00562E5C">
            <w:r>
              <w:t>Ryotedori</w:t>
            </w:r>
          </w:p>
        </w:tc>
        <w:tc>
          <w:tcPr>
            <w:tcW w:w="2679" w:type="dxa"/>
          </w:tcPr>
          <w:p w14:paraId="3EC2738B" w14:textId="77777777" w:rsidR="00682F2C" w:rsidRDefault="00A2249E" w:rsidP="00562E5C">
            <w:r>
              <w:t>Omote &amp; Ura</w:t>
            </w:r>
          </w:p>
        </w:tc>
        <w:tc>
          <w:tcPr>
            <w:tcW w:w="2002" w:type="dxa"/>
          </w:tcPr>
          <w:p w14:paraId="44D77FD3" w14:textId="77777777" w:rsidR="00682F2C" w:rsidRDefault="00A2249E" w:rsidP="00562E5C">
            <w:r>
              <w:t>Suwariwaza</w:t>
            </w:r>
          </w:p>
        </w:tc>
      </w:tr>
      <w:tr w:rsidR="000655DA" w14:paraId="413A7345" w14:textId="77777777" w:rsidTr="00DF11EE">
        <w:trPr>
          <w:trHeight w:val="394"/>
        </w:trPr>
        <w:tc>
          <w:tcPr>
            <w:tcW w:w="1527" w:type="dxa"/>
          </w:tcPr>
          <w:p w14:paraId="7C4C1416" w14:textId="77777777" w:rsidR="000655DA" w:rsidRPr="00FA7015" w:rsidRDefault="000655DA" w:rsidP="00562E5C">
            <w:pPr>
              <w:rPr>
                <w:b/>
              </w:rPr>
            </w:pPr>
          </w:p>
        </w:tc>
        <w:tc>
          <w:tcPr>
            <w:tcW w:w="1549" w:type="dxa"/>
          </w:tcPr>
          <w:p w14:paraId="0DAB92AC" w14:textId="77777777" w:rsidR="000655DA" w:rsidRDefault="00A2249E" w:rsidP="00562E5C">
            <w:r>
              <w:t>Katadori</w:t>
            </w:r>
          </w:p>
        </w:tc>
        <w:tc>
          <w:tcPr>
            <w:tcW w:w="2679" w:type="dxa"/>
          </w:tcPr>
          <w:p w14:paraId="0A267B92" w14:textId="77777777" w:rsidR="000655DA" w:rsidRDefault="00A2249E" w:rsidP="00562E5C">
            <w:r>
              <w:t>Omote &amp; Ura</w:t>
            </w:r>
          </w:p>
        </w:tc>
        <w:tc>
          <w:tcPr>
            <w:tcW w:w="2002" w:type="dxa"/>
          </w:tcPr>
          <w:p w14:paraId="015F5487" w14:textId="77777777" w:rsidR="000655DA" w:rsidRDefault="00A2249E" w:rsidP="00562E5C">
            <w:r>
              <w:t>Tachiwaza</w:t>
            </w:r>
          </w:p>
        </w:tc>
      </w:tr>
      <w:tr w:rsidR="00DA2238" w14:paraId="14923239" w14:textId="77777777" w:rsidTr="00DF11EE">
        <w:trPr>
          <w:trHeight w:val="374"/>
        </w:trPr>
        <w:tc>
          <w:tcPr>
            <w:tcW w:w="1527" w:type="dxa"/>
          </w:tcPr>
          <w:p w14:paraId="7A64E8B1" w14:textId="77777777" w:rsidR="00682F2C" w:rsidRPr="00FA7015" w:rsidRDefault="00682F2C" w:rsidP="00562E5C">
            <w:pPr>
              <w:rPr>
                <w:b/>
              </w:rPr>
            </w:pPr>
          </w:p>
        </w:tc>
        <w:tc>
          <w:tcPr>
            <w:tcW w:w="1549" w:type="dxa"/>
          </w:tcPr>
          <w:p w14:paraId="0C3FD6AC" w14:textId="77777777" w:rsidR="00682F2C" w:rsidRDefault="00A2249E" w:rsidP="00562E5C">
            <w:r>
              <w:t>Kosadori</w:t>
            </w:r>
          </w:p>
        </w:tc>
        <w:tc>
          <w:tcPr>
            <w:tcW w:w="2679" w:type="dxa"/>
          </w:tcPr>
          <w:p w14:paraId="081B4E71" w14:textId="77777777" w:rsidR="00682F2C" w:rsidRDefault="00A2249E" w:rsidP="00562E5C">
            <w:r>
              <w:t>Omote &amp; Ura</w:t>
            </w:r>
          </w:p>
        </w:tc>
        <w:tc>
          <w:tcPr>
            <w:tcW w:w="2002" w:type="dxa"/>
          </w:tcPr>
          <w:p w14:paraId="1A9D033E" w14:textId="77777777" w:rsidR="00682F2C" w:rsidRDefault="00A2249E" w:rsidP="00562E5C">
            <w:r>
              <w:t>Tachiwaza</w:t>
            </w:r>
          </w:p>
        </w:tc>
      </w:tr>
      <w:tr w:rsidR="00DA2238" w14:paraId="41CF61E7" w14:textId="77777777" w:rsidTr="00DF11EE">
        <w:trPr>
          <w:trHeight w:val="394"/>
        </w:trPr>
        <w:tc>
          <w:tcPr>
            <w:tcW w:w="1527" w:type="dxa"/>
          </w:tcPr>
          <w:p w14:paraId="479D803C" w14:textId="77777777" w:rsidR="00682F2C" w:rsidRPr="00FA7015" w:rsidRDefault="00682F2C" w:rsidP="00562E5C">
            <w:pPr>
              <w:rPr>
                <w:b/>
              </w:rPr>
            </w:pPr>
          </w:p>
        </w:tc>
        <w:tc>
          <w:tcPr>
            <w:tcW w:w="1549" w:type="dxa"/>
          </w:tcPr>
          <w:p w14:paraId="004D5B3D" w14:textId="77777777" w:rsidR="00682F2C" w:rsidRDefault="00A2249E" w:rsidP="00562E5C">
            <w:r>
              <w:t>Shomenuchi</w:t>
            </w:r>
          </w:p>
        </w:tc>
        <w:tc>
          <w:tcPr>
            <w:tcW w:w="2679" w:type="dxa"/>
          </w:tcPr>
          <w:p w14:paraId="32B1D3AE" w14:textId="77777777" w:rsidR="00682F2C" w:rsidRDefault="00A2249E" w:rsidP="00562E5C">
            <w:r>
              <w:t>Omote &amp; Ura</w:t>
            </w:r>
          </w:p>
        </w:tc>
        <w:tc>
          <w:tcPr>
            <w:tcW w:w="2002" w:type="dxa"/>
          </w:tcPr>
          <w:p w14:paraId="6B128D9B" w14:textId="77777777" w:rsidR="00682F2C" w:rsidRDefault="00A2249E" w:rsidP="00562E5C">
            <w:r>
              <w:t>Tachiwaza</w:t>
            </w:r>
          </w:p>
        </w:tc>
      </w:tr>
      <w:tr w:rsidR="00DA2238" w14:paraId="7368AE44" w14:textId="77777777" w:rsidTr="00DF11EE">
        <w:trPr>
          <w:trHeight w:val="394"/>
        </w:trPr>
        <w:tc>
          <w:tcPr>
            <w:tcW w:w="1527" w:type="dxa"/>
          </w:tcPr>
          <w:p w14:paraId="4BEBB8A7" w14:textId="77777777" w:rsidR="00682F2C" w:rsidRPr="00FA7015" w:rsidRDefault="00A2249E" w:rsidP="00562E5C">
            <w:pPr>
              <w:rPr>
                <w:b/>
              </w:rPr>
            </w:pPr>
            <w:r w:rsidRPr="00FA7015">
              <w:rPr>
                <w:b/>
              </w:rPr>
              <w:t>Nikkyo</w:t>
            </w:r>
          </w:p>
        </w:tc>
        <w:tc>
          <w:tcPr>
            <w:tcW w:w="1549" w:type="dxa"/>
          </w:tcPr>
          <w:p w14:paraId="2D17C16D" w14:textId="77777777" w:rsidR="00682F2C" w:rsidRDefault="006756C8" w:rsidP="00562E5C">
            <w:r>
              <w:t>Shomenuchi</w:t>
            </w:r>
          </w:p>
        </w:tc>
        <w:tc>
          <w:tcPr>
            <w:tcW w:w="2679" w:type="dxa"/>
          </w:tcPr>
          <w:p w14:paraId="03643583" w14:textId="77777777" w:rsidR="00682F2C" w:rsidRDefault="006756C8" w:rsidP="00562E5C">
            <w:r>
              <w:t>Omote &amp; Ura</w:t>
            </w:r>
          </w:p>
        </w:tc>
        <w:tc>
          <w:tcPr>
            <w:tcW w:w="2002" w:type="dxa"/>
          </w:tcPr>
          <w:p w14:paraId="36659DEF" w14:textId="77777777" w:rsidR="00682F2C" w:rsidRDefault="006756C8" w:rsidP="00562E5C">
            <w:r>
              <w:t>Suwariwaza</w:t>
            </w:r>
          </w:p>
        </w:tc>
      </w:tr>
      <w:tr w:rsidR="00682F2C" w14:paraId="0A9CF089" w14:textId="77777777" w:rsidTr="00DF11EE">
        <w:trPr>
          <w:trHeight w:val="394"/>
        </w:trPr>
        <w:tc>
          <w:tcPr>
            <w:tcW w:w="1527" w:type="dxa"/>
          </w:tcPr>
          <w:p w14:paraId="11F25BBF" w14:textId="77777777" w:rsidR="00682F2C" w:rsidRPr="00FA7015" w:rsidRDefault="00682F2C" w:rsidP="00562E5C">
            <w:pPr>
              <w:rPr>
                <w:b/>
              </w:rPr>
            </w:pPr>
          </w:p>
        </w:tc>
        <w:tc>
          <w:tcPr>
            <w:tcW w:w="1549" w:type="dxa"/>
          </w:tcPr>
          <w:p w14:paraId="19B65760" w14:textId="77777777" w:rsidR="00682F2C" w:rsidRDefault="00265231" w:rsidP="00562E5C">
            <w:r>
              <w:t>Katadori</w:t>
            </w:r>
          </w:p>
        </w:tc>
        <w:tc>
          <w:tcPr>
            <w:tcW w:w="2679" w:type="dxa"/>
          </w:tcPr>
          <w:p w14:paraId="0342BF11" w14:textId="77777777" w:rsidR="00682F2C" w:rsidRDefault="00265231" w:rsidP="00562E5C">
            <w:r>
              <w:t>Omote &amp; Ura</w:t>
            </w:r>
          </w:p>
        </w:tc>
        <w:tc>
          <w:tcPr>
            <w:tcW w:w="2002" w:type="dxa"/>
          </w:tcPr>
          <w:p w14:paraId="32A8A3B4" w14:textId="77777777" w:rsidR="00682F2C" w:rsidRDefault="00265231" w:rsidP="00562E5C">
            <w:r>
              <w:t>Tachiwaza</w:t>
            </w:r>
          </w:p>
        </w:tc>
      </w:tr>
      <w:tr w:rsidR="00682F2C" w14:paraId="653A62FF" w14:textId="77777777" w:rsidTr="00DF11EE">
        <w:trPr>
          <w:trHeight w:val="394"/>
        </w:trPr>
        <w:tc>
          <w:tcPr>
            <w:tcW w:w="1527" w:type="dxa"/>
          </w:tcPr>
          <w:p w14:paraId="41C46E78" w14:textId="77777777" w:rsidR="00682F2C" w:rsidRPr="00FA7015" w:rsidRDefault="00DA2238" w:rsidP="00562E5C">
            <w:pPr>
              <w:rPr>
                <w:b/>
              </w:rPr>
            </w:pPr>
            <w:r w:rsidRPr="00FA7015">
              <w:rPr>
                <w:b/>
              </w:rPr>
              <w:t>Sankyo</w:t>
            </w:r>
          </w:p>
        </w:tc>
        <w:tc>
          <w:tcPr>
            <w:tcW w:w="1549" w:type="dxa"/>
          </w:tcPr>
          <w:p w14:paraId="27CEBC00" w14:textId="77777777" w:rsidR="00682F2C" w:rsidRDefault="00DA2238" w:rsidP="00562E5C">
            <w:r>
              <w:t>Shomenuchi</w:t>
            </w:r>
          </w:p>
        </w:tc>
        <w:tc>
          <w:tcPr>
            <w:tcW w:w="2679" w:type="dxa"/>
          </w:tcPr>
          <w:p w14:paraId="410F0DA3" w14:textId="77777777" w:rsidR="00682F2C" w:rsidRDefault="00DA2238" w:rsidP="00562E5C">
            <w:r>
              <w:t>Omote &amp; Ura</w:t>
            </w:r>
          </w:p>
        </w:tc>
        <w:tc>
          <w:tcPr>
            <w:tcW w:w="2002" w:type="dxa"/>
          </w:tcPr>
          <w:p w14:paraId="798B048C" w14:textId="77777777" w:rsidR="00682F2C" w:rsidRDefault="00DA2238" w:rsidP="00562E5C">
            <w:r>
              <w:t>Tachiwaza</w:t>
            </w:r>
          </w:p>
        </w:tc>
      </w:tr>
      <w:tr w:rsidR="00682F2C" w14:paraId="0FD6219F" w14:textId="77777777" w:rsidTr="00DF11EE">
        <w:trPr>
          <w:trHeight w:val="394"/>
        </w:trPr>
        <w:tc>
          <w:tcPr>
            <w:tcW w:w="1527" w:type="dxa"/>
          </w:tcPr>
          <w:p w14:paraId="0BF4BF76" w14:textId="77777777" w:rsidR="00682F2C" w:rsidRPr="00FA7015" w:rsidRDefault="00682F2C" w:rsidP="00562E5C">
            <w:pPr>
              <w:rPr>
                <w:b/>
              </w:rPr>
            </w:pPr>
          </w:p>
        </w:tc>
        <w:tc>
          <w:tcPr>
            <w:tcW w:w="1549" w:type="dxa"/>
          </w:tcPr>
          <w:p w14:paraId="4761B7C8" w14:textId="77777777" w:rsidR="00682F2C" w:rsidRDefault="00DA2238" w:rsidP="00562E5C">
            <w:r>
              <w:t>Katatedori</w:t>
            </w:r>
          </w:p>
        </w:tc>
        <w:tc>
          <w:tcPr>
            <w:tcW w:w="2679" w:type="dxa"/>
          </w:tcPr>
          <w:p w14:paraId="0AD44A0D" w14:textId="77777777" w:rsidR="00682F2C" w:rsidRDefault="00DA2238" w:rsidP="00562E5C">
            <w:r>
              <w:t>Omote &amp; Ura</w:t>
            </w:r>
          </w:p>
        </w:tc>
        <w:tc>
          <w:tcPr>
            <w:tcW w:w="2002" w:type="dxa"/>
          </w:tcPr>
          <w:p w14:paraId="0D2998C3" w14:textId="77777777" w:rsidR="00682F2C" w:rsidRDefault="00DA2238" w:rsidP="00562E5C">
            <w:r>
              <w:t>Tachiwaza</w:t>
            </w:r>
          </w:p>
        </w:tc>
      </w:tr>
      <w:tr w:rsidR="00682F2C" w14:paraId="5AF3A75C" w14:textId="77777777" w:rsidTr="00DF11EE">
        <w:trPr>
          <w:trHeight w:val="394"/>
        </w:trPr>
        <w:tc>
          <w:tcPr>
            <w:tcW w:w="1527" w:type="dxa"/>
          </w:tcPr>
          <w:p w14:paraId="24D48DC1" w14:textId="77777777" w:rsidR="00682F2C" w:rsidRPr="00FA7015" w:rsidRDefault="00682F2C" w:rsidP="00562E5C">
            <w:pPr>
              <w:rPr>
                <w:b/>
              </w:rPr>
            </w:pPr>
          </w:p>
        </w:tc>
        <w:tc>
          <w:tcPr>
            <w:tcW w:w="1549" w:type="dxa"/>
          </w:tcPr>
          <w:p w14:paraId="094EF969" w14:textId="77777777" w:rsidR="00682F2C" w:rsidRDefault="00DA2238" w:rsidP="00562E5C">
            <w:r>
              <w:t>Ryotedori</w:t>
            </w:r>
          </w:p>
        </w:tc>
        <w:tc>
          <w:tcPr>
            <w:tcW w:w="2679" w:type="dxa"/>
          </w:tcPr>
          <w:p w14:paraId="35C2F1E2" w14:textId="77777777" w:rsidR="00682F2C" w:rsidRDefault="00DA2238" w:rsidP="00562E5C">
            <w:r>
              <w:t>Omote &amp; Ura</w:t>
            </w:r>
          </w:p>
        </w:tc>
        <w:tc>
          <w:tcPr>
            <w:tcW w:w="2002" w:type="dxa"/>
          </w:tcPr>
          <w:p w14:paraId="12C6428C" w14:textId="77777777" w:rsidR="00682F2C" w:rsidRDefault="00DA2238" w:rsidP="00562E5C">
            <w:r>
              <w:t>Tachiwaza</w:t>
            </w:r>
          </w:p>
        </w:tc>
      </w:tr>
      <w:tr w:rsidR="00682F2C" w14:paraId="13D08ED7" w14:textId="77777777" w:rsidTr="00DF11EE">
        <w:trPr>
          <w:trHeight w:val="394"/>
        </w:trPr>
        <w:tc>
          <w:tcPr>
            <w:tcW w:w="1527" w:type="dxa"/>
          </w:tcPr>
          <w:p w14:paraId="50685E98" w14:textId="77777777" w:rsidR="00682F2C" w:rsidRPr="00FA7015" w:rsidRDefault="00DA2238" w:rsidP="00562E5C">
            <w:pPr>
              <w:rPr>
                <w:b/>
              </w:rPr>
            </w:pPr>
            <w:r w:rsidRPr="00FA7015">
              <w:rPr>
                <w:b/>
              </w:rPr>
              <w:t>Kotegaeshi</w:t>
            </w:r>
          </w:p>
        </w:tc>
        <w:tc>
          <w:tcPr>
            <w:tcW w:w="1549" w:type="dxa"/>
          </w:tcPr>
          <w:p w14:paraId="4F01D5D1" w14:textId="77777777" w:rsidR="00682F2C" w:rsidRDefault="00DA2238" w:rsidP="00562E5C">
            <w:r>
              <w:t>Shomenuchi</w:t>
            </w:r>
          </w:p>
        </w:tc>
        <w:tc>
          <w:tcPr>
            <w:tcW w:w="2679" w:type="dxa"/>
          </w:tcPr>
          <w:p w14:paraId="1474A2A6" w14:textId="77777777" w:rsidR="00682F2C" w:rsidRDefault="00682F2C" w:rsidP="00562E5C"/>
        </w:tc>
        <w:tc>
          <w:tcPr>
            <w:tcW w:w="2002" w:type="dxa"/>
          </w:tcPr>
          <w:p w14:paraId="5990671C" w14:textId="77777777" w:rsidR="00682F2C" w:rsidRDefault="00DA2238" w:rsidP="00562E5C">
            <w:r>
              <w:t>Tachiwaza</w:t>
            </w:r>
          </w:p>
        </w:tc>
      </w:tr>
      <w:tr w:rsidR="00682F2C" w14:paraId="62D17307" w14:textId="77777777" w:rsidTr="00DF11EE">
        <w:trPr>
          <w:trHeight w:val="394"/>
        </w:trPr>
        <w:tc>
          <w:tcPr>
            <w:tcW w:w="1527" w:type="dxa"/>
          </w:tcPr>
          <w:p w14:paraId="430496A3" w14:textId="77777777" w:rsidR="00682F2C" w:rsidRPr="00FA7015" w:rsidRDefault="00DA2238" w:rsidP="00562E5C">
            <w:pPr>
              <w:rPr>
                <w:b/>
              </w:rPr>
            </w:pPr>
            <w:r w:rsidRPr="00FA7015">
              <w:rPr>
                <w:b/>
              </w:rPr>
              <w:t>Shihonage</w:t>
            </w:r>
          </w:p>
        </w:tc>
        <w:tc>
          <w:tcPr>
            <w:tcW w:w="1549" w:type="dxa"/>
          </w:tcPr>
          <w:p w14:paraId="2213BE76" w14:textId="77777777" w:rsidR="00682F2C" w:rsidRDefault="00DA2238" w:rsidP="00562E5C">
            <w:r>
              <w:t>Ryotedori</w:t>
            </w:r>
          </w:p>
        </w:tc>
        <w:tc>
          <w:tcPr>
            <w:tcW w:w="2679" w:type="dxa"/>
          </w:tcPr>
          <w:p w14:paraId="6A7E8723" w14:textId="77777777" w:rsidR="00682F2C" w:rsidRDefault="00DA2238" w:rsidP="00562E5C">
            <w:r>
              <w:t>Omote &amp; Ura</w:t>
            </w:r>
          </w:p>
        </w:tc>
        <w:tc>
          <w:tcPr>
            <w:tcW w:w="2002" w:type="dxa"/>
          </w:tcPr>
          <w:p w14:paraId="1313347E" w14:textId="77777777" w:rsidR="00682F2C" w:rsidRDefault="00DA2238" w:rsidP="00562E5C">
            <w:r>
              <w:t>Tachiwaza</w:t>
            </w:r>
          </w:p>
        </w:tc>
      </w:tr>
      <w:tr w:rsidR="00682F2C" w14:paraId="5EAC8405" w14:textId="77777777" w:rsidTr="00DF11EE">
        <w:trPr>
          <w:trHeight w:val="394"/>
        </w:trPr>
        <w:tc>
          <w:tcPr>
            <w:tcW w:w="1527" w:type="dxa"/>
          </w:tcPr>
          <w:p w14:paraId="1836C8A9" w14:textId="77777777" w:rsidR="00682F2C" w:rsidRPr="00FA7015" w:rsidRDefault="00682F2C" w:rsidP="00562E5C">
            <w:pPr>
              <w:rPr>
                <w:b/>
              </w:rPr>
            </w:pPr>
          </w:p>
        </w:tc>
        <w:tc>
          <w:tcPr>
            <w:tcW w:w="1549" w:type="dxa"/>
          </w:tcPr>
          <w:p w14:paraId="08BCAB34" w14:textId="77777777" w:rsidR="00682F2C" w:rsidRDefault="00DA2238" w:rsidP="00562E5C">
            <w:r>
              <w:t>Shomenuchi</w:t>
            </w:r>
          </w:p>
        </w:tc>
        <w:tc>
          <w:tcPr>
            <w:tcW w:w="2679" w:type="dxa"/>
          </w:tcPr>
          <w:p w14:paraId="49009905" w14:textId="77777777" w:rsidR="00682F2C" w:rsidRDefault="00DA2238" w:rsidP="00562E5C">
            <w:r>
              <w:t>Omote &amp; Ura</w:t>
            </w:r>
          </w:p>
        </w:tc>
        <w:tc>
          <w:tcPr>
            <w:tcW w:w="2002" w:type="dxa"/>
          </w:tcPr>
          <w:p w14:paraId="36FB3852" w14:textId="77777777" w:rsidR="00682F2C" w:rsidRDefault="00DA2238" w:rsidP="00562E5C">
            <w:r>
              <w:t>Tachiwaza</w:t>
            </w:r>
          </w:p>
        </w:tc>
      </w:tr>
      <w:tr w:rsidR="00682F2C" w14:paraId="42FFEA94" w14:textId="77777777" w:rsidTr="00DF11EE">
        <w:trPr>
          <w:trHeight w:val="394"/>
        </w:trPr>
        <w:tc>
          <w:tcPr>
            <w:tcW w:w="1527" w:type="dxa"/>
          </w:tcPr>
          <w:p w14:paraId="1B5192AE" w14:textId="77777777" w:rsidR="00682F2C" w:rsidRPr="00FA7015" w:rsidRDefault="00682F2C" w:rsidP="00562E5C">
            <w:pPr>
              <w:rPr>
                <w:b/>
              </w:rPr>
            </w:pPr>
          </w:p>
        </w:tc>
        <w:tc>
          <w:tcPr>
            <w:tcW w:w="1549" w:type="dxa"/>
          </w:tcPr>
          <w:p w14:paraId="2374CF0A" w14:textId="77777777" w:rsidR="00682F2C" w:rsidRDefault="00DA2238" w:rsidP="00562E5C">
            <w:r>
              <w:t>Yokomenuchi</w:t>
            </w:r>
          </w:p>
        </w:tc>
        <w:tc>
          <w:tcPr>
            <w:tcW w:w="2679" w:type="dxa"/>
          </w:tcPr>
          <w:p w14:paraId="53378474" w14:textId="77777777" w:rsidR="00682F2C" w:rsidRDefault="00DA2238" w:rsidP="00562E5C">
            <w:r>
              <w:t>Omote &amp; Ura</w:t>
            </w:r>
          </w:p>
        </w:tc>
        <w:tc>
          <w:tcPr>
            <w:tcW w:w="2002" w:type="dxa"/>
          </w:tcPr>
          <w:p w14:paraId="13E13D78" w14:textId="77777777" w:rsidR="00682F2C" w:rsidRDefault="00DA2238" w:rsidP="00562E5C">
            <w:r>
              <w:t>Tachiwaza</w:t>
            </w:r>
          </w:p>
        </w:tc>
      </w:tr>
      <w:tr w:rsidR="00DA2238" w14:paraId="0FCAC390" w14:textId="77777777" w:rsidTr="00DF11EE">
        <w:trPr>
          <w:trHeight w:val="394"/>
        </w:trPr>
        <w:tc>
          <w:tcPr>
            <w:tcW w:w="1527" w:type="dxa"/>
          </w:tcPr>
          <w:p w14:paraId="6ED6FC44" w14:textId="77777777" w:rsidR="00DA2238" w:rsidRPr="00FA7015" w:rsidRDefault="00DA2238" w:rsidP="00562E5C">
            <w:pPr>
              <w:rPr>
                <w:b/>
              </w:rPr>
            </w:pPr>
            <w:r w:rsidRPr="00FA7015">
              <w:rPr>
                <w:b/>
              </w:rPr>
              <w:t>Iriminage</w:t>
            </w:r>
          </w:p>
        </w:tc>
        <w:tc>
          <w:tcPr>
            <w:tcW w:w="1549" w:type="dxa"/>
          </w:tcPr>
          <w:p w14:paraId="4898A800" w14:textId="77777777" w:rsidR="00DA2238" w:rsidRDefault="00DA2238" w:rsidP="00562E5C">
            <w:r>
              <w:t>Shomenuchi</w:t>
            </w:r>
          </w:p>
        </w:tc>
        <w:tc>
          <w:tcPr>
            <w:tcW w:w="2679" w:type="dxa"/>
          </w:tcPr>
          <w:p w14:paraId="2371E609" w14:textId="77777777" w:rsidR="00DA2238" w:rsidRDefault="00DA2238" w:rsidP="00562E5C"/>
        </w:tc>
        <w:tc>
          <w:tcPr>
            <w:tcW w:w="2002" w:type="dxa"/>
          </w:tcPr>
          <w:p w14:paraId="6392BF89" w14:textId="77777777" w:rsidR="00DA2238" w:rsidRDefault="00DA2238" w:rsidP="00562E5C">
            <w:r>
              <w:t>Tachiwaza</w:t>
            </w:r>
          </w:p>
        </w:tc>
      </w:tr>
      <w:tr w:rsidR="00DA2238" w14:paraId="1B2D4AA1" w14:textId="77777777" w:rsidTr="00DF11EE">
        <w:trPr>
          <w:trHeight w:val="394"/>
        </w:trPr>
        <w:tc>
          <w:tcPr>
            <w:tcW w:w="1527" w:type="dxa"/>
          </w:tcPr>
          <w:p w14:paraId="70BD2827" w14:textId="77777777" w:rsidR="00DA2238" w:rsidRPr="00FA7015" w:rsidRDefault="00DA2238" w:rsidP="00562E5C">
            <w:pPr>
              <w:rPr>
                <w:b/>
              </w:rPr>
            </w:pPr>
            <w:r w:rsidRPr="00FA7015">
              <w:rPr>
                <w:b/>
              </w:rPr>
              <w:t>Kaitenage</w:t>
            </w:r>
          </w:p>
        </w:tc>
        <w:tc>
          <w:tcPr>
            <w:tcW w:w="1549" w:type="dxa"/>
          </w:tcPr>
          <w:p w14:paraId="23BA4CE4" w14:textId="77777777" w:rsidR="00DA2238" w:rsidRDefault="00DF11EE" w:rsidP="00562E5C">
            <w:r>
              <w:t>Katat</w:t>
            </w:r>
            <w:r w:rsidR="00DA2238">
              <w:t>edori</w:t>
            </w:r>
          </w:p>
        </w:tc>
        <w:tc>
          <w:tcPr>
            <w:tcW w:w="2679" w:type="dxa"/>
          </w:tcPr>
          <w:p w14:paraId="3D248FE2" w14:textId="77777777" w:rsidR="00DA2238" w:rsidRDefault="00DA2238" w:rsidP="00562E5C">
            <w:r>
              <w:t>Soto &amp; Uchi Mawari</w:t>
            </w:r>
          </w:p>
        </w:tc>
        <w:tc>
          <w:tcPr>
            <w:tcW w:w="2002" w:type="dxa"/>
          </w:tcPr>
          <w:p w14:paraId="3EB0AEC3" w14:textId="77777777" w:rsidR="00DA2238" w:rsidRDefault="00DA2238" w:rsidP="00562E5C">
            <w:r>
              <w:t>Tachiwaza</w:t>
            </w:r>
          </w:p>
        </w:tc>
      </w:tr>
      <w:tr w:rsidR="00DA2238" w14:paraId="36549166" w14:textId="77777777" w:rsidTr="00DF11EE">
        <w:trPr>
          <w:trHeight w:val="394"/>
        </w:trPr>
        <w:tc>
          <w:tcPr>
            <w:tcW w:w="1527" w:type="dxa"/>
          </w:tcPr>
          <w:p w14:paraId="3394C985" w14:textId="77777777" w:rsidR="00DA2238" w:rsidRPr="00FA7015" w:rsidRDefault="00DA2238" w:rsidP="00562E5C">
            <w:pPr>
              <w:rPr>
                <w:b/>
              </w:rPr>
            </w:pPr>
          </w:p>
        </w:tc>
        <w:tc>
          <w:tcPr>
            <w:tcW w:w="1549" w:type="dxa"/>
          </w:tcPr>
          <w:p w14:paraId="6E03D4A5" w14:textId="77777777" w:rsidR="00DA2238" w:rsidRDefault="00DF11EE" w:rsidP="00562E5C">
            <w:r>
              <w:t>Ryotedori</w:t>
            </w:r>
          </w:p>
        </w:tc>
        <w:tc>
          <w:tcPr>
            <w:tcW w:w="2679" w:type="dxa"/>
          </w:tcPr>
          <w:p w14:paraId="2401BC46" w14:textId="77777777" w:rsidR="00DA2238" w:rsidRDefault="00DF11EE" w:rsidP="00562E5C">
            <w:r>
              <w:t>Soto &amp; Uchi Mawari</w:t>
            </w:r>
          </w:p>
        </w:tc>
        <w:tc>
          <w:tcPr>
            <w:tcW w:w="2002" w:type="dxa"/>
          </w:tcPr>
          <w:p w14:paraId="71A0867E" w14:textId="77777777" w:rsidR="00DA2238" w:rsidRDefault="00DF11EE" w:rsidP="00562E5C">
            <w:r>
              <w:t>Tachiwaza</w:t>
            </w:r>
          </w:p>
        </w:tc>
      </w:tr>
      <w:tr w:rsidR="00682F2C" w14:paraId="7494231D" w14:textId="77777777" w:rsidTr="00FA7015">
        <w:trPr>
          <w:trHeight w:val="394"/>
        </w:trPr>
        <w:tc>
          <w:tcPr>
            <w:tcW w:w="1527" w:type="dxa"/>
            <w:shd w:val="clear" w:color="auto" w:fill="DC5924" w:themeFill="accent5"/>
          </w:tcPr>
          <w:p w14:paraId="655AD92F" w14:textId="77777777" w:rsidR="00682F2C" w:rsidRPr="00FA7015" w:rsidRDefault="00682F2C" w:rsidP="00562E5C">
            <w:pPr>
              <w:rPr>
                <w:b/>
              </w:rPr>
            </w:pPr>
            <w:r w:rsidRPr="00FA7015">
              <w:rPr>
                <w:b/>
                <w:color w:val="FFFFFF" w:themeColor="background1"/>
              </w:rPr>
              <w:t>Weapons</w:t>
            </w:r>
          </w:p>
        </w:tc>
        <w:tc>
          <w:tcPr>
            <w:tcW w:w="6230" w:type="dxa"/>
            <w:gridSpan w:val="3"/>
            <w:shd w:val="clear" w:color="auto" w:fill="DC5924" w:themeFill="accent5"/>
          </w:tcPr>
          <w:p w14:paraId="694AC5D3" w14:textId="77777777" w:rsidR="00682F2C" w:rsidRDefault="00682F2C" w:rsidP="00562E5C"/>
        </w:tc>
      </w:tr>
      <w:tr w:rsidR="00682F2C" w14:paraId="19E9128D" w14:textId="77777777" w:rsidTr="00DF11EE">
        <w:trPr>
          <w:trHeight w:val="394"/>
        </w:trPr>
        <w:tc>
          <w:tcPr>
            <w:tcW w:w="1527" w:type="dxa"/>
          </w:tcPr>
          <w:p w14:paraId="72140C37" w14:textId="77777777" w:rsidR="00682F2C" w:rsidRPr="00FA7015" w:rsidRDefault="00682F2C" w:rsidP="00562E5C">
            <w:pPr>
              <w:rPr>
                <w:b/>
              </w:rPr>
            </w:pPr>
            <w:r w:rsidRPr="00FA7015">
              <w:rPr>
                <w:b/>
              </w:rPr>
              <w:t>Ken</w:t>
            </w:r>
          </w:p>
        </w:tc>
        <w:tc>
          <w:tcPr>
            <w:tcW w:w="1549" w:type="dxa"/>
          </w:tcPr>
          <w:p w14:paraId="06257D6A" w14:textId="77777777" w:rsidR="00682F2C" w:rsidRDefault="00DF11EE" w:rsidP="00562E5C">
            <w:r>
              <w:t>Awase</w:t>
            </w:r>
          </w:p>
        </w:tc>
        <w:tc>
          <w:tcPr>
            <w:tcW w:w="2679" w:type="dxa"/>
          </w:tcPr>
          <w:p w14:paraId="6749007B" w14:textId="77777777" w:rsidR="00682F2C" w:rsidRDefault="00DF11EE" w:rsidP="00562E5C">
            <w:r>
              <w:t>Migi, Hidari, Go &amp; Shichi</w:t>
            </w:r>
          </w:p>
        </w:tc>
        <w:tc>
          <w:tcPr>
            <w:tcW w:w="2002" w:type="dxa"/>
          </w:tcPr>
          <w:p w14:paraId="76A458A1" w14:textId="77777777" w:rsidR="00682F2C" w:rsidRDefault="00682F2C" w:rsidP="00562E5C"/>
        </w:tc>
      </w:tr>
      <w:tr w:rsidR="00682F2C" w14:paraId="17773610" w14:textId="77777777" w:rsidTr="00DF11EE">
        <w:trPr>
          <w:trHeight w:val="394"/>
        </w:trPr>
        <w:tc>
          <w:tcPr>
            <w:tcW w:w="1527" w:type="dxa"/>
          </w:tcPr>
          <w:p w14:paraId="1D795AA8" w14:textId="77777777" w:rsidR="00682F2C" w:rsidRPr="00FA7015" w:rsidRDefault="00DF11EE" w:rsidP="00562E5C">
            <w:pPr>
              <w:rPr>
                <w:b/>
              </w:rPr>
            </w:pPr>
            <w:r w:rsidRPr="00FA7015">
              <w:rPr>
                <w:b/>
              </w:rPr>
              <w:t>Jo</w:t>
            </w:r>
          </w:p>
        </w:tc>
        <w:tc>
          <w:tcPr>
            <w:tcW w:w="1549" w:type="dxa"/>
          </w:tcPr>
          <w:p w14:paraId="539791AF" w14:textId="77777777" w:rsidR="00682F2C" w:rsidRDefault="00DF11EE" w:rsidP="00562E5C">
            <w:r>
              <w:t>Suburi</w:t>
            </w:r>
          </w:p>
        </w:tc>
        <w:tc>
          <w:tcPr>
            <w:tcW w:w="2679" w:type="dxa"/>
          </w:tcPr>
          <w:p w14:paraId="78BCB851" w14:textId="77777777" w:rsidR="00682F2C" w:rsidRDefault="00DF11EE" w:rsidP="00562E5C">
            <w:r>
              <w:t>1 to 20</w:t>
            </w:r>
          </w:p>
        </w:tc>
        <w:tc>
          <w:tcPr>
            <w:tcW w:w="2002" w:type="dxa"/>
          </w:tcPr>
          <w:p w14:paraId="7AF80225" w14:textId="77777777" w:rsidR="00682F2C" w:rsidRDefault="00682F2C" w:rsidP="00562E5C"/>
        </w:tc>
      </w:tr>
      <w:tr w:rsidR="00682F2C" w14:paraId="1C9D1597" w14:textId="77777777" w:rsidTr="00DF11EE">
        <w:trPr>
          <w:trHeight w:val="394"/>
        </w:trPr>
        <w:tc>
          <w:tcPr>
            <w:tcW w:w="1527" w:type="dxa"/>
          </w:tcPr>
          <w:p w14:paraId="5361B796" w14:textId="77777777" w:rsidR="00682F2C" w:rsidRDefault="00682F2C" w:rsidP="00562E5C"/>
        </w:tc>
        <w:tc>
          <w:tcPr>
            <w:tcW w:w="1549" w:type="dxa"/>
          </w:tcPr>
          <w:p w14:paraId="66CCE309" w14:textId="77777777" w:rsidR="00682F2C" w:rsidRDefault="00DF11EE" w:rsidP="00562E5C">
            <w:r>
              <w:t>13 Kata</w:t>
            </w:r>
          </w:p>
        </w:tc>
        <w:tc>
          <w:tcPr>
            <w:tcW w:w="2679" w:type="dxa"/>
          </w:tcPr>
          <w:p w14:paraId="5D2EBF89" w14:textId="77777777" w:rsidR="00682F2C" w:rsidRDefault="00DF11EE" w:rsidP="00562E5C">
            <w:r>
              <w:t>All</w:t>
            </w:r>
          </w:p>
        </w:tc>
        <w:tc>
          <w:tcPr>
            <w:tcW w:w="2002" w:type="dxa"/>
          </w:tcPr>
          <w:p w14:paraId="6576E0DB" w14:textId="77777777" w:rsidR="00682F2C" w:rsidRDefault="00682F2C" w:rsidP="00562E5C"/>
        </w:tc>
      </w:tr>
    </w:tbl>
    <w:p w14:paraId="51520823" w14:textId="77777777" w:rsidR="00D72758" w:rsidRDefault="00D72758" w:rsidP="00E87850">
      <w:pPr>
        <w:spacing w:line="276" w:lineRule="auto"/>
      </w:pPr>
    </w:p>
    <w:p w14:paraId="530F0F17" w14:textId="77777777" w:rsidR="00D72758" w:rsidRDefault="00D72758">
      <w:pPr>
        <w:spacing w:line="276" w:lineRule="auto"/>
      </w:pPr>
      <w:r>
        <w:br w:type="page"/>
      </w:r>
    </w:p>
    <w:p w14:paraId="03C2C02C" w14:textId="77777777" w:rsidR="00E87850" w:rsidRDefault="00E87850" w:rsidP="00E87850">
      <w:pPr>
        <w:spacing w:line="276" w:lineRule="auto"/>
      </w:pPr>
    </w:p>
    <w:p w14:paraId="61531127" w14:textId="77777777" w:rsidR="004447E6" w:rsidRDefault="004447E6" w:rsidP="00E87850">
      <w:pPr>
        <w:pStyle w:val="Heading1"/>
      </w:pPr>
      <w:r>
        <w:t>3</w:t>
      </w:r>
      <w:r w:rsidR="00277441" w:rsidRPr="00277441">
        <w:rPr>
          <w:vertAlign w:val="superscript"/>
        </w:rPr>
        <w:t>rd</w:t>
      </w:r>
      <w:r>
        <w:t xml:space="preserve"> Kyu </w:t>
      </w:r>
    </w:p>
    <w:p w14:paraId="4AC5F5B6" w14:textId="77777777" w:rsidR="004447E6" w:rsidRPr="00777CB9" w:rsidRDefault="004447E6" w:rsidP="004447E6">
      <w:pPr>
        <w:rPr>
          <w:b/>
          <w:color w:val="00B05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777CB9">
        <w:rPr>
          <w:b/>
          <w:color w:val="00B05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Green Belt</w:t>
      </w:r>
    </w:p>
    <w:p w14:paraId="27701A37" w14:textId="77777777" w:rsidR="004447E6" w:rsidRPr="00682F2C" w:rsidRDefault="00E87850" w:rsidP="004447E6">
      <w:pPr>
        <w:spacing w:line="276" w:lineRule="auto"/>
        <w:rPr>
          <w:rFonts w:eastAsiaTheme="majorEastAsia" w:cstheme="majorBidi"/>
          <w:b/>
          <w:bCs/>
          <w:caps/>
          <w:color w:val="D1282E" w:themeColor="text2"/>
        </w:rPr>
      </w:pPr>
      <w:r>
        <w:rPr>
          <w:rFonts w:eastAsiaTheme="majorEastAsia" w:cstheme="majorBidi"/>
          <w:b/>
          <w:bCs/>
          <w:caps/>
          <w:color w:val="D1282E" w:themeColor="text2"/>
        </w:rPr>
        <w:t>Students must have trained for a minimum of 6 months since 4</w:t>
      </w:r>
      <w:r w:rsidRPr="00E87850">
        <w:rPr>
          <w:rFonts w:eastAsiaTheme="majorEastAsia" w:cstheme="majorBidi"/>
          <w:b/>
          <w:bCs/>
          <w:caps/>
          <w:color w:val="D1282E" w:themeColor="text2"/>
          <w:vertAlign w:val="superscript"/>
        </w:rPr>
        <w:t>th</w:t>
      </w:r>
      <w:r>
        <w:rPr>
          <w:rFonts w:eastAsiaTheme="majorEastAsia" w:cstheme="majorBidi"/>
          <w:b/>
          <w:bCs/>
          <w:caps/>
          <w:color w:val="D1282E" w:themeColor="text2"/>
        </w:rPr>
        <w:t xml:space="preserve"> kyu</w:t>
      </w:r>
    </w:p>
    <w:p w14:paraId="12AA7451" w14:textId="77777777" w:rsidR="004447E6" w:rsidRDefault="00E87850" w:rsidP="004447E6">
      <w:pPr>
        <w:spacing w:line="276" w:lineRule="auto"/>
      </w:pPr>
      <w:r>
        <w:rPr>
          <w:rFonts w:eastAsiaTheme="majorEastAsia" w:cstheme="majorBidi"/>
          <w:b/>
          <w:bCs/>
          <w:caps/>
          <w:color w:val="D1282E" w:themeColor="text2"/>
        </w:rPr>
        <w:t>50</w:t>
      </w:r>
      <w:r w:rsidR="004447E6" w:rsidRPr="00682F2C">
        <w:rPr>
          <w:rFonts w:eastAsiaTheme="majorEastAsia" w:cstheme="majorBidi"/>
          <w:b/>
          <w:bCs/>
          <w:caps/>
          <w:color w:val="D1282E" w:themeColor="text2"/>
        </w:rPr>
        <w:t xml:space="preserve"> da</w:t>
      </w:r>
      <w:r>
        <w:rPr>
          <w:rFonts w:eastAsiaTheme="majorEastAsia" w:cstheme="majorBidi"/>
          <w:b/>
          <w:bCs/>
          <w:caps/>
          <w:color w:val="D1282E" w:themeColor="text2"/>
        </w:rPr>
        <w:t>ys of practice after obtaining 4</w:t>
      </w:r>
      <w:r w:rsidR="004447E6" w:rsidRPr="00682F2C">
        <w:rPr>
          <w:rFonts w:eastAsiaTheme="majorEastAsia" w:cstheme="majorBidi"/>
          <w:b/>
          <w:bCs/>
          <w:caps/>
          <w:color w:val="D1282E" w:themeColor="text2"/>
        </w:rPr>
        <w:t>th Kyu</w:t>
      </w:r>
    </w:p>
    <w:tbl>
      <w:tblPr>
        <w:tblStyle w:val="TableGrid"/>
        <w:tblW w:w="0" w:type="auto"/>
        <w:tblLook w:val="04A0" w:firstRow="1" w:lastRow="0" w:firstColumn="1" w:lastColumn="0" w:noHBand="0" w:noVBand="1"/>
      </w:tblPr>
      <w:tblGrid>
        <w:gridCol w:w="1527"/>
        <w:gridCol w:w="1708"/>
        <w:gridCol w:w="2520"/>
        <w:gridCol w:w="2430"/>
      </w:tblGrid>
      <w:tr w:rsidR="004447E6" w14:paraId="368AC245" w14:textId="77777777" w:rsidTr="004813D5">
        <w:trPr>
          <w:trHeight w:val="394"/>
        </w:trPr>
        <w:tc>
          <w:tcPr>
            <w:tcW w:w="1527" w:type="dxa"/>
            <w:shd w:val="clear" w:color="auto" w:fill="92D050"/>
          </w:tcPr>
          <w:p w14:paraId="303D1414" w14:textId="77777777" w:rsidR="004447E6" w:rsidRPr="00BF7D6E" w:rsidRDefault="004447E6" w:rsidP="00562E5C">
            <w:pPr>
              <w:rPr>
                <w:b/>
              </w:rPr>
            </w:pPr>
            <w:r w:rsidRPr="00BF7D6E">
              <w:rPr>
                <w:b/>
              </w:rPr>
              <w:t>Technique</w:t>
            </w:r>
          </w:p>
        </w:tc>
        <w:tc>
          <w:tcPr>
            <w:tcW w:w="1708" w:type="dxa"/>
            <w:shd w:val="clear" w:color="auto" w:fill="92D050"/>
          </w:tcPr>
          <w:p w14:paraId="32381623" w14:textId="77777777" w:rsidR="004447E6" w:rsidRPr="00BF7D6E" w:rsidRDefault="004447E6" w:rsidP="00562E5C">
            <w:pPr>
              <w:rPr>
                <w:b/>
              </w:rPr>
            </w:pPr>
            <w:r w:rsidRPr="00BF7D6E">
              <w:rPr>
                <w:b/>
              </w:rPr>
              <w:t xml:space="preserve">Attack </w:t>
            </w:r>
          </w:p>
        </w:tc>
        <w:tc>
          <w:tcPr>
            <w:tcW w:w="2520" w:type="dxa"/>
            <w:shd w:val="clear" w:color="auto" w:fill="92D050"/>
          </w:tcPr>
          <w:p w14:paraId="2CB61282" w14:textId="77777777" w:rsidR="004447E6" w:rsidRPr="00BF7D6E" w:rsidRDefault="004447E6" w:rsidP="00562E5C">
            <w:pPr>
              <w:rPr>
                <w:b/>
              </w:rPr>
            </w:pPr>
            <w:r>
              <w:rPr>
                <w:b/>
              </w:rPr>
              <w:t>Direction/Option</w:t>
            </w:r>
          </w:p>
        </w:tc>
        <w:tc>
          <w:tcPr>
            <w:tcW w:w="2430" w:type="dxa"/>
            <w:shd w:val="clear" w:color="auto" w:fill="92D050"/>
          </w:tcPr>
          <w:p w14:paraId="5FF0DE3D" w14:textId="77777777" w:rsidR="004447E6" w:rsidRPr="00BF7D6E" w:rsidRDefault="004447E6" w:rsidP="00562E5C">
            <w:pPr>
              <w:rPr>
                <w:b/>
              </w:rPr>
            </w:pPr>
            <w:r w:rsidRPr="00BF7D6E">
              <w:rPr>
                <w:b/>
              </w:rPr>
              <w:t>Position</w:t>
            </w:r>
          </w:p>
        </w:tc>
      </w:tr>
      <w:tr w:rsidR="004447E6" w14:paraId="65875F34" w14:textId="77777777" w:rsidTr="00F86AF5">
        <w:trPr>
          <w:trHeight w:val="394"/>
        </w:trPr>
        <w:tc>
          <w:tcPr>
            <w:tcW w:w="1527" w:type="dxa"/>
          </w:tcPr>
          <w:p w14:paraId="044BB16E" w14:textId="77777777" w:rsidR="004447E6" w:rsidRPr="004813D5" w:rsidRDefault="00AB7464" w:rsidP="00562E5C">
            <w:pPr>
              <w:rPr>
                <w:b/>
              </w:rPr>
            </w:pPr>
            <w:r w:rsidRPr="004813D5">
              <w:rPr>
                <w:b/>
              </w:rPr>
              <w:t>Ikkyo</w:t>
            </w:r>
          </w:p>
        </w:tc>
        <w:tc>
          <w:tcPr>
            <w:tcW w:w="1708" w:type="dxa"/>
          </w:tcPr>
          <w:p w14:paraId="66E26CB3" w14:textId="77777777" w:rsidR="004447E6" w:rsidRDefault="00AB7464" w:rsidP="00562E5C">
            <w:r>
              <w:t>Shomenuchi</w:t>
            </w:r>
          </w:p>
        </w:tc>
        <w:tc>
          <w:tcPr>
            <w:tcW w:w="2520" w:type="dxa"/>
          </w:tcPr>
          <w:p w14:paraId="17710185" w14:textId="77777777" w:rsidR="004447E6" w:rsidRDefault="00AB7464" w:rsidP="00562E5C">
            <w:r>
              <w:t>Omote &amp; Ura</w:t>
            </w:r>
          </w:p>
        </w:tc>
        <w:tc>
          <w:tcPr>
            <w:tcW w:w="2430" w:type="dxa"/>
          </w:tcPr>
          <w:p w14:paraId="655413C5" w14:textId="77777777" w:rsidR="004447E6" w:rsidRDefault="00AB7464" w:rsidP="00562E5C">
            <w:r>
              <w:t>Tachi &amp; Suwariwaza</w:t>
            </w:r>
          </w:p>
        </w:tc>
      </w:tr>
      <w:tr w:rsidR="004447E6" w14:paraId="12350552" w14:textId="77777777" w:rsidTr="00F86AF5">
        <w:trPr>
          <w:trHeight w:val="394"/>
        </w:trPr>
        <w:tc>
          <w:tcPr>
            <w:tcW w:w="1527" w:type="dxa"/>
          </w:tcPr>
          <w:p w14:paraId="155C4AA6" w14:textId="77777777" w:rsidR="004447E6" w:rsidRPr="004813D5" w:rsidRDefault="004447E6" w:rsidP="00562E5C">
            <w:pPr>
              <w:rPr>
                <w:b/>
              </w:rPr>
            </w:pPr>
          </w:p>
        </w:tc>
        <w:tc>
          <w:tcPr>
            <w:tcW w:w="1708" w:type="dxa"/>
          </w:tcPr>
          <w:p w14:paraId="10A88658" w14:textId="77777777" w:rsidR="004447E6" w:rsidRDefault="00AB7464" w:rsidP="00562E5C">
            <w:r>
              <w:t>Ryotedori</w:t>
            </w:r>
          </w:p>
        </w:tc>
        <w:tc>
          <w:tcPr>
            <w:tcW w:w="2520" w:type="dxa"/>
          </w:tcPr>
          <w:p w14:paraId="2C368EC0" w14:textId="77777777" w:rsidR="004447E6" w:rsidRDefault="00D1265A" w:rsidP="00562E5C">
            <w:r>
              <w:t>Omote &amp; Ura</w:t>
            </w:r>
          </w:p>
        </w:tc>
        <w:tc>
          <w:tcPr>
            <w:tcW w:w="2430" w:type="dxa"/>
          </w:tcPr>
          <w:p w14:paraId="440F18BE" w14:textId="77777777" w:rsidR="004447E6" w:rsidRDefault="00D1265A" w:rsidP="00562E5C">
            <w:r>
              <w:t>Suwariwaza</w:t>
            </w:r>
          </w:p>
        </w:tc>
      </w:tr>
      <w:tr w:rsidR="004447E6" w14:paraId="3E17F89A" w14:textId="77777777" w:rsidTr="00F86AF5">
        <w:trPr>
          <w:trHeight w:val="394"/>
        </w:trPr>
        <w:tc>
          <w:tcPr>
            <w:tcW w:w="1527" w:type="dxa"/>
          </w:tcPr>
          <w:p w14:paraId="1719DB88" w14:textId="77777777" w:rsidR="004447E6" w:rsidRPr="004813D5" w:rsidRDefault="004447E6" w:rsidP="00562E5C">
            <w:pPr>
              <w:rPr>
                <w:b/>
              </w:rPr>
            </w:pPr>
          </w:p>
        </w:tc>
        <w:tc>
          <w:tcPr>
            <w:tcW w:w="1708" w:type="dxa"/>
          </w:tcPr>
          <w:p w14:paraId="5607A17C" w14:textId="77777777" w:rsidR="004447E6" w:rsidRDefault="00D1265A" w:rsidP="00562E5C">
            <w:r>
              <w:t>Yokomenuchi</w:t>
            </w:r>
          </w:p>
        </w:tc>
        <w:tc>
          <w:tcPr>
            <w:tcW w:w="2520" w:type="dxa"/>
          </w:tcPr>
          <w:p w14:paraId="7DCAEAE9" w14:textId="77777777" w:rsidR="004447E6" w:rsidRDefault="00D1265A" w:rsidP="00562E5C">
            <w:r>
              <w:t>Omote &amp; Ura</w:t>
            </w:r>
          </w:p>
        </w:tc>
        <w:tc>
          <w:tcPr>
            <w:tcW w:w="2430" w:type="dxa"/>
          </w:tcPr>
          <w:p w14:paraId="6CA2D6D1" w14:textId="77777777" w:rsidR="00D1265A" w:rsidRDefault="00D1265A" w:rsidP="00562E5C">
            <w:r>
              <w:t>Tachiwaza</w:t>
            </w:r>
          </w:p>
        </w:tc>
      </w:tr>
      <w:tr w:rsidR="004447E6" w14:paraId="161BE64E" w14:textId="77777777" w:rsidTr="00F86AF5">
        <w:trPr>
          <w:trHeight w:val="394"/>
        </w:trPr>
        <w:tc>
          <w:tcPr>
            <w:tcW w:w="1527" w:type="dxa"/>
          </w:tcPr>
          <w:p w14:paraId="38A8FC58" w14:textId="77777777" w:rsidR="004447E6" w:rsidRPr="004813D5" w:rsidRDefault="004447E6" w:rsidP="00562E5C">
            <w:pPr>
              <w:rPr>
                <w:b/>
              </w:rPr>
            </w:pPr>
          </w:p>
        </w:tc>
        <w:tc>
          <w:tcPr>
            <w:tcW w:w="1708" w:type="dxa"/>
          </w:tcPr>
          <w:p w14:paraId="45E591FD" w14:textId="77777777" w:rsidR="004447E6" w:rsidRDefault="00D1265A" w:rsidP="00562E5C">
            <w:r>
              <w:t>Mundadori</w:t>
            </w:r>
          </w:p>
        </w:tc>
        <w:tc>
          <w:tcPr>
            <w:tcW w:w="2520" w:type="dxa"/>
          </w:tcPr>
          <w:p w14:paraId="131E5E78" w14:textId="77777777" w:rsidR="004447E6" w:rsidRDefault="00D1265A" w:rsidP="00562E5C">
            <w:r>
              <w:t>Omote &amp; Ura</w:t>
            </w:r>
          </w:p>
        </w:tc>
        <w:tc>
          <w:tcPr>
            <w:tcW w:w="2430" w:type="dxa"/>
          </w:tcPr>
          <w:p w14:paraId="0F1AE6FB" w14:textId="77777777" w:rsidR="004447E6" w:rsidRDefault="00D1265A" w:rsidP="00562E5C">
            <w:r>
              <w:t>Tachiwaza</w:t>
            </w:r>
          </w:p>
        </w:tc>
      </w:tr>
      <w:tr w:rsidR="004447E6" w14:paraId="6549DBEB" w14:textId="77777777" w:rsidTr="00F86AF5">
        <w:trPr>
          <w:trHeight w:val="394"/>
        </w:trPr>
        <w:tc>
          <w:tcPr>
            <w:tcW w:w="1527" w:type="dxa"/>
          </w:tcPr>
          <w:p w14:paraId="475EFDE0" w14:textId="77777777" w:rsidR="004447E6" w:rsidRPr="004813D5" w:rsidRDefault="00D1265A" w:rsidP="00562E5C">
            <w:pPr>
              <w:rPr>
                <w:b/>
              </w:rPr>
            </w:pPr>
            <w:r w:rsidRPr="004813D5">
              <w:rPr>
                <w:b/>
              </w:rPr>
              <w:t>Nikkyo</w:t>
            </w:r>
          </w:p>
        </w:tc>
        <w:tc>
          <w:tcPr>
            <w:tcW w:w="1708" w:type="dxa"/>
          </w:tcPr>
          <w:p w14:paraId="223E556A" w14:textId="77777777" w:rsidR="004447E6" w:rsidRDefault="00D1265A" w:rsidP="00562E5C">
            <w:r>
              <w:t xml:space="preserve">Shomenuchi </w:t>
            </w:r>
          </w:p>
        </w:tc>
        <w:tc>
          <w:tcPr>
            <w:tcW w:w="2520" w:type="dxa"/>
          </w:tcPr>
          <w:p w14:paraId="4C5F9195" w14:textId="77777777" w:rsidR="004447E6" w:rsidRDefault="00D1265A" w:rsidP="00562E5C">
            <w:r>
              <w:t>Omote &amp; Ura</w:t>
            </w:r>
          </w:p>
        </w:tc>
        <w:tc>
          <w:tcPr>
            <w:tcW w:w="2430" w:type="dxa"/>
          </w:tcPr>
          <w:p w14:paraId="0960E550" w14:textId="77777777" w:rsidR="004447E6" w:rsidRDefault="00D1265A" w:rsidP="00562E5C">
            <w:r>
              <w:t>Tachi &amp; Suwariwaza</w:t>
            </w:r>
          </w:p>
        </w:tc>
      </w:tr>
      <w:tr w:rsidR="004447E6" w14:paraId="04397FC9" w14:textId="77777777" w:rsidTr="00F86AF5">
        <w:trPr>
          <w:trHeight w:val="394"/>
        </w:trPr>
        <w:tc>
          <w:tcPr>
            <w:tcW w:w="1527" w:type="dxa"/>
          </w:tcPr>
          <w:p w14:paraId="5D86A681" w14:textId="77777777" w:rsidR="004447E6" w:rsidRPr="004813D5" w:rsidRDefault="004447E6" w:rsidP="00562E5C">
            <w:pPr>
              <w:rPr>
                <w:b/>
              </w:rPr>
            </w:pPr>
          </w:p>
        </w:tc>
        <w:tc>
          <w:tcPr>
            <w:tcW w:w="1708" w:type="dxa"/>
          </w:tcPr>
          <w:p w14:paraId="11AE7E6E" w14:textId="77777777" w:rsidR="004447E6" w:rsidRDefault="00D1265A" w:rsidP="00562E5C">
            <w:r>
              <w:t>Katatedori</w:t>
            </w:r>
          </w:p>
        </w:tc>
        <w:tc>
          <w:tcPr>
            <w:tcW w:w="2520" w:type="dxa"/>
          </w:tcPr>
          <w:p w14:paraId="6E34F416" w14:textId="77777777" w:rsidR="004447E6" w:rsidRDefault="00D1265A" w:rsidP="00562E5C">
            <w:r>
              <w:t>Omote &amp; Ura</w:t>
            </w:r>
          </w:p>
        </w:tc>
        <w:tc>
          <w:tcPr>
            <w:tcW w:w="2430" w:type="dxa"/>
          </w:tcPr>
          <w:p w14:paraId="0084DDB1" w14:textId="77777777" w:rsidR="004447E6" w:rsidRDefault="00D1265A" w:rsidP="00562E5C">
            <w:r>
              <w:t>Suwariwaza</w:t>
            </w:r>
          </w:p>
        </w:tc>
      </w:tr>
      <w:tr w:rsidR="004447E6" w14:paraId="5A4A6573" w14:textId="77777777" w:rsidTr="00F86AF5">
        <w:trPr>
          <w:trHeight w:val="374"/>
        </w:trPr>
        <w:tc>
          <w:tcPr>
            <w:tcW w:w="1527" w:type="dxa"/>
          </w:tcPr>
          <w:p w14:paraId="2CE7E324" w14:textId="77777777" w:rsidR="004447E6" w:rsidRPr="004813D5" w:rsidRDefault="004447E6" w:rsidP="00562E5C">
            <w:pPr>
              <w:rPr>
                <w:b/>
              </w:rPr>
            </w:pPr>
          </w:p>
        </w:tc>
        <w:tc>
          <w:tcPr>
            <w:tcW w:w="1708" w:type="dxa"/>
          </w:tcPr>
          <w:p w14:paraId="5701A5FD" w14:textId="77777777" w:rsidR="004447E6" w:rsidRDefault="00D1265A" w:rsidP="00562E5C">
            <w:r>
              <w:t>Ryotedori</w:t>
            </w:r>
          </w:p>
        </w:tc>
        <w:tc>
          <w:tcPr>
            <w:tcW w:w="2520" w:type="dxa"/>
          </w:tcPr>
          <w:p w14:paraId="7549C784" w14:textId="77777777" w:rsidR="004447E6" w:rsidRDefault="00D1265A" w:rsidP="00562E5C">
            <w:r>
              <w:t>Omote &amp; Ura</w:t>
            </w:r>
          </w:p>
        </w:tc>
        <w:tc>
          <w:tcPr>
            <w:tcW w:w="2430" w:type="dxa"/>
          </w:tcPr>
          <w:p w14:paraId="2A780AFD" w14:textId="77777777" w:rsidR="004447E6" w:rsidRDefault="00D1265A" w:rsidP="00562E5C">
            <w:r>
              <w:t>Suwariwaza</w:t>
            </w:r>
          </w:p>
        </w:tc>
      </w:tr>
      <w:tr w:rsidR="004447E6" w14:paraId="4C228605" w14:textId="77777777" w:rsidTr="00F86AF5">
        <w:trPr>
          <w:trHeight w:val="394"/>
        </w:trPr>
        <w:tc>
          <w:tcPr>
            <w:tcW w:w="1527" w:type="dxa"/>
          </w:tcPr>
          <w:p w14:paraId="7322C8F0" w14:textId="77777777" w:rsidR="004447E6" w:rsidRPr="004813D5" w:rsidRDefault="004447E6" w:rsidP="00562E5C">
            <w:pPr>
              <w:rPr>
                <w:b/>
              </w:rPr>
            </w:pPr>
          </w:p>
        </w:tc>
        <w:tc>
          <w:tcPr>
            <w:tcW w:w="1708" w:type="dxa"/>
          </w:tcPr>
          <w:p w14:paraId="18838910" w14:textId="77777777" w:rsidR="004447E6" w:rsidRDefault="00D1265A" w:rsidP="00562E5C">
            <w:r>
              <w:t>Kosadori</w:t>
            </w:r>
          </w:p>
        </w:tc>
        <w:tc>
          <w:tcPr>
            <w:tcW w:w="2520" w:type="dxa"/>
          </w:tcPr>
          <w:p w14:paraId="092DF79E" w14:textId="77777777" w:rsidR="004447E6" w:rsidRDefault="00D1265A" w:rsidP="00562E5C">
            <w:r>
              <w:t>Omote &amp; Ura</w:t>
            </w:r>
          </w:p>
        </w:tc>
        <w:tc>
          <w:tcPr>
            <w:tcW w:w="2430" w:type="dxa"/>
          </w:tcPr>
          <w:p w14:paraId="438122D8" w14:textId="77777777" w:rsidR="004447E6" w:rsidRDefault="00D1265A" w:rsidP="00562E5C">
            <w:r>
              <w:t>Tachiwaza</w:t>
            </w:r>
          </w:p>
        </w:tc>
      </w:tr>
      <w:tr w:rsidR="004447E6" w14:paraId="5BFE8F7C" w14:textId="77777777" w:rsidTr="00F86AF5">
        <w:trPr>
          <w:trHeight w:val="394"/>
        </w:trPr>
        <w:tc>
          <w:tcPr>
            <w:tcW w:w="1527" w:type="dxa"/>
          </w:tcPr>
          <w:p w14:paraId="637C4794" w14:textId="77777777" w:rsidR="004447E6" w:rsidRPr="004813D5" w:rsidRDefault="004447E6" w:rsidP="00562E5C">
            <w:pPr>
              <w:rPr>
                <w:b/>
              </w:rPr>
            </w:pPr>
          </w:p>
        </w:tc>
        <w:tc>
          <w:tcPr>
            <w:tcW w:w="1708" w:type="dxa"/>
          </w:tcPr>
          <w:p w14:paraId="31D2E9D5" w14:textId="77777777" w:rsidR="004447E6" w:rsidRDefault="00D1265A" w:rsidP="00562E5C">
            <w:r>
              <w:t>Munadori</w:t>
            </w:r>
          </w:p>
        </w:tc>
        <w:tc>
          <w:tcPr>
            <w:tcW w:w="2520" w:type="dxa"/>
          </w:tcPr>
          <w:p w14:paraId="03616DE5" w14:textId="77777777" w:rsidR="004447E6" w:rsidRDefault="00D1265A" w:rsidP="00562E5C">
            <w:r>
              <w:t>Omote &amp; Ura</w:t>
            </w:r>
          </w:p>
        </w:tc>
        <w:tc>
          <w:tcPr>
            <w:tcW w:w="2430" w:type="dxa"/>
          </w:tcPr>
          <w:p w14:paraId="4BC191AE" w14:textId="77777777" w:rsidR="004447E6" w:rsidRDefault="00D1265A" w:rsidP="00562E5C">
            <w:r>
              <w:t>Tachiwaza</w:t>
            </w:r>
          </w:p>
        </w:tc>
      </w:tr>
      <w:tr w:rsidR="004447E6" w14:paraId="22B8251B" w14:textId="77777777" w:rsidTr="00F86AF5">
        <w:trPr>
          <w:trHeight w:val="394"/>
        </w:trPr>
        <w:tc>
          <w:tcPr>
            <w:tcW w:w="1527" w:type="dxa"/>
          </w:tcPr>
          <w:p w14:paraId="4FD368A1" w14:textId="77777777" w:rsidR="004447E6" w:rsidRPr="004813D5" w:rsidRDefault="00D1265A" w:rsidP="00562E5C">
            <w:pPr>
              <w:rPr>
                <w:b/>
              </w:rPr>
            </w:pPr>
            <w:r w:rsidRPr="004813D5">
              <w:rPr>
                <w:b/>
              </w:rPr>
              <w:t>Sankyo</w:t>
            </w:r>
          </w:p>
        </w:tc>
        <w:tc>
          <w:tcPr>
            <w:tcW w:w="1708" w:type="dxa"/>
          </w:tcPr>
          <w:p w14:paraId="7C61C77E" w14:textId="77777777" w:rsidR="004447E6" w:rsidRDefault="00D1265A" w:rsidP="00562E5C">
            <w:r>
              <w:t>Shomenuchi</w:t>
            </w:r>
          </w:p>
        </w:tc>
        <w:tc>
          <w:tcPr>
            <w:tcW w:w="2520" w:type="dxa"/>
          </w:tcPr>
          <w:p w14:paraId="4E2F3943" w14:textId="77777777" w:rsidR="004447E6" w:rsidRDefault="00D1265A" w:rsidP="00562E5C">
            <w:r>
              <w:t>Omote &amp; Ura</w:t>
            </w:r>
          </w:p>
        </w:tc>
        <w:tc>
          <w:tcPr>
            <w:tcW w:w="2430" w:type="dxa"/>
          </w:tcPr>
          <w:p w14:paraId="04B4AF5D" w14:textId="77777777" w:rsidR="004447E6" w:rsidRDefault="00D1265A" w:rsidP="00562E5C">
            <w:r>
              <w:t>Tachi &amp; Suwariwaza</w:t>
            </w:r>
          </w:p>
        </w:tc>
      </w:tr>
      <w:tr w:rsidR="004447E6" w14:paraId="6ACF8B74" w14:textId="77777777" w:rsidTr="00F86AF5">
        <w:trPr>
          <w:trHeight w:val="394"/>
        </w:trPr>
        <w:tc>
          <w:tcPr>
            <w:tcW w:w="1527" w:type="dxa"/>
          </w:tcPr>
          <w:p w14:paraId="0D7437A1" w14:textId="77777777" w:rsidR="004447E6" w:rsidRPr="004813D5" w:rsidRDefault="004447E6" w:rsidP="00562E5C">
            <w:pPr>
              <w:rPr>
                <w:b/>
              </w:rPr>
            </w:pPr>
          </w:p>
        </w:tc>
        <w:tc>
          <w:tcPr>
            <w:tcW w:w="1708" w:type="dxa"/>
          </w:tcPr>
          <w:p w14:paraId="3E86E585" w14:textId="77777777" w:rsidR="004447E6" w:rsidRDefault="00D1265A" w:rsidP="00562E5C">
            <w:r>
              <w:t>Katatedori</w:t>
            </w:r>
          </w:p>
        </w:tc>
        <w:tc>
          <w:tcPr>
            <w:tcW w:w="2520" w:type="dxa"/>
          </w:tcPr>
          <w:p w14:paraId="581FE479" w14:textId="77777777" w:rsidR="004447E6" w:rsidRDefault="00D1265A" w:rsidP="00562E5C">
            <w:r>
              <w:t>Omote &amp; Ura</w:t>
            </w:r>
          </w:p>
        </w:tc>
        <w:tc>
          <w:tcPr>
            <w:tcW w:w="2430" w:type="dxa"/>
          </w:tcPr>
          <w:p w14:paraId="5A8CE8E5" w14:textId="77777777" w:rsidR="004447E6" w:rsidRDefault="00D1265A" w:rsidP="00562E5C">
            <w:r>
              <w:t>Suwariwaza</w:t>
            </w:r>
          </w:p>
        </w:tc>
      </w:tr>
      <w:tr w:rsidR="004447E6" w14:paraId="018C86EA" w14:textId="77777777" w:rsidTr="00F86AF5">
        <w:trPr>
          <w:trHeight w:val="394"/>
        </w:trPr>
        <w:tc>
          <w:tcPr>
            <w:tcW w:w="1527" w:type="dxa"/>
          </w:tcPr>
          <w:p w14:paraId="3725E16B" w14:textId="77777777" w:rsidR="004447E6" w:rsidRPr="004813D5" w:rsidRDefault="004447E6" w:rsidP="00562E5C">
            <w:pPr>
              <w:rPr>
                <w:b/>
              </w:rPr>
            </w:pPr>
          </w:p>
        </w:tc>
        <w:tc>
          <w:tcPr>
            <w:tcW w:w="1708" w:type="dxa"/>
          </w:tcPr>
          <w:p w14:paraId="43459E83" w14:textId="77777777" w:rsidR="004447E6" w:rsidRDefault="00D1265A" w:rsidP="00562E5C">
            <w:r>
              <w:t>Ryotedori</w:t>
            </w:r>
          </w:p>
        </w:tc>
        <w:tc>
          <w:tcPr>
            <w:tcW w:w="2520" w:type="dxa"/>
          </w:tcPr>
          <w:p w14:paraId="60DEDCDB" w14:textId="77777777" w:rsidR="004447E6" w:rsidRDefault="00D1265A" w:rsidP="00562E5C">
            <w:r>
              <w:t>Omote &amp; Ura</w:t>
            </w:r>
          </w:p>
        </w:tc>
        <w:tc>
          <w:tcPr>
            <w:tcW w:w="2430" w:type="dxa"/>
          </w:tcPr>
          <w:p w14:paraId="60CBB285" w14:textId="77777777" w:rsidR="004447E6" w:rsidRDefault="00D1265A" w:rsidP="00562E5C">
            <w:r>
              <w:t>Suwariwaza</w:t>
            </w:r>
          </w:p>
        </w:tc>
      </w:tr>
      <w:tr w:rsidR="004447E6" w14:paraId="2545E757" w14:textId="77777777" w:rsidTr="00F86AF5">
        <w:trPr>
          <w:trHeight w:val="394"/>
        </w:trPr>
        <w:tc>
          <w:tcPr>
            <w:tcW w:w="1527" w:type="dxa"/>
          </w:tcPr>
          <w:p w14:paraId="07207662" w14:textId="77777777" w:rsidR="004447E6" w:rsidRPr="004813D5" w:rsidRDefault="004447E6" w:rsidP="00562E5C">
            <w:pPr>
              <w:rPr>
                <w:b/>
              </w:rPr>
            </w:pPr>
          </w:p>
        </w:tc>
        <w:tc>
          <w:tcPr>
            <w:tcW w:w="1708" w:type="dxa"/>
          </w:tcPr>
          <w:p w14:paraId="036A4A00" w14:textId="77777777" w:rsidR="004447E6" w:rsidRDefault="00B50391" w:rsidP="00562E5C">
            <w:r>
              <w:t>Katadori</w:t>
            </w:r>
          </w:p>
        </w:tc>
        <w:tc>
          <w:tcPr>
            <w:tcW w:w="2520" w:type="dxa"/>
          </w:tcPr>
          <w:p w14:paraId="1FA58A0D" w14:textId="77777777" w:rsidR="004447E6" w:rsidRDefault="00B50391" w:rsidP="00562E5C">
            <w:r>
              <w:t>Omote &amp; Ura</w:t>
            </w:r>
          </w:p>
        </w:tc>
        <w:tc>
          <w:tcPr>
            <w:tcW w:w="2430" w:type="dxa"/>
          </w:tcPr>
          <w:p w14:paraId="2CADDEB7" w14:textId="77777777" w:rsidR="004447E6" w:rsidRDefault="00B50391" w:rsidP="00562E5C">
            <w:r>
              <w:t>Tachiwaza</w:t>
            </w:r>
          </w:p>
        </w:tc>
      </w:tr>
      <w:tr w:rsidR="004447E6" w14:paraId="5BD10393" w14:textId="77777777" w:rsidTr="00F86AF5">
        <w:trPr>
          <w:trHeight w:val="394"/>
        </w:trPr>
        <w:tc>
          <w:tcPr>
            <w:tcW w:w="1527" w:type="dxa"/>
          </w:tcPr>
          <w:p w14:paraId="05C8B011" w14:textId="77777777" w:rsidR="004447E6" w:rsidRPr="004813D5" w:rsidRDefault="00C6456A" w:rsidP="00562E5C">
            <w:pPr>
              <w:rPr>
                <w:b/>
              </w:rPr>
            </w:pPr>
            <w:r w:rsidRPr="004813D5">
              <w:rPr>
                <w:b/>
              </w:rPr>
              <w:t>Yonkyo</w:t>
            </w:r>
          </w:p>
        </w:tc>
        <w:tc>
          <w:tcPr>
            <w:tcW w:w="1708" w:type="dxa"/>
          </w:tcPr>
          <w:p w14:paraId="7F172186" w14:textId="77777777" w:rsidR="004447E6" w:rsidRDefault="00C6456A" w:rsidP="00562E5C">
            <w:r>
              <w:t>Shomenuchi</w:t>
            </w:r>
          </w:p>
        </w:tc>
        <w:tc>
          <w:tcPr>
            <w:tcW w:w="2520" w:type="dxa"/>
          </w:tcPr>
          <w:p w14:paraId="356E13B8" w14:textId="77777777" w:rsidR="004447E6" w:rsidRDefault="00C6456A" w:rsidP="00562E5C">
            <w:r>
              <w:t>Omote &amp; Ura</w:t>
            </w:r>
          </w:p>
        </w:tc>
        <w:tc>
          <w:tcPr>
            <w:tcW w:w="2430" w:type="dxa"/>
          </w:tcPr>
          <w:p w14:paraId="5AF749A4" w14:textId="77777777" w:rsidR="004447E6" w:rsidRDefault="00C6456A" w:rsidP="00562E5C">
            <w:r>
              <w:t>Tachi &amp; Suwariwaza</w:t>
            </w:r>
          </w:p>
        </w:tc>
      </w:tr>
      <w:tr w:rsidR="004447E6" w14:paraId="5F93A36B" w14:textId="77777777" w:rsidTr="00F86AF5">
        <w:trPr>
          <w:trHeight w:val="394"/>
        </w:trPr>
        <w:tc>
          <w:tcPr>
            <w:tcW w:w="1527" w:type="dxa"/>
          </w:tcPr>
          <w:p w14:paraId="7C8306ED" w14:textId="77777777" w:rsidR="004447E6" w:rsidRPr="004813D5" w:rsidRDefault="004447E6" w:rsidP="00562E5C">
            <w:pPr>
              <w:rPr>
                <w:b/>
              </w:rPr>
            </w:pPr>
          </w:p>
        </w:tc>
        <w:tc>
          <w:tcPr>
            <w:tcW w:w="1708" w:type="dxa"/>
          </w:tcPr>
          <w:p w14:paraId="49AD9AD9" w14:textId="77777777" w:rsidR="004447E6" w:rsidRDefault="00C6456A" w:rsidP="00562E5C">
            <w:r>
              <w:t>Katatedori</w:t>
            </w:r>
          </w:p>
        </w:tc>
        <w:tc>
          <w:tcPr>
            <w:tcW w:w="2520" w:type="dxa"/>
          </w:tcPr>
          <w:p w14:paraId="241A4E46" w14:textId="77777777" w:rsidR="004447E6" w:rsidRDefault="00C6456A" w:rsidP="00562E5C">
            <w:r>
              <w:t>Omote &amp; Ura</w:t>
            </w:r>
          </w:p>
        </w:tc>
        <w:tc>
          <w:tcPr>
            <w:tcW w:w="2430" w:type="dxa"/>
          </w:tcPr>
          <w:p w14:paraId="2039AC4C" w14:textId="77777777" w:rsidR="004447E6" w:rsidRDefault="00C6456A" w:rsidP="00562E5C">
            <w:r>
              <w:t>Tachiwaza</w:t>
            </w:r>
          </w:p>
        </w:tc>
      </w:tr>
      <w:tr w:rsidR="004447E6" w14:paraId="6F0841F9" w14:textId="77777777" w:rsidTr="00F86AF5">
        <w:trPr>
          <w:trHeight w:val="394"/>
        </w:trPr>
        <w:tc>
          <w:tcPr>
            <w:tcW w:w="1527" w:type="dxa"/>
          </w:tcPr>
          <w:p w14:paraId="3DF12879" w14:textId="77777777" w:rsidR="004447E6" w:rsidRPr="004813D5" w:rsidRDefault="004447E6" w:rsidP="00562E5C">
            <w:pPr>
              <w:rPr>
                <w:b/>
              </w:rPr>
            </w:pPr>
          </w:p>
        </w:tc>
        <w:tc>
          <w:tcPr>
            <w:tcW w:w="1708" w:type="dxa"/>
          </w:tcPr>
          <w:p w14:paraId="67AA734F" w14:textId="77777777" w:rsidR="004447E6" w:rsidRDefault="00C6456A" w:rsidP="00562E5C">
            <w:r>
              <w:t>Ryotedori</w:t>
            </w:r>
          </w:p>
        </w:tc>
        <w:tc>
          <w:tcPr>
            <w:tcW w:w="2520" w:type="dxa"/>
          </w:tcPr>
          <w:p w14:paraId="1116973C" w14:textId="77777777" w:rsidR="004447E6" w:rsidRDefault="00C6456A" w:rsidP="00562E5C">
            <w:r>
              <w:t>Omote &amp; Ura</w:t>
            </w:r>
          </w:p>
        </w:tc>
        <w:tc>
          <w:tcPr>
            <w:tcW w:w="2430" w:type="dxa"/>
          </w:tcPr>
          <w:p w14:paraId="2AB4A41A" w14:textId="77777777" w:rsidR="004447E6" w:rsidRDefault="00C6456A" w:rsidP="00562E5C">
            <w:r>
              <w:t>Tachiwaza</w:t>
            </w:r>
          </w:p>
        </w:tc>
      </w:tr>
      <w:tr w:rsidR="004447E6" w14:paraId="18DE9C68" w14:textId="77777777" w:rsidTr="00F86AF5">
        <w:trPr>
          <w:trHeight w:val="394"/>
        </w:trPr>
        <w:tc>
          <w:tcPr>
            <w:tcW w:w="1527" w:type="dxa"/>
          </w:tcPr>
          <w:p w14:paraId="2AD7E711" w14:textId="77777777" w:rsidR="004447E6" w:rsidRPr="004813D5" w:rsidRDefault="00C6456A" w:rsidP="00562E5C">
            <w:pPr>
              <w:rPr>
                <w:b/>
              </w:rPr>
            </w:pPr>
            <w:r w:rsidRPr="004813D5">
              <w:rPr>
                <w:b/>
              </w:rPr>
              <w:t>Kotegaeshi</w:t>
            </w:r>
          </w:p>
        </w:tc>
        <w:tc>
          <w:tcPr>
            <w:tcW w:w="1708" w:type="dxa"/>
          </w:tcPr>
          <w:p w14:paraId="37C84986" w14:textId="77777777" w:rsidR="004447E6" w:rsidRDefault="00C6456A" w:rsidP="00562E5C">
            <w:r>
              <w:t>Shomenuchi</w:t>
            </w:r>
          </w:p>
        </w:tc>
        <w:tc>
          <w:tcPr>
            <w:tcW w:w="2520" w:type="dxa"/>
          </w:tcPr>
          <w:p w14:paraId="19B9650F" w14:textId="77777777" w:rsidR="004447E6" w:rsidRDefault="004447E6" w:rsidP="00562E5C"/>
        </w:tc>
        <w:tc>
          <w:tcPr>
            <w:tcW w:w="2430" w:type="dxa"/>
          </w:tcPr>
          <w:p w14:paraId="7866BFF2" w14:textId="77777777" w:rsidR="004447E6" w:rsidRDefault="00C6456A" w:rsidP="00562E5C">
            <w:r>
              <w:t>Hanmihandachi</w:t>
            </w:r>
          </w:p>
        </w:tc>
      </w:tr>
      <w:tr w:rsidR="004447E6" w14:paraId="297B5429" w14:textId="77777777" w:rsidTr="00F86AF5">
        <w:trPr>
          <w:trHeight w:val="394"/>
        </w:trPr>
        <w:tc>
          <w:tcPr>
            <w:tcW w:w="1527" w:type="dxa"/>
          </w:tcPr>
          <w:p w14:paraId="2F22EE11" w14:textId="77777777" w:rsidR="004447E6" w:rsidRPr="004813D5" w:rsidRDefault="004447E6" w:rsidP="00562E5C">
            <w:pPr>
              <w:rPr>
                <w:b/>
              </w:rPr>
            </w:pPr>
          </w:p>
        </w:tc>
        <w:tc>
          <w:tcPr>
            <w:tcW w:w="1708" w:type="dxa"/>
          </w:tcPr>
          <w:p w14:paraId="6A13C310" w14:textId="77777777" w:rsidR="004447E6" w:rsidRDefault="00C6456A" w:rsidP="00562E5C">
            <w:r>
              <w:t>Tsuki</w:t>
            </w:r>
          </w:p>
        </w:tc>
        <w:tc>
          <w:tcPr>
            <w:tcW w:w="2520" w:type="dxa"/>
          </w:tcPr>
          <w:p w14:paraId="132F2232" w14:textId="77777777" w:rsidR="004447E6" w:rsidRDefault="004447E6" w:rsidP="00562E5C"/>
        </w:tc>
        <w:tc>
          <w:tcPr>
            <w:tcW w:w="2430" w:type="dxa"/>
          </w:tcPr>
          <w:p w14:paraId="123F826D" w14:textId="77777777" w:rsidR="004447E6" w:rsidRDefault="00C6456A" w:rsidP="00562E5C">
            <w:r>
              <w:t>Hanmihandachi</w:t>
            </w:r>
          </w:p>
        </w:tc>
      </w:tr>
      <w:tr w:rsidR="004447E6" w14:paraId="1CFF0228" w14:textId="77777777" w:rsidTr="00F86AF5">
        <w:trPr>
          <w:trHeight w:val="394"/>
        </w:trPr>
        <w:tc>
          <w:tcPr>
            <w:tcW w:w="1527" w:type="dxa"/>
          </w:tcPr>
          <w:p w14:paraId="7B586416" w14:textId="77777777" w:rsidR="004447E6" w:rsidRPr="004813D5" w:rsidRDefault="004447E6" w:rsidP="00562E5C">
            <w:pPr>
              <w:rPr>
                <w:b/>
              </w:rPr>
            </w:pPr>
          </w:p>
        </w:tc>
        <w:tc>
          <w:tcPr>
            <w:tcW w:w="1708" w:type="dxa"/>
          </w:tcPr>
          <w:p w14:paraId="09048CDE" w14:textId="77777777" w:rsidR="004447E6" w:rsidRDefault="00C6456A" w:rsidP="00562E5C">
            <w:r>
              <w:t>Katatedori</w:t>
            </w:r>
          </w:p>
        </w:tc>
        <w:tc>
          <w:tcPr>
            <w:tcW w:w="2520" w:type="dxa"/>
          </w:tcPr>
          <w:p w14:paraId="0E9CD148" w14:textId="77777777" w:rsidR="004447E6" w:rsidRDefault="004447E6" w:rsidP="00562E5C"/>
        </w:tc>
        <w:tc>
          <w:tcPr>
            <w:tcW w:w="2430" w:type="dxa"/>
          </w:tcPr>
          <w:p w14:paraId="31156636" w14:textId="77777777" w:rsidR="004447E6" w:rsidRDefault="00C6456A" w:rsidP="00562E5C">
            <w:r>
              <w:t>Tachiwaza</w:t>
            </w:r>
          </w:p>
        </w:tc>
      </w:tr>
      <w:tr w:rsidR="00C6456A" w14:paraId="6C3632D7" w14:textId="77777777" w:rsidTr="00F86AF5">
        <w:trPr>
          <w:trHeight w:val="394"/>
        </w:trPr>
        <w:tc>
          <w:tcPr>
            <w:tcW w:w="1527" w:type="dxa"/>
          </w:tcPr>
          <w:p w14:paraId="7E027884" w14:textId="77777777" w:rsidR="00C6456A" w:rsidRPr="004813D5" w:rsidRDefault="00813A64" w:rsidP="00562E5C">
            <w:pPr>
              <w:rPr>
                <w:b/>
              </w:rPr>
            </w:pPr>
            <w:r w:rsidRPr="004813D5">
              <w:rPr>
                <w:b/>
              </w:rPr>
              <w:t>Shihonage</w:t>
            </w:r>
          </w:p>
        </w:tc>
        <w:tc>
          <w:tcPr>
            <w:tcW w:w="1708" w:type="dxa"/>
          </w:tcPr>
          <w:p w14:paraId="3FD664CD" w14:textId="77777777" w:rsidR="00C6456A" w:rsidRDefault="00813A64" w:rsidP="00562E5C">
            <w:r>
              <w:t>Katatedori</w:t>
            </w:r>
          </w:p>
        </w:tc>
        <w:tc>
          <w:tcPr>
            <w:tcW w:w="2520" w:type="dxa"/>
          </w:tcPr>
          <w:p w14:paraId="1EE5E843" w14:textId="77777777" w:rsidR="00C6456A" w:rsidRDefault="00C6456A" w:rsidP="00562E5C"/>
        </w:tc>
        <w:tc>
          <w:tcPr>
            <w:tcW w:w="2430" w:type="dxa"/>
          </w:tcPr>
          <w:p w14:paraId="750C195E" w14:textId="77777777" w:rsidR="00C6456A" w:rsidRDefault="00813A64" w:rsidP="00562E5C">
            <w:r>
              <w:t>Tachiwaza</w:t>
            </w:r>
          </w:p>
        </w:tc>
      </w:tr>
      <w:tr w:rsidR="00C6456A" w14:paraId="64ACC360" w14:textId="77777777" w:rsidTr="00F86AF5">
        <w:trPr>
          <w:trHeight w:val="394"/>
        </w:trPr>
        <w:tc>
          <w:tcPr>
            <w:tcW w:w="1527" w:type="dxa"/>
          </w:tcPr>
          <w:p w14:paraId="76496082" w14:textId="77777777" w:rsidR="00C6456A" w:rsidRPr="004813D5" w:rsidRDefault="00C6456A" w:rsidP="00562E5C">
            <w:pPr>
              <w:rPr>
                <w:b/>
              </w:rPr>
            </w:pPr>
          </w:p>
        </w:tc>
        <w:tc>
          <w:tcPr>
            <w:tcW w:w="1708" w:type="dxa"/>
          </w:tcPr>
          <w:p w14:paraId="7808458C" w14:textId="77777777" w:rsidR="00C6456A" w:rsidRDefault="00813A64" w:rsidP="00562E5C">
            <w:r>
              <w:t>Ryotedori</w:t>
            </w:r>
          </w:p>
        </w:tc>
        <w:tc>
          <w:tcPr>
            <w:tcW w:w="2520" w:type="dxa"/>
          </w:tcPr>
          <w:p w14:paraId="70610278" w14:textId="77777777" w:rsidR="00C6456A" w:rsidRDefault="00813A64" w:rsidP="00562E5C">
            <w:r>
              <w:t>Omote</w:t>
            </w:r>
          </w:p>
        </w:tc>
        <w:tc>
          <w:tcPr>
            <w:tcW w:w="2430" w:type="dxa"/>
          </w:tcPr>
          <w:p w14:paraId="54A8A41D" w14:textId="77777777" w:rsidR="00C6456A" w:rsidRDefault="00813A64" w:rsidP="00562E5C">
            <w:r>
              <w:t>Hanmihandachi</w:t>
            </w:r>
          </w:p>
        </w:tc>
      </w:tr>
      <w:tr w:rsidR="00C6456A" w14:paraId="5843A79F" w14:textId="77777777" w:rsidTr="00F86AF5">
        <w:trPr>
          <w:trHeight w:val="394"/>
        </w:trPr>
        <w:tc>
          <w:tcPr>
            <w:tcW w:w="1527" w:type="dxa"/>
          </w:tcPr>
          <w:p w14:paraId="52D027B8" w14:textId="77777777" w:rsidR="00C6456A" w:rsidRPr="004813D5" w:rsidRDefault="00C6456A" w:rsidP="00562E5C">
            <w:pPr>
              <w:rPr>
                <w:b/>
              </w:rPr>
            </w:pPr>
          </w:p>
        </w:tc>
        <w:tc>
          <w:tcPr>
            <w:tcW w:w="1708" w:type="dxa"/>
          </w:tcPr>
          <w:p w14:paraId="1690A2A0" w14:textId="77777777" w:rsidR="00C6456A" w:rsidRDefault="00813A64" w:rsidP="00562E5C">
            <w:r>
              <w:t>Yokomenuchi</w:t>
            </w:r>
          </w:p>
        </w:tc>
        <w:tc>
          <w:tcPr>
            <w:tcW w:w="2520" w:type="dxa"/>
          </w:tcPr>
          <w:p w14:paraId="45BB935D" w14:textId="77777777" w:rsidR="00C6456A" w:rsidRDefault="00813A64" w:rsidP="00562E5C">
            <w:r>
              <w:t>Omote &amp; Ura</w:t>
            </w:r>
          </w:p>
        </w:tc>
        <w:tc>
          <w:tcPr>
            <w:tcW w:w="2430" w:type="dxa"/>
          </w:tcPr>
          <w:p w14:paraId="48113C50" w14:textId="77777777" w:rsidR="00C6456A" w:rsidRDefault="00813A64" w:rsidP="00562E5C">
            <w:r>
              <w:t>Hanmihandachi</w:t>
            </w:r>
          </w:p>
        </w:tc>
      </w:tr>
      <w:tr w:rsidR="004447E6" w14:paraId="70C7DFF7" w14:textId="77777777" w:rsidTr="00F86AF5">
        <w:trPr>
          <w:trHeight w:val="394"/>
        </w:trPr>
        <w:tc>
          <w:tcPr>
            <w:tcW w:w="1527" w:type="dxa"/>
          </w:tcPr>
          <w:p w14:paraId="36826171" w14:textId="77777777" w:rsidR="004447E6" w:rsidRPr="004813D5" w:rsidRDefault="004E3A1F" w:rsidP="00562E5C">
            <w:pPr>
              <w:rPr>
                <w:b/>
              </w:rPr>
            </w:pPr>
            <w:r w:rsidRPr="004813D5">
              <w:rPr>
                <w:b/>
              </w:rPr>
              <w:t>Iriminage</w:t>
            </w:r>
          </w:p>
        </w:tc>
        <w:tc>
          <w:tcPr>
            <w:tcW w:w="1708" w:type="dxa"/>
          </w:tcPr>
          <w:p w14:paraId="42E10E5B" w14:textId="77777777" w:rsidR="004447E6" w:rsidRDefault="004E3A1F" w:rsidP="00562E5C">
            <w:r>
              <w:t>Katatedori</w:t>
            </w:r>
          </w:p>
        </w:tc>
        <w:tc>
          <w:tcPr>
            <w:tcW w:w="2520" w:type="dxa"/>
          </w:tcPr>
          <w:p w14:paraId="4EF09EE3" w14:textId="77777777" w:rsidR="004447E6" w:rsidRDefault="004E3A1F" w:rsidP="00562E5C">
            <w:r>
              <w:t>Jodan, Chudan, Gedan</w:t>
            </w:r>
          </w:p>
        </w:tc>
        <w:tc>
          <w:tcPr>
            <w:tcW w:w="2430" w:type="dxa"/>
          </w:tcPr>
          <w:p w14:paraId="000C3E8A" w14:textId="77777777" w:rsidR="004447E6" w:rsidRDefault="004E3A1F" w:rsidP="00562E5C">
            <w:r>
              <w:t>Tachiwaza</w:t>
            </w:r>
          </w:p>
        </w:tc>
      </w:tr>
      <w:tr w:rsidR="004E3A1F" w14:paraId="22A6ED48" w14:textId="77777777" w:rsidTr="00F86AF5">
        <w:trPr>
          <w:trHeight w:val="394"/>
        </w:trPr>
        <w:tc>
          <w:tcPr>
            <w:tcW w:w="1527" w:type="dxa"/>
          </w:tcPr>
          <w:p w14:paraId="3EE7EA89" w14:textId="77777777" w:rsidR="004E3A1F" w:rsidRPr="004813D5" w:rsidRDefault="004E3A1F" w:rsidP="00562E5C">
            <w:pPr>
              <w:rPr>
                <w:b/>
              </w:rPr>
            </w:pPr>
          </w:p>
        </w:tc>
        <w:tc>
          <w:tcPr>
            <w:tcW w:w="1708" w:type="dxa"/>
          </w:tcPr>
          <w:p w14:paraId="621D6F4C" w14:textId="77777777" w:rsidR="004E3A1F" w:rsidRDefault="004E3A1F" w:rsidP="00562E5C">
            <w:r>
              <w:t>Shomenuchi</w:t>
            </w:r>
          </w:p>
        </w:tc>
        <w:tc>
          <w:tcPr>
            <w:tcW w:w="2520" w:type="dxa"/>
          </w:tcPr>
          <w:p w14:paraId="1E43952C" w14:textId="77777777" w:rsidR="004E3A1F" w:rsidRDefault="004E3A1F" w:rsidP="00562E5C"/>
        </w:tc>
        <w:tc>
          <w:tcPr>
            <w:tcW w:w="2430" w:type="dxa"/>
          </w:tcPr>
          <w:p w14:paraId="21BE754E" w14:textId="77777777" w:rsidR="004E3A1F" w:rsidRDefault="004E3A1F" w:rsidP="00562E5C">
            <w:r>
              <w:t>Tachiwaza</w:t>
            </w:r>
          </w:p>
        </w:tc>
      </w:tr>
      <w:tr w:rsidR="004E3A1F" w14:paraId="28F6E5C7" w14:textId="77777777" w:rsidTr="00F86AF5">
        <w:trPr>
          <w:trHeight w:val="394"/>
        </w:trPr>
        <w:tc>
          <w:tcPr>
            <w:tcW w:w="1527" w:type="dxa"/>
          </w:tcPr>
          <w:p w14:paraId="78E9A29E" w14:textId="77777777" w:rsidR="004E3A1F" w:rsidRPr="004813D5" w:rsidRDefault="004E3A1F" w:rsidP="00562E5C">
            <w:pPr>
              <w:rPr>
                <w:b/>
              </w:rPr>
            </w:pPr>
          </w:p>
        </w:tc>
        <w:tc>
          <w:tcPr>
            <w:tcW w:w="1708" w:type="dxa"/>
          </w:tcPr>
          <w:p w14:paraId="361081D5" w14:textId="77777777" w:rsidR="004E3A1F" w:rsidRDefault="004E3A1F" w:rsidP="00562E5C">
            <w:r>
              <w:t>Ryotedori</w:t>
            </w:r>
          </w:p>
        </w:tc>
        <w:tc>
          <w:tcPr>
            <w:tcW w:w="2520" w:type="dxa"/>
          </w:tcPr>
          <w:p w14:paraId="32519ABA" w14:textId="77777777" w:rsidR="004E3A1F" w:rsidRDefault="004E3A1F" w:rsidP="00562E5C"/>
        </w:tc>
        <w:tc>
          <w:tcPr>
            <w:tcW w:w="2430" w:type="dxa"/>
          </w:tcPr>
          <w:p w14:paraId="7FA99CF2" w14:textId="77777777" w:rsidR="004E3A1F" w:rsidRDefault="004E3A1F" w:rsidP="00562E5C">
            <w:r>
              <w:t>Tachiwaza</w:t>
            </w:r>
          </w:p>
        </w:tc>
      </w:tr>
      <w:tr w:rsidR="004E3A1F" w14:paraId="74330F0E" w14:textId="77777777" w:rsidTr="00F86AF5">
        <w:trPr>
          <w:trHeight w:val="394"/>
        </w:trPr>
        <w:tc>
          <w:tcPr>
            <w:tcW w:w="1527" w:type="dxa"/>
          </w:tcPr>
          <w:p w14:paraId="22D9D27F" w14:textId="77777777" w:rsidR="004E3A1F" w:rsidRPr="004813D5" w:rsidRDefault="004E3A1F" w:rsidP="00562E5C">
            <w:pPr>
              <w:rPr>
                <w:b/>
              </w:rPr>
            </w:pPr>
          </w:p>
        </w:tc>
        <w:tc>
          <w:tcPr>
            <w:tcW w:w="1708" w:type="dxa"/>
          </w:tcPr>
          <w:p w14:paraId="196D0564" w14:textId="77777777" w:rsidR="004E3A1F" w:rsidRDefault="004E3A1F" w:rsidP="00562E5C">
            <w:r>
              <w:t>Tsuki</w:t>
            </w:r>
          </w:p>
        </w:tc>
        <w:tc>
          <w:tcPr>
            <w:tcW w:w="2520" w:type="dxa"/>
          </w:tcPr>
          <w:p w14:paraId="06748A19" w14:textId="77777777" w:rsidR="004E3A1F" w:rsidRDefault="004E3A1F" w:rsidP="00562E5C"/>
        </w:tc>
        <w:tc>
          <w:tcPr>
            <w:tcW w:w="2430" w:type="dxa"/>
          </w:tcPr>
          <w:p w14:paraId="3FE2A079" w14:textId="77777777" w:rsidR="004E3A1F" w:rsidRDefault="004E3A1F" w:rsidP="00562E5C">
            <w:r>
              <w:t>Tachiwaza</w:t>
            </w:r>
          </w:p>
        </w:tc>
      </w:tr>
      <w:tr w:rsidR="004E3A1F" w14:paraId="15D612C6" w14:textId="77777777" w:rsidTr="00F86AF5">
        <w:trPr>
          <w:trHeight w:val="394"/>
        </w:trPr>
        <w:tc>
          <w:tcPr>
            <w:tcW w:w="1527" w:type="dxa"/>
          </w:tcPr>
          <w:p w14:paraId="65D588C4" w14:textId="77777777" w:rsidR="004E3A1F" w:rsidRPr="004813D5" w:rsidRDefault="0076553B" w:rsidP="00562E5C">
            <w:pPr>
              <w:rPr>
                <w:b/>
              </w:rPr>
            </w:pPr>
            <w:r w:rsidRPr="004813D5">
              <w:rPr>
                <w:b/>
              </w:rPr>
              <w:lastRenderedPageBreak/>
              <w:t>Kaitenage</w:t>
            </w:r>
          </w:p>
        </w:tc>
        <w:tc>
          <w:tcPr>
            <w:tcW w:w="1708" w:type="dxa"/>
          </w:tcPr>
          <w:p w14:paraId="4BECAAA2" w14:textId="77777777" w:rsidR="004E3A1F" w:rsidRDefault="0076553B" w:rsidP="00562E5C">
            <w:r>
              <w:t>Shomenuchi</w:t>
            </w:r>
          </w:p>
        </w:tc>
        <w:tc>
          <w:tcPr>
            <w:tcW w:w="2520" w:type="dxa"/>
          </w:tcPr>
          <w:p w14:paraId="515AE41D" w14:textId="77777777" w:rsidR="004E3A1F" w:rsidRDefault="004E3A1F" w:rsidP="00562E5C"/>
        </w:tc>
        <w:tc>
          <w:tcPr>
            <w:tcW w:w="2430" w:type="dxa"/>
          </w:tcPr>
          <w:p w14:paraId="26EE0F84" w14:textId="77777777" w:rsidR="004E3A1F" w:rsidRDefault="0076553B" w:rsidP="00562E5C">
            <w:r>
              <w:t>Tachiwaza</w:t>
            </w:r>
          </w:p>
        </w:tc>
      </w:tr>
      <w:tr w:rsidR="0076553B" w14:paraId="56033A77" w14:textId="77777777" w:rsidTr="00F86AF5">
        <w:trPr>
          <w:trHeight w:val="394"/>
        </w:trPr>
        <w:tc>
          <w:tcPr>
            <w:tcW w:w="1527" w:type="dxa"/>
          </w:tcPr>
          <w:p w14:paraId="509AE4E9" w14:textId="77777777" w:rsidR="0076553B" w:rsidRPr="004813D5" w:rsidRDefault="0076553B" w:rsidP="00562E5C">
            <w:pPr>
              <w:rPr>
                <w:b/>
              </w:rPr>
            </w:pPr>
          </w:p>
        </w:tc>
        <w:tc>
          <w:tcPr>
            <w:tcW w:w="1708" w:type="dxa"/>
          </w:tcPr>
          <w:p w14:paraId="614C9436" w14:textId="77777777" w:rsidR="0076553B" w:rsidRDefault="0076553B" w:rsidP="00562E5C">
            <w:r>
              <w:t>Tsuki</w:t>
            </w:r>
          </w:p>
        </w:tc>
        <w:tc>
          <w:tcPr>
            <w:tcW w:w="2520" w:type="dxa"/>
          </w:tcPr>
          <w:p w14:paraId="51DEC617" w14:textId="77777777" w:rsidR="0076553B" w:rsidRDefault="0076553B" w:rsidP="00562E5C"/>
        </w:tc>
        <w:tc>
          <w:tcPr>
            <w:tcW w:w="2430" w:type="dxa"/>
          </w:tcPr>
          <w:p w14:paraId="6A623E77" w14:textId="77777777" w:rsidR="0076553B" w:rsidRDefault="0076553B" w:rsidP="00562E5C">
            <w:r>
              <w:t>Tachiwaza</w:t>
            </w:r>
          </w:p>
        </w:tc>
      </w:tr>
      <w:tr w:rsidR="0076553B" w14:paraId="5A4C1FEE" w14:textId="77777777" w:rsidTr="00F86AF5">
        <w:trPr>
          <w:trHeight w:val="394"/>
        </w:trPr>
        <w:tc>
          <w:tcPr>
            <w:tcW w:w="1527" w:type="dxa"/>
          </w:tcPr>
          <w:p w14:paraId="54E6BBE6" w14:textId="77777777" w:rsidR="0076553B" w:rsidRPr="004813D5" w:rsidRDefault="0076553B" w:rsidP="00562E5C">
            <w:pPr>
              <w:rPr>
                <w:b/>
              </w:rPr>
            </w:pPr>
          </w:p>
        </w:tc>
        <w:tc>
          <w:tcPr>
            <w:tcW w:w="1708" w:type="dxa"/>
          </w:tcPr>
          <w:p w14:paraId="32C34A23" w14:textId="77777777" w:rsidR="0076553B" w:rsidRDefault="0076553B" w:rsidP="00562E5C">
            <w:r>
              <w:t>Katatedori</w:t>
            </w:r>
          </w:p>
        </w:tc>
        <w:tc>
          <w:tcPr>
            <w:tcW w:w="2520" w:type="dxa"/>
          </w:tcPr>
          <w:p w14:paraId="08FFE38E" w14:textId="77777777" w:rsidR="0076553B" w:rsidRDefault="0076553B" w:rsidP="00562E5C">
            <w:r>
              <w:t>Soto &amp; Uchi Mawari</w:t>
            </w:r>
          </w:p>
        </w:tc>
        <w:tc>
          <w:tcPr>
            <w:tcW w:w="2430" w:type="dxa"/>
          </w:tcPr>
          <w:p w14:paraId="5BC972F6" w14:textId="77777777" w:rsidR="0076553B" w:rsidRDefault="0076553B" w:rsidP="00562E5C">
            <w:r>
              <w:t>Hanmihandachi</w:t>
            </w:r>
          </w:p>
        </w:tc>
      </w:tr>
      <w:tr w:rsidR="0076553B" w14:paraId="16780D89" w14:textId="77777777" w:rsidTr="00F86AF5">
        <w:trPr>
          <w:trHeight w:val="394"/>
        </w:trPr>
        <w:tc>
          <w:tcPr>
            <w:tcW w:w="1527" w:type="dxa"/>
          </w:tcPr>
          <w:p w14:paraId="3571E220" w14:textId="77777777" w:rsidR="0076553B" w:rsidRPr="004813D5" w:rsidRDefault="0076553B" w:rsidP="00562E5C">
            <w:pPr>
              <w:rPr>
                <w:b/>
              </w:rPr>
            </w:pPr>
          </w:p>
        </w:tc>
        <w:tc>
          <w:tcPr>
            <w:tcW w:w="1708" w:type="dxa"/>
          </w:tcPr>
          <w:p w14:paraId="6CFCB858" w14:textId="77777777" w:rsidR="0076553B" w:rsidRDefault="0076553B" w:rsidP="00562E5C">
            <w:r>
              <w:t>Ryotedori</w:t>
            </w:r>
          </w:p>
        </w:tc>
        <w:tc>
          <w:tcPr>
            <w:tcW w:w="2520" w:type="dxa"/>
          </w:tcPr>
          <w:p w14:paraId="3638F630" w14:textId="77777777" w:rsidR="0076553B" w:rsidRDefault="0076553B" w:rsidP="00562E5C"/>
        </w:tc>
        <w:tc>
          <w:tcPr>
            <w:tcW w:w="2430" w:type="dxa"/>
          </w:tcPr>
          <w:p w14:paraId="424970C5" w14:textId="77777777" w:rsidR="0076553B" w:rsidRDefault="0076553B" w:rsidP="00562E5C">
            <w:r>
              <w:t>Tachiwaza</w:t>
            </w:r>
          </w:p>
        </w:tc>
      </w:tr>
      <w:tr w:rsidR="0076553B" w14:paraId="24860FA0" w14:textId="77777777" w:rsidTr="00F86AF5">
        <w:trPr>
          <w:trHeight w:val="394"/>
        </w:trPr>
        <w:tc>
          <w:tcPr>
            <w:tcW w:w="1527" w:type="dxa"/>
          </w:tcPr>
          <w:p w14:paraId="16ABFDB0" w14:textId="77777777" w:rsidR="0076553B" w:rsidRPr="004813D5" w:rsidRDefault="0076553B" w:rsidP="00562E5C">
            <w:pPr>
              <w:rPr>
                <w:b/>
              </w:rPr>
            </w:pPr>
            <w:r w:rsidRPr="004813D5">
              <w:rPr>
                <w:b/>
              </w:rPr>
              <w:t>Koshinage</w:t>
            </w:r>
          </w:p>
        </w:tc>
        <w:tc>
          <w:tcPr>
            <w:tcW w:w="1708" w:type="dxa"/>
          </w:tcPr>
          <w:p w14:paraId="5F301643" w14:textId="77777777" w:rsidR="0076553B" w:rsidRDefault="0076553B" w:rsidP="00562E5C">
            <w:r>
              <w:t>Katatedori</w:t>
            </w:r>
          </w:p>
        </w:tc>
        <w:tc>
          <w:tcPr>
            <w:tcW w:w="2520" w:type="dxa"/>
          </w:tcPr>
          <w:p w14:paraId="52D2F390" w14:textId="77777777" w:rsidR="0076553B" w:rsidRDefault="0076553B" w:rsidP="00562E5C"/>
        </w:tc>
        <w:tc>
          <w:tcPr>
            <w:tcW w:w="2430" w:type="dxa"/>
          </w:tcPr>
          <w:p w14:paraId="01D6B262" w14:textId="77777777" w:rsidR="0076553B" w:rsidRDefault="0076553B" w:rsidP="00562E5C">
            <w:r>
              <w:t>Tachiwaza</w:t>
            </w:r>
          </w:p>
        </w:tc>
      </w:tr>
      <w:tr w:rsidR="0076553B" w14:paraId="28C1D197" w14:textId="77777777" w:rsidTr="00F86AF5">
        <w:trPr>
          <w:trHeight w:val="394"/>
        </w:trPr>
        <w:tc>
          <w:tcPr>
            <w:tcW w:w="1527" w:type="dxa"/>
          </w:tcPr>
          <w:p w14:paraId="4612458B" w14:textId="77777777" w:rsidR="0076553B" w:rsidRPr="004813D5" w:rsidRDefault="0076553B" w:rsidP="00562E5C">
            <w:pPr>
              <w:rPr>
                <w:b/>
              </w:rPr>
            </w:pPr>
          </w:p>
        </w:tc>
        <w:tc>
          <w:tcPr>
            <w:tcW w:w="1708" w:type="dxa"/>
          </w:tcPr>
          <w:p w14:paraId="4602BCDD" w14:textId="77777777" w:rsidR="0076553B" w:rsidRDefault="0076553B" w:rsidP="00562E5C">
            <w:r>
              <w:t>Ryotedori</w:t>
            </w:r>
          </w:p>
        </w:tc>
        <w:tc>
          <w:tcPr>
            <w:tcW w:w="2520" w:type="dxa"/>
          </w:tcPr>
          <w:p w14:paraId="72143C2E" w14:textId="77777777" w:rsidR="0076553B" w:rsidRDefault="0076553B" w:rsidP="00562E5C"/>
        </w:tc>
        <w:tc>
          <w:tcPr>
            <w:tcW w:w="2430" w:type="dxa"/>
          </w:tcPr>
          <w:p w14:paraId="0D559F02" w14:textId="77777777" w:rsidR="0076553B" w:rsidRDefault="0076553B" w:rsidP="00562E5C">
            <w:r>
              <w:t>Tachiwaza</w:t>
            </w:r>
          </w:p>
        </w:tc>
      </w:tr>
      <w:tr w:rsidR="0076553B" w14:paraId="12220A2F" w14:textId="77777777" w:rsidTr="00F86AF5">
        <w:trPr>
          <w:trHeight w:val="394"/>
        </w:trPr>
        <w:tc>
          <w:tcPr>
            <w:tcW w:w="1527" w:type="dxa"/>
          </w:tcPr>
          <w:p w14:paraId="2E925ABC" w14:textId="77777777" w:rsidR="0076553B" w:rsidRPr="004813D5" w:rsidRDefault="0076553B" w:rsidP="00562E5C">
            <w:pPr>
              <w:rPr>
                <w:b/>
              </w:rPr>
            </w:pPr>
          </w:p>
        </w:tc>
        <w:tc>
          <w:tcPr>
            <w:tcW w:w="1708" w:type="dxa"/>
          </w:tcPr>
          <w:p w14:paraId="3FAF9FB6" w14:textId="77777777" w:rsidR="0076553B" w:rsidRDefault="00105AEB" w:rsidP="00562E5C">
            <w:r>
              <w:t>Tsuki</w:t>
            </w:r>
          </w:p>
        </w:tc>
        <w:tc>
          <w:tcPr>
            <w:tcW w:w="2520" w:type="dxa"/>
          </w:tcPr>
          <w:p w14:paraId="4F8ED28C" w14:textId="77777777" w:rsidR="0076553B" w:rsidRDefault="0076553B" w:rsidP="00562E5C"/>
        </w:tc>
        <w:tc>
          <w:tcPr>
            <w:tcW w:w="2430" w:type="dxa"/>
          </w:tcPr>
          <w:p w14:paraId="35301F00" w14:textId="77777777" w:rsidR="0076553B" w:rsidRDefault="00105AEB" w:rsidP="00562E5C">
            <w:r>
              <w:t>Tachiwaza</w:t>
            </w:r>
          </w:p>
        </w:tc>
      </w:tr>
      <w:tr w:rsidR="0076553B" w14:paraId="79C9787E" w14:textId="77777777" w:rsidTr="00F86AF5">
        <w:trPr>
          <w:trHeight w:val="394"/>
        </w:trPr>
        <w:tc>
          <w:tcPr>
            <w:tcW w:w="1527" w:type="dxa"/>
          </w:tcPr>
          <w:p w14:paraId="3EED75FB" w14:textId="77777777" w:rsidR="0076553B" w:rsidRPr="004813D5" w:rsidRDefault="00105AEB" w:rsidP="00562E5C">
            <w:pPr>
              <w:rPr>
                <w:b/>
              </w:rPr>
            </w:pPr>
            <w:r w:rsidRPr="004813D5">
              <w:rPr>
                <w:b/>
              </w:rPr>
              <w:t>Tenchinage</w:t>
            </w:r>
          </w:p>
        </w:tc>
        <w:tc>
          <w:tcPr>
            <w:tcW w:w="1708" w:type="dxa"/>
          </w:tcPr>
          <w:p w14:paraId="36D3EDE8" w14:textId="77777777" w:rsidR="0076553B" w:rsidRDefault="00105AEB" w:rsidP="00562E5C">
            <w:r>
              <w:t>Ryotedori</w:t>
            </w:r>
          </w:p>
        </w:tc>
        <w:tc>
          <w:tcPr>
            <w:tcW w:w="2520" w:type="dxa"/>
          </w:tcPr>
          <w:p w14:paraId="7B5AC14F" w14:textId="77777777" w:rsidR="0076553B" w:rsidRDefault="0076553B" w:rsidP="00562E5C"/>
        </w:tc>
        <w:tc>
          <w:tcPr>
            <w:tcW w:w="2430" w:type="dxa"/>
          </w:tcPr>
          <w:p w14:paraId="63B6E058" w14:textId="77777777" w:rsidR="0076553B" w:rsidRDefault="00105AEB" w:rsidP="00562E5C">
            <w:r>
              <w:t>Tachiwaza</w:t>
            </w:r>
          </w:p>
        </w:tc>
      </w:tr>
      <w:tr w:rsidR="0076553B" w14:paraId="751CC7B5" w14:textId="77777777" w:rsidTr="00F86AF5">
        <w:trPr>
          <w:trHeight w:val="394"/>
        </w:trPr>
        <w:tc>
          <w:tcPr>
            <w:tcW w:w="1527" w:type="dxa"/>
          </w:tcPr>
          <w:p w14:paraId="41206286" w14:textId="77777777" w:rsidR="0076553B" w:rsidRPr="004813D5" w:rsidRDefault="00105AEB" w:rsidP="00562E5C">
            <w:pPr>
              <w:rPr>
                <w:b/>
              </w:rPr>
            </w:pPr>
            <w:r w:rsidRPr="004813D5">
              <w:rPr>
                <w:b/>
              </w:rPr>
              <w:t>Kokyu Nage</w:t>
            </w:r>
          </w:p>
        </w:tc>
        <w:tc>
          <w:tcPr>
            <w:tcW w:w="1708" w:type="dxa"/>
          </w:tcPr>
          <w:p w14:paraId="12708620" w14:textId="77777777" w:rsidR="0076553B" w:rsidRDefault="00105AEB" w:rsidP="00562E5C">
            <w:r>
              <w:t>Katatedori</w:t>
            </w:r>
          </w:p>
        </w:tc>
        <w:tc>
          <w:tcPr>
            <w:tcW w:w="2520" w:type="dxa"/>
          </w:tcPr>
          <w:p w14:paraId="01D62C21" w14:textId="77777777" w:rsidR="0076553B" w:rsidRDefault="00C0718F" w:rsidP="00562E5C">
            <w:r>
              <w:t>X3</w:t>
            </w:r>
          </w:p>
        </w:tc>
        <w:tc>
          <w:tcPr>
            <w:tcW w:w="2430" w:type="dxa"/>
          </w:tcPr>
          <w:p w14:paraId="1067B1CD" w14:textId="77777777" w:rsidR="0076553B" w:rsidRDefault="00105AEB" w:rsidP="00562E5C">
            <w:r>
              <w:t>Tachiwaza</w:t>
            </w:r>
          </w:p>
        </w:tc>
      </w:tr>
      <w:tr w:rsidR="00105AEB" w14:paraId="2CB4248B" w14:textId="77777777" w:rsidTr="00562E5C">
        <w:trPr>
          <w:trHeight w:val="394"/>
        </w:trPr>
        <w:tc>
          <w:tcPr>
            <w:tcW w:w="1527" w:type="dxa"/>
          </w:tcPr>
          <w:p w14:paraId="6C267179" w14:textId="77777777" w:rsidR="00105AEB" w:rsidRPr="004813D5" w:rsidRDefault="00105AEB" w:rsidP="00562E5C">
            <w:pPr>
              <w:rPr>
                <w:b/>
              </w:rPr>
            </w:pPr>
            <w:r w:rsidRPr="004813D5">
              <w:rPr>
                <w:b/>
              </w:rPr>
              <w:t>Ukemi</w:t>
            </w:r>
          </w:p>
        </w:tc>
        <w:tc>
          <w:tcPr>
            <w:tcW w:w="6658" w:type="dxa"/>
            <w:gridSpan w:val="3"/>
          </w:tcPr>
          <w:p w14:paraId="19DC1F94" w14:textId="77777777" w:rsidR="00105AEB" w:rsidRDefault="00105AEB" w:rsidP="00562E5C">
            <w:r>
              <w:t>High Fall (at instructor’s discretion; factor student ability/age)</w:t>
            </w:r>
          </w:p>
        </w:tc>
      </w:tr>
      <w:tr w:rsidR="0076553B" w14:paraId="0C7C1608" w14:textId="77777777" w:rsidTr="00F86AF5">
        <w:trPr>
          <w:trHeight w:val="394"/>
        </w:trPr>
        <w:tc>
          <w:tcPr>
            <w:tcW w:w="1527" w:type="dxa"/>
          </w:tcPr>
          <w:p w14:paraId="15EAAFAE" w14:textId="77777777" w:rsidR="0076553B" w:rsidRPr="004813D5" w:rsidRDefault="00105AEB" w:rsidP="00562E5C">
            <w:pPr>
              <w:rPr>
                <w:b/>
              </w:rPr>
            </w:pPr>
            <w:r w:rsidRPr="004813D5">
              <w:rPr>
                <w:b/>
              </w:rPr>
              <w:t>Kokyu Dosa</w:t>
            </w:r>
          </w:p>
        </w:tc>
        <w:tc>
          <w:tcPr>
            <w:tcW w:w="1708" w:type="dxa"/>
          </w:tcPr>
          <w:p w14:paraId="67626F1D" w14:textId="77777777" w:rsidR="0076553B" w:rsidRDefault="00105AEB" w:rsidP="00562E5C">
            <w:r>
              <w:t>Ryotedori</w:t>
            </w:r>
          </w:p>
        </w:tc>
        <w:tc>
          <w:tcPr>
            <w:tcW w:w="2520" w:type="dxa"/>
          </w:tcPr>
          <w:p w14:paraId="464DA19F" w14:textId="77777777" w:rsidR="0076553B" w:rsidRDefault="00105AEB" w:rsidP="00562E5C">
            <w:r>
              <w:t>Hands held full strength</w:t>
            </w:r>
          </w:p>
        </w:tc>
        <w:tc>
          <w:tcPr>
            <w:tcW w:w="2430" w:type="dxa"/>
          </w:tcPr>
          <w:p w14:paraId="2B3E34CB" w14:textId="77777777" w:rsidR="0076553B" w:rsidRDefault="00105AEB" w:rsidP="00562E5C">
            <w:r>
              <w:t>Suwariwaza</w:t>
            </w:r>
          </w:p>
        </w:tc>
      </w:tr>
      <w:tr w:rsidR="004447E6" w14:paraId="06EB769D" w14:textId="77777777" w:rsidTr="004813D5">
        <w:trPr>
          <w:trHeight w:val="394"/>
        </w:trPr>
        <w:tc>
          <w:tcPr>
            <w:tcW w:w="1527" w:type="dxa"/>
            <w:shd w:val="clear" w:color="auto" w:fill="92D050"/>
          </w:tcPr>
          <w:p w14:paraId="0F65F2EC" w14:textId="77777777" w:rsidR="004447E6" w:rsidRPr="004813D5" w:rsidRDefault="004447E6" w:rsidP="00562E5C">
            <w:pPr>
              <w:rPr>
                <w:b/>
              </w:rPr>
            </w:pPr>
            <w:r w:rsidRPr="004813D5">
              <w:rPr>
                <w:b/>
              </w:rPr>
              <w:t>Weapons</w:t>
            </w:r>
          </w:p>
        </w:tc>
        <w:tc>
          <w:tcPr>
            <w:tcW w:w="6658" w:type="dxa"/>
            <w:gridSpan w:val="3"/>
            <w:shd w:val="clear" w:color="auto" w:fill="92D050"/>
          </w:tcPr>
          <w:p w14:paraId="5524FC2F" w14:textId="77777777" w:rsidR="004447E6" w:rsidRDefault="004447E6" w:rsidP="00562E5C"/>
        </w:tc>
      </w:tr>
      <w:tr w:rsidR="004447E6" w14:paraId="53A7329A" w14:textId="77777777" w:rsidTr="00F86AF5">
        <w:trPr>
          <w:trHeight w:val="394"/>
        </w:trPr>
        <w:tc>
          <w:tcPr>
            <w:tcW w:w="1527" w:type="dxa"/>
          </w:tcPr>
          <w:p w14:paraId="123208DB" w14:textId="77777777" w:rsidR="004447E6" w:rsidRPr="004813D5" w:rsidRDefault="004447E6" w:rsidP="00562E5C">
            <w:pPr>
              <w:rPr>
                <w:b/>
              </w:rPr>
            </w:pPr>
            <w:r w:rsidRPr="004813D5">
              <w:rPr>
                <w:b/>
              </w:rPr>
              <w:t>Ken</w:t>
            </w:r>
          </w:p>
        </w:tc>
        <w:tc>
          <w:tcPr>
            <w:tcW w:w="1708" w:type="dxa"/>
          </w:tcPr>
          <w:p w14:paraId="248A664B" w14:textId="77777777" w:rsidR="004447E6" w:rsidRDefault="00AD79AF" w:rsidP="00562E5C">
            <w:r>
              <w:t>Kumi tachi</w:t>
            </w:r>
          </w:p>
        </w:tc>
        <w:tc>
          <w:tcPr>
            <w:tcW w:w="2520" w:type="dxa"/>
          </w:tcPr>
          <w:p w14:paraId="6C830F94" w14:textId="77777777" w:rsidR="004447E6" w:rsidRDefault="004447E6" w:rsidP="00562E5C"/>
        </w:tc>
        <w:tc>
          <w:tcPr>
            <w:tcW w:w="2430" w:type="dxa"/>
          </w:tcPr>
          <w:p w14:paraId="7AF993C7" w14:textId="77777777" w:rsidR="004447E6" w:rsidRDefault="004447E6" w:rsidP="00562E5C"/>
        </w:tc>
      </w:tr>
      <w:tr w:rsidR="004447E6" w14:paraId="72983F8D" w14:textId="77777777" w:rsidTr="00F86AF5">
        <w:trPr>
          <w:trHeight w:val="394"/>
        </w:trPr>
        <w:tc>
          <w:tcPr>
            <w:tcW w:w="1527" w:type="dxa"/>
          </w:tcPr>
          <w:p w14:paraId="504D1AC8" w14:textId="77777777" w:rsidR="004447E6" w:rsidRPr="004813D5" w:rsidRDefault="004447E6" w:rsidP="00562E5C">
            <w:pPr>
              <w:rPr>
                <w:b/>
              </w:rPr>
            </w:pPr>
          </w:p>
        </w:tc>
        <w:tc>
          <w:tcPr>
            <w:tcW w:w="1708" w:type="dxa"/>
          </w:tcPr>
          <w:p w14:paraId="39094685" w14:textId="77777777" w:rsidR="004447E6" w:rsidRDefault="00AD79AF" w:rsidP="00562E5C">
            <w:r>
              <w:t>Ki musubi no tachi</w:t>
            </w:r>
          </w:p>
        </w:tc>
        <w:tc>
          <w:tcPr>
            <w:tcW w:w="2520" w:type="dxa"/>
          </w:tcPr>
          <w:p w14:paraId="33E32A51" w14:textId="77777777" w:rsidR="004447E6" w:rsidRDefault="004447E6" w:rsidP="00562E5C"/>
        </w:tc>
        <w:tc>
          <w:tcPr>
            <w:tcW w:w="2430" w:type="dxa"/>
          </w:tcPr>
          <w:p w14:paraId="2CDB42A3" w14:textId="77777777" w:rsidR="004447E6" w:rsidRDefault="004447E6" w:rsidP="00562E5C"/>
        </w:tc>
      </w:tr>
      <w:tr w:rsidR="004447E6" w14:paraId="6835DD3D" w14:textId="77777777" w:rsidTr="00F86AF5">
        <w:trPr>
          <w:trHeight w:val="394"/>
        </w:trPr>
        <w:tc>
          <w:tcPr>
            <w:tcW w:w="1527" w:type="dxa"/>
          </w:tcPr>
          <w:p w14:paraId="55CB0A58" w14:textId="77777777" w:rsidR="004447E6" w:rsidRPr="004813D5" w:rsidRDefault="00F86AF5" w:rsidP="00562E5C">
            <w:pPr>
              <w:rPr>
                <w:b/>
              </w:rPr>
            </w:pPr>
            <w:r w:rsidRPr="004813D5">
              <w:rPr>
                <w:b/>
              </w:rPr>
              <w:t>Jo</w:t>
            </w:r>
          </w:p>
        </w:tc>
        <w:tc>
          <w:tcPr>
            <w:tcW w:w="1708" w:type="dxa"/>
          </w:tcPr>
          <w:p w14:paraId="6958B133" w14:textId="77777777" w:rsidR="004447E6" w:rsidRDefault="00F86AF5" w:rsidP="00562E5C">
            <w:r>
              <w:t>31</w:t>
            </w:r>
            <w:r w:rsidR="004447E6">
              <w:t xml:space="preserve"> Kata</w:t>
            </w:r>
          </w:p>
        </w:tc>
        <w:tc>
          <w:tcPr>
            <w:tcW w:w="2520" w:type="dxa"/>
          </w:tcPr>
          <w:p w14:paraId="0A92EC90" w14:textId="77777777" w:rsidR="004447E6" w:rsidRDefault="004447E6" w:rsidP="00562E5C">
            <w:r>
              <w:t>All</w:t>
            </w:r>
          </w:p>
        </w:tc>
        <w:tc>
          <w:tcPr>
            <w:tcW w:w="2430" w:type="dxa"/>
          </w:tcPr>
          <w:p w14:paraId="418A0D87" w14:textId="77777777" w:rsidR="004447E6" w:rsidRDefault="004447E6" w:rsidP="00562E5C"/>
        </w:tc>
      </w:tr>
      <w:tr w:rsidR="00F86AF5" w14:paraId="0269EED6" w14:textId="77777777" w:rsidTr="00F86AF5">
        <w:trPr>
          <w:trHeight w:val="394"/>
        </w:trPr>
        <w:tc>
          <w:tcPr>
            <w:tcW w:w="1527" w:type="dxa"/>
          </w:tcPr>
          <w:p w14:paraId="75756E42" w14:textId="77777777" w:rsidR="00F86AF5" w:rsidRDefault="00F86AF5" w:rsidP="00562E5C"/>
        </w:tc>
        <w:tc>
          <w:tcPr>
            <w:tcW w:w="1708" w:type="dxa"/>
          </w:tcPr>
          <w:p w14:paraId="3513D8E8" w14:textId="77777777" w:rsidR="00F86AF5" w:rsidRDefault="00F86AF5" w:rsidP="00562E5C">
            <w:r>
              <w:t>31 Kumijo</w:t>
            </w:r>
          </w:p>
        </w:tc>
        <w:tc>
          <w:tcPr>
            <w:tcW w:w="2520" w:type="dxa"/>
          </w:tcPr>
          <w:p w14:paraId="55750ABB" w14:textId="77777777" w:rsidR="00F86AF5" w:rsidRDefault="00F86AF5" w:rsidP="00562E5C">
            <w:r>
              <w:t>1-3, 4-6, 9-11</w:t>
            </w:r>
          </w:p>
        </w:tc>
        <w:tc>
          <w:tcPr>
            <w:tcW w:w="2430" w:type="dxa"/>
          </w:tcPr>
          <w:p w14:paraId="06298898" w14:textId="77777777" w:rsidR="00F86AF5" w:rsidRDefault="00F86AF5" w:rsidP="00562E5C"/>
        </w:tc>
      </w:tr>
    </w:tbl>
    <w:p w14:paraId="34FC4363" w14:textId="77777777" w:rsidR="004447E6" w:rsidRDefault="004447E6" w:rsidP="004447E6">
      <w:pPr>
        <w:spacing w:line="276" w:lineRule="auto"/>
      </w:pPr>
      <w:r>
        <w:br w:type="page"/>
      </w:r>
    </w:p>
    <w:p w14:paraId="4CB1F6EC" w14:textId="77777777" w:rsidR="00277441" w:rsidRDefault="00277441" w:rsidP="00277441">
      <w:pPr>
        <w:pStyle w:val="Heading1"/>
      </w:pPr>
      <w:r>
        <w:lastRenderedPageBreak/>
        <w:t>2</w:t>
      </w:r>
      <w:r w:rsidRPr="00277441">
        <w:rPr>
          <w:vertAlign w:val="superscript"/>
        </w:rPr>
        <w:t>nd</w:t>
      </w:r>
      <w:r>
        <w:t xml:space="preserve"> Kyu </w:t>
      </w:r>
    </w:p>
    <w:p w14:paraId="625A90ED" w14:textId="77777777" w:rsidR="00277441" w:rsidRPr="00277441" w:rsidRDefault="00277441" w:rsidP="00277441">
      <w:pPr>
        <w:rPr>
          <w:b/>
          <w:color w:val="000000" w:themeColor="text1"/>
          <w14:textOutline w14:w="12700" w14:cap="flat" w14:cmpd="sng" w14:algn="ctr">
            <w14:solidFill>
              <w14:schemeClr w14:val="accent3"/>
            </w14:solidFill>
            <w14:prstDash w14:val="solid"/>
            <w14:round/>
          </w14:textOutline>
        </w:rPr>
      </w:pPr>
      <w:r w:rsidRPr="00277441">
        <w:rPr>
          <w:b/>
          <w:color w:val="000000" w:themeColor="text1"/>
          <w14:textOutline w14:w="12700" w14:cap="flat" w14:cmpd="sng" w14:algn="ctr">
            <w14:solidFill>
              <w14:schemeClr w14:val="accent3"/>
            </w14:solidFill>
            <w14:prstDash w14:val="solid"/>
            <w14:round/>
          </w14:textOutline>
        </w:rPr>
        <w:t>Blue Belt</w:t>
      </w:r>
    </w:p>
    <w:p w14:paraId="4776C218" w14:textId="77777777" w:rsidR="00277441" w:rsidRPr="00682F2C" w:rsidRDefault="00277441" w:rsidP="00277441">
      <w:pPr>
        <w:spacing w:line="276" w:lineRule="auto"/>
        <w:rPr>
          <w:rFonts w:eastAsiaTheme="majorEastAsia" w:cstheme="majorBidi"/>
          <w:b/>
          <w:bCs/>
          <w:caps/>
          <w:color w:val="D1282E" w:themeColor="text2"/>
        </w:rPr>
      </w:pPr>
      <w:r>
        <w:rPr>
          <w:rFonts w:eastAsiaTheme="majorEastAsia" w:cstheme="majorBidi"/>
          <w:b/>
          <w:bCs/>
          <w:caps/>
          <w:color w:val="D1282E" w:themeColor="text2"/>
        </w:rPr>
        <w:t>Students must</w:t>
      </w:r>
      <w:r w:rsidR="0082469C">
        <w:rPr>
          <w:rFonts w:eastAsiaTheme="majorEastAsia" w:cstheme="majorBidi"/>
          <w:b/>
          <w:bCs/>
          <w:caps/>
          <w:color w:val="D1282E" w:themeColor="text2"/>
        </w:rPr>
        <w:t xml:space="preserve"> have trained for a minimum of 9 months since 3</w:t>
      </w:r>
      <w:r w:rsidR="0082469C" w:rsidRPr="0082469C">
        <w:rPr>
          <w:rFonts w:eastAsiaTheme="majorEastAsia" w:cstheme="majorBidi"/>
          <w:b/>
          <w:bCs/>
          <w:caps/>
          <w:color w:val="D1282E" w:themeColor="text2"/>
          <w:vertAlign w:val="superscript"/>
        </w:rPr>
        <w:t>rd</w:t>
      </w:r>
      <w:r>
        <w:rPr>
          <w:rFonts w:eastAsiaTheme="majorEastAsia" w:cstheme="majorBidi"/>
          <w:b/>
          <w:bCs/>
          <w:caps/>
          <w:color w:val="D1282E" w:themeColor="text2"/>
        </w:rPr>
        <w:t xml:space="preserve"> kyu</w:t>
      </w:r>
    </w:p>
    <w:p w14:paraId="3200DF12" w14:textId="77777777" w:rsidR="00277441" w:rsidRPr="0082469C" w:rsidRDefault="00277441" w:rsidP="00277441">
      <w:pPr>
        <w:spacing w:line="276" w:lineRule="auto"/>
        <w:rPr>
          <w:rFonts w:eastAsiaTheme="majorEastAsia" w:cstheme="majorBidi"/>
          <w:b/>
          <w:bCs/>
          <w:caps/>
          <w:color w:val="D1282E" w:themeColor="text2"/>
        </w:rPr>
      </w:pPr>
      <w:r>
        <w:rPr>
          <w:rFonts w:eastAsiaTheme="majorEastAsia" w:cstheme="majorBidi"/>
          <w:b/>
          <w:bCs/>
          <w:caps/>
          <w:color w:val="D1282E" w:themeColor="text2"/>
        </w:rPr>
        <w:t>50</w:t>
      </w:r>
      <w:r w:rsidRPr="00682F2C">
        <w:rPr>
          <w:rFonts w:eastAsiaTheme="majorEastAsia" w:cstheme="majorBidi"/>
          <w:b/>
          <w:bCs/>
          <w:caps/>
          <w:color w:val="D1282E" w:themeColor="text2"/>
        </w:rPr>
        <w:t xml:space="preserve"> da</w:t>
      </w:r>
      <w:r>
        <w:rPr>
          <w:rFonts w:eastAsiaTheme="majorEastAsia" w:cstheme="majorBidi"/>
          <w:b/>
          <w:bCs/>
          <w:caps/>
          <w:color w:val="D1282E" w:themeColor="text2"/>
        </w:rPr>
        <w:t xml:space="preserve">ys of practice after obtaining </w:t>
      </w:r>
      <w:r w:rsidR="0082469C">
        <w:rPr>
          <w:rFonts w:eastAsiaTheme="majorEastAsia" w:cstheme="majorBidi"/>
          <w:b/>
          <w:bCs/>
          <w:caps/>
          <w:color w:val="D1282E" w:themeColor="text2"/>
        </w:rPr>
        <w:t>3</w:t>
      </w:r>
      <w:r w:rsidR="0082469C" w:rsidRPr="0082469C">
        <w:rPr>
          <w:rFonts w:eastAsiaTheme="majorEastAsia" w:cstheme="majorBidi"/>
          <w:b/>
          <w:bCs/>
          <w:caps/>
          <w:color w:val="D1282E" w:themeColor="text2"/>
          <w:vertAlign w:val="superscript"/>
        </w:rPr>
        <w:t>rd</w:t>
      </w:r>
      <w:r w:rsidRPr="00682F2C">
        <w:rPr>
          <w:rFonts w:eastAsiaTheme="majorEastAsia" w:cstheme="majorBidi"/>
          <w:b/>
          <w:bCs/>
          <w:caps/>
          <w:color w:val="D1282E" w:themeColor="text2"/>
        </w:rPr>
        <w:t xml:space="preserve"> Kyu</w:t>
      </w:r>
    </w:p>
    <w:tbl>
      <w:tblPr>
        <w:tblStyle w:val="TableGrid"/>
        <w:tblW w:w="0" w:type="auto"/>
        <w:tblLook w:val="04A0" w:firstRow="1" w:lastRow="0" w:firstColumn="1" w:lastColumn="0" w:noHBand="0" w:noVBand="1"/>
      </w:tblPr>
      <w:tblGrid>
        <w:gridCol w:w="1527"/>
        <w:gridCol w:w="1888"/>
        <w:gridCol w:w="2340"/>
        <w:gridCol w:w="3690"/>
      </w:tblGrid>
      <w:tr w:rsidR="00277441" w14:paraId="063AEE3C" w14:textId="77777777" w:rsidTr="004813D5">
        <w:trPr>
          <w:trHeight w:val="394"/>
        </w:trPr>
        <w:tc>
          <w:tcPr>
            <w:tcW w:w="1527" w:type="dxa"/>
            <w:shd w:val="clear" w:color="auto" w:fill="00B0F0"/>
          </w:tcPr>
          <w:p w14:paraId="667A92E6" w14:textId="77777777" w:rsidR="00277441" w:rsidRPr="00BF7D6E" w:rsidRDefault="00277441" w:rsidP="00562E5C">
            <w:pPr>
              <w:rPr>
                <w:b/>
              </w:rPr>
            </w:pPr>
            <w:r w:rsidRPr="00BF7D6E">
              <w:rPr>
                <w:b/>
              </w:rPr>
              <w:t>Technique</w:t>
            </w:r>
          </w:p>
        </w:tc>
        <w:tc>
          <w:tcPr>
            <w:tcW w:w="1888" w:type="dxa"/>
            <w:shd w:val="clear" w:color="auto" w:fill="00B0F0"/>
          </w:tcPr>
          <w:p w14:paraId="076267D6" w14:textId="77777777" w:rsidR="00277441" w:rsidRPr="00BF7D6E" w:rsidRDefault="00277441" w:rsidP="00562E5C">
            <w:pPr>
              <w:rPr>
                <w:b/>
              </w:rPr>
            </w:pPr>
            <w:r w:rsidRPr="00BF7D6E">
              <w:rPr>
                <w:b/>
              </w:rPr>
              <w:t xml:space="preserve">Attack </w:t>
            </w:r>
          </w:p>
        </w:tc>
        <w:tc>
          <w:tcPr>
            <w:tcW w:w="2340" w:type="dxa"/>
            <w:shd w:val="clear" w:color="auto" w:fill="00B0F0"/>
          </w:tcPr>
          <w:p w14:paraId="65362DE5" w14:textId="77777777" w:rsidR="00277441" w:rsidRPr="00BF7D6E" w:rsidRDefault="00277441" w:rsidP="00562E5C">
            <w:pPr>
              <w:rPr>
                <w:b/>
              </w:rPr>
            </w:pPr>
            <w:r>
              <w:rPr>
                <w:b/>
              </w:rPr>
              <w:t>Direction/Option</w:t>
            </w:r>
          </w:p>
        </w:tc>
        <w:tc>
          <w:tcPr>
            <w:tcW w:w="3690" w:type="dxa"/>
            <w:shd w:val="clear" w:color="auto" w:fill="00B0F0"/>
          </w:tcPr>
          <w:p w14:paraId="6A8B8A06" w14:textId="77777777" w:rsidR="00277441" w:rsidRPr="00BF7D6E" w:rsidRDefault="00277441" w:rsidP="00562E5C">
            <w:pPr>
              <w:rPr>
                <w:b/>
              </w:rPr>
            </w:pPr>
            <w:r w:rsidRPr="00BF7D6E">
              <w:rPr>
                <w:b/>
              </w:rPr>
              <w:t>Position</w:t>
            </w:r>
          </w:p>
        </w:tc>
      </w:tr>
      <w:tr w:rsidR="00277441" w14:paraId="5D5D7962" w14:textId="77777777" w:rsidTr="00A530E9">
        <w:trPr>
          <w:trHeight w:val="394"/>
        </w:trPr>
        <w:tc>
          <w:tcPr>
            <w:tcW w:w="1527" w:type="dxa"/>
          </w:tcPr>
          <w:p w14:paraId="1DD23669" w14:textId="77777777" w:rsidR="00277441" w:rsidRPr="00562E5C" w:rsidRDefault="008D5E87" w:rsidP="00562E5C">
            <w:pPr>
              <w:rPr>
                <w:b/>
              </w:rPr>
            </w:pPr>
            <w:r w:rsidRPr="00562E5C">
              <w:rPr>
                <w:b/>
              </w:rPr>
              <w:t>Ikkyo</w:t>
            </w:r>
          </w:p>
        </w:tc>
        <w:tc>
          <w:tcPr>
            <w:tcW w:w="1888" w:type="dxa"/>
          </w:tcPr>
          <w:p w14:paraId="247E1FFB" w14:textId="77777777" w:rsidR="00277441" w:rsidRDefault="008D5E87" w:rsidP="00562E5C">
            <w:r>
              <w:t>Shomenuchi</w:t>
            </w:r>
          </w:p>
        </w:tc>
        <w:tc>
          <w:tcPr>
            <w:tcW w:w="2340" w:type="dxa"/>
          </w:tcPr>
          <w:p w14:paraId="159D9EC0" w14:textId="77777777" w:rsidR="00277441" w:rsidRDefault="008D5E87" w:rsidP="00562E5C">
            <w:r>
              <w:t>Omote &amp; Ura</w:t>
            </w:r>
          </w:p>
        </w:tc>
        <w:tc>
          <w:tcPr>
            <w:tcW w:w="3690" w:type="dxa"/>
          </w:tcPr>
          <w:p w14:paraId="5ADFF8ED" w14:textId="77777777" w:rsidR="00277441" w:rsidRDefault="008D5E87" w:rsidP="00562E5C">
            <w:r>
              <w:t>Tachiwaza &amp; Suwariwaza</w:t>
            </w:r>
          </w:p>
        </w:tc>
      </w:tr>
      <w:tr w:rsidR="00277441" w14:paraId="0AFE69E4" w14:textId="77777777" w:rsidTr="00A530E9">
        <w:trPr>
          <w:trHeight w:val="394"/>
        </w:trPr>
        <w:tc>
          <w:tcPr>
            <w:tcW w:w="1527" w:type="dxa"/>
          </w:tcPr>
          <w:p w14:paraId="660683E9" w14:textId="77777777" w:rsidR="00277441" w:rsidRPr="00562E5C" w:rsidRDefault="00277441" w:rsidP="00562E5C">
            <w:pPr>
              <w:rPr>
                <w:b/>
              </w:rPr>
            </w:pPr>
          </w:p>
        </w:tc>
        <w:tc>
          <w:tcPr>
            <w:tcW w:w="1888" w:type="dxa"/>
          </w:tcPr>
          <w:p w14:paraId="22FF5D49" w14:textId="77777777" w:rsidR="00277441" w:rsidRDefault="008D5E87" w:rsidP="00562E5C">
            <w:r>
              <w:t>Katadori</w:t>
            </w:r>
          </w:p>
        </w:tc>
        <w:tc>
          <w:tcPr>
            <w:tcW w:w="2340" w:type="dxa"/>
          </w:tcPr>
          <w:p w14:paraId="39AA729E" w14:textId="77777777" w:rsidR="00277441" w:rsidRDefault="008D5E87" w:rsidP="00562E5C">
            <w:r>
              <w:t>Omote &amp; Ura</w:t>
            </w:r>
          </w:p>
        </w:tc>
        <w:tc>
          <w:tcPr>
            <w:tcW w:w="3690" w:type="dxa"/>
          </w:tcPr>
          <w:p w14:paraId="5AFBDA9C" w14:textId="77777777" w:rsidR="00277441" w:rsidRDefault="008D5E87" w:rsidP="00562E5C">
            <w:r>
              <w:t>Tachiwaza &amp; Suwariwaza</w:t>
            </w:r>
          </w:p>
        </w:tc>
      </w:tr>
      <w:tr w:rsidR="00277441" w14:paraId="00A57890" w14:textId="77777777" w:rsidTr="00A530E9">
        <w:trPr>
          <w:trHeight w:val="394"/>
        </w:trPr>
        <w:tc>
          <w:tcPr>
            <w:tcW w:w="1527" w:type="dxa"/>
          </w:tcPr>
          <w:p w14:paraId="5D3113C9" w14:textId="77777777" w:rsidR="00277441" w:rsidRPr="00562E5C" w:rsidRDefault="00277441" w:rsidP="00562E5C">
            <w:pPr>
              <w:rPr>
                <w:b/>
              </w:rPr>
            </w:pPr>
          </w:p>
        </w:tc>
        <w:tc>
          <w:tcPr>
            <w:tcW w:w="1888" w:type="dxa"/>
          </w:tcPr>
          <w:p w14:paraId="3ED0FC8E" w14:textId="77777777" w:rsidR="00277441" w:rsidRDefault="008D5E87" w:rsidP="00562E5C">
            <w:r>
              <w:t>Yokomenuchi</w:t>
            </w:r>
          </w:p>
        </w:tc>
        <w:tc>
          <w:tcPr>
            <w:tcW w:w="2340" w:type="dxa"/>
          </w:tcPr>
          <w:p w14:paraId="7275BB0F" w14:textId="77777777" w:rsidR="00277441" w:rsidRDefault="008D5E87" w:rsidP="00562E5C">
            <w:r>
              <w:t>Omote &amp; Ura</w:t>
            </w:r>
          </w:p>
        </w:tc>
        <w:tc>
          <w:tcPr>
            <w:tcW w:w="3690" w:type="dxa"/>
          </w:tcPr>
          <w:p w14:paraId="299628BC" w14:textId="77777777" w:rsidR="00277441" w:rsidRDefault="008D5E87" w:rsidP="00562E5C">
            <w:r>
              <w:t>Suwariwaza</w:t>
            </w:r>
          </w:p>
        </w:tc>
      </w:tr>
      <w:tr w:rsidR="00277441" w14:paraId="7ED6439F" w14:textId="77777777" w:rsidTr="00A530E9">
        <w:trPr>
          <w:trHeight w:val="394"/>
        </w:trPr>
        <w:tc>
          <w:tcPr>
            <w:tcW w:w="1527" w:type="dxa"/>
          </w:tcPr>
          <w:p w14:paraId="670ECBA1" w14:textId="77777777" w:rsidR="00277441" w:rsidRPr="00562E5C" w:rsidRDefault="00277441" w:rsidP="00562E5C">
            <w:pPr>
              <w:rPr>
                <w:b/>
              </w:rPr>
            </w:pPr>
          </w:p>
        </w:tc>
        <w:tc>
          <w:tcPr>
            <w:tcW w:w="1888" w:type="dxa"/>
          </w:tcPr>
          <w:p w14:paraId="3DA6DCD8" w14:textId="77777777" w:rsidR="00277441" w:rsidRDefault="008D5E87" w:rsidP="00562E5C">
            <w:r>
              <w:t>Morotedori</w:t>
            </w:r>
          </w:p>
        </w:tc>
        <w:tc>
          <w:tcPr>
            <w:tcW w:w="2340" w:type="dxa"/>
          </w:tcPr>
          <w:p w14:paraId="45732B5A" w14:textId="77777777" w:rsidR="00277441" w:rsidRDefault="008D5E87" w:rsidP="00562E5C">
            <w:r>
              <w:t>Omote &amp; Ura</w:t>
            </w:r>
          </w:p>
        </w:tc>
        <w:tc>
          <w:tcPr>
            <w:tcW w:w="3690" w:type="dxa"/>
          </w:tcPr>
          <w:p w14:paraId="6E52F036" w14:textId="77777777" w:rsidR="00277441" w:rsidRDefault="008D5E87" w:rsidP="00562E5C">
            <w:r>
              <w:t>Tachiwaza</w:t>
            </w:r>
          </w:p>
        </w:tc>
      </w:tr>
      <w:tr w:rsidR="00277441" w14:paraId="6B0B9945" w14:textId="77777777" w:rsidTr="00A530E9">
        <w:trPr>
          <w:trHeight w:val="394"/>
        </w:trPr>
        <w:tc>
          <w:tcPr>
            <w:tcW w:w="1527" w:type="dxa"/>
          </w:tcPr>
          <w:p w14:paraId="7CED1C46" w14:textId="77777777" w:rsidR="00277441" w:rsidRPr="00562E5C" w:rsidRDefault="00277441" w:rsidP="00562E5C">
            <w:pPr>
              <w:rPr>
                <w:b/>
              </w:rPr>
            </w:pPr>
          </w:p>
        </w:tc>
        <w:tc>
          <w:tcPr>
            <w:tcW w:w="1888" w:type="dxa"/>
          </w:tcPr>
          <w:p w14:paraId="2F62B0D4" w14:textId="77777777" w:rsidR="00277441" w:rsidRDefault="00410800" w:rsidP="00562E5C">
            <w:r>
              <w:t>Tsuki</w:t>
            </w:r>
          </w:p>
        </w:tc>
        <w:tc>
          <w:tcPr>
            <w:tcW w:w="2340" w:type="dxa"/>
          </w:tcPr>
          <w:p w14:paraId="7826712E" w14:textId="77777777" w:rsidR="00277441" w:rsidRDefault="00410800" w:rsidP="00562E5C">
            <w:r>
              <w:t>Omote &amp; Ura</w:t>
            </w:r>
          </w:p>
        </w:tc>
        <w:tc>
          <w:tcPr>
            <w:tcW w:w="3690" w:type="dxa"/>
          </w:tcPr>
          <w:p w14:paraId="75D0EC71" w14:textId="77777777" w:rsidR="00277441" w:rsidRDefault="00410800" w:rsidP="00562E5C">
            <w:r>
              <w:t>Tachiwaza</w:t>
            </w:r>
          </w:p>
        </w:tc>
      </w:tr>
      <w:tr w:rsidR="00277441" w14:paraId="1A29AA36" w14:textId="77777777" w:rsidTr="00A530E9">
        <w:trPr>
          <w:trHeight w:val="394"/>
        </w:trPr>
        <w:tc>
          <w:tcPr>
            <w:tcW w:w="1527" w:type="dxa"/>
          </w:tcPr>
          <w:p w14:paraId="3703CD66" w14:textId="77777777" w:rsidR="00277441" w:rsidRPr="00562E5C" w:rsidRDefault="00277441" w:rsidP="00562E5C">
            <w:pPr>
              <w:rPr>
                <w:b/>
              </w:rPr>
            </w:pPr>
          </w:p>
        </w:tc>
        <w:tc>
          <w:tcPr>
            <w:tcW w:w="1888" w:type="dxa"/>
          </w:tcPr>
          <w:p w14:paraId="27EB9A19" w14:textId="77777777" w:rsidR="00277441" w:rsidRDefault="00A530E9" w:rsidP="00562E5C">
            <w:r>
              <w:t>Ushiro Ryotedori</w:t>
            </w:r>
          </w:p>
        </w:tc>
        <w:tc>
          <w:tcPr>
            <w:tcW w:w="2340" w:type="dxa"/>
          </w:tcPr>
          <w:p w14:paraId="148374F8" w14:textId="77777777" w:rsidR="00277441" w:rsidRDefault="00A530E9" w:rsidP="00562E5C">
            <w:r>
              <w:t>Omote &amp; Ura</w:t>
            </w:r>
          </w:p>
        </w:tc>
        <w:tc>
          <w:tcPr>
            <w:tcW w:w="3690" w:type="dxa"/>
          </w:tcPr>
          <w:p w14:paraId="122B174D" w14:textId="77777777" w:rsidR="00277441" w:rsidRDefault="00A530E9" w:rsidP="00562E5C">
            <w:r>
              <w:t>Tachiwaza</w:t>
            </w:r>
          </w:p>
        </w:tc>
      </w:tr>
      <w:tr w:rsidR="00277441" w14:paraId="79A87C4B" w14:textId="77777777" w:rsidTr="00A530E9">
        <w:trPr>
          <w:trHeight w:val="374"/>
        </w:trPr>
        <w:tc>
          <w:tcPr>
            <w:tcW w:w="1527" w:type="dxa"/>
          </w:tcPr>
          <w:p w14:paraId="4B7386CC" w14:textId="77777777" w:rsidR="00277441" w:rsidRPr="00562E5C" w:rsidRDefault="00A530E9" w:rsidP="00562E5C">
            <w:pPr>
              <w:rPr>
                <w:b/>
              </w:rPr>
            </w:pPr>
            <w:r w:rsidRPr="00562E5C">
              <w:rPr>
                <w:b/>
              </w:rPr>
              <w:t>Nikkyo</w:t>
            </w:r>
          </w:p>
        </w:tc>
        <w:tc>
          <w:tcPr>
            <w:tcW w:w="1888" w:type="dxa"/>
          </w:tcPr>
          <w:p w14:paraId="2A072E41" w14:textId="77777777" w:rsidR="00277441" w:rsidRDefault="00A530E9" w:rsidP="00562E5C">
            <w:r>
              <w:t>Shomenuchi</w:t>
            </w:r>
          </w:p>
        </w:tc>
        <w:tc>
          <w:tcPr>
            <w:tcW w:w="2340" w:type="dxa"/>
          </w:tcPr>
          <w:p w14:paraId="70864DE6" w14:textId="77777777" w:rsidR="00277441" w:rsidRDefault="00A530E9" w:rsidP="00562E5C">
            <w:r>
              <w:t>Omote &amp; Ura</w:t>
            </w:r>
          </w:p>
        </w:tc>
        <w:tc>
          <w:tcPr>
            <w:tcW w:w="3690" w:type="dxa"/>
          </w:tcPr>
          <w:p w14:paraId="6B676C09" w14:textId="77777777" w:rsidR="00277441" w:rsidRDefault="00A530E9" w:rsidP="00562E5C">
            <w:r>
              <w:t>Tachiwaza &amp; Suwariwaza</w:t>
            </w:r>
          </w:p>
        </w:tc>
      </w:tr>
      <w:tr w:rsidR="00277441" w14:paraId="212C48C7" w14:textId="77777777" w:rsidTr="00A530E9">
        <w:trPr>
          <w:trHeight w:val="394"/>
        </w:trPr>
        <w:tc>
          <w:tcPr>
            <w:tcW w:w="1527" w:type="dxa"/>
          </w:tcPr>
          <w:p w14:paraId="4FB54028" w14:textId="77777777" w:rsidR="00277441" w:rsidRPr="00562E5C" w:rsidRDefault="00277441" w:rsidP="00562E5C">
            <w:pPr>
              <w:rPr>
                <w:b/>
              </w:rPr>
            </w:pPr>
          </w:p>
        </w:tc>
        <w:tc>
          <w:tcPr>
            <w:tcW w:w="1888" w:type="dxa"/>
          </w:tcPr>
          <w:p w14:paraId="776B228F" w14:textId="77777777" w:rsidR="00277441" w:rsidRDefault="00A530E9" w:rsidP="00562E5C">
            <w:r>
              <w:t>Katadori</w:t>
            </w:r>
          </w:p>
        </w:tc>
        <w:tc>
          <w:tcPr>
            <w:tcW w:w="2340" w:type="dxa"/>
          </w:tcPr>
          <w:p w14:paraId="6419B498" w14:textId="77777777" w:rsidR="00277441" w:rsidRDefault="00A530E9" w:rsidP="00562E5C">
            <w:r>
              <w:t>Omote &amp; Ura</w:t>
            </w:r>
          </w:p>
        </w:tc>
        <w:tc>
          <w:tcPr>
            <w:tcW w:w="3690" w:type="dxa"/>
          </w:tcPr>
          <w:p w14:paraId="493213BE" w14:textId="77777777" w:rsidR="00277441" w:rsidRDefault="00A530E9" w:rsidP="00562E5C">
            <w:r>
              <w:t>Tachiwaza &amp; Suwariwaza</w:t>
            </w:r>
          </w:p>
        </w:tc>
      </w:tr>
      <w:tr w:rsidR="00277441" w14:paraId="467FD4FC" w14:textId="77777777" w:rsidTr="00A530E9">
        <w:trPr>
          <w:trHeight w:val="394"/>
        </w:trPr>
        <w:tc>
          <w:tcPr>
            <w:tcW w:w="1527" w:type="dxa"/>
          </w:tcPr>
          <w:p w14:paraId="3AF0AB39" w14:textId="77777777" w:rsidR="00277441" w:rsidRPr="00562E5C" w:rsidRDefault="00277441" w:rsidP="00562E5C">
            <w:pPr>
              <w:rPr>
                <w:b/>
              </w:rPr>
            </w:pPr>
          </w:p>
        </w:tc>
        <w:tc>
          <w:tcPr>
            <w:tcW w:w="1888" w:type="dxa"/>
          </w:tcPr>
          <w:p w14:paraId="3DE574A3" w14:textId="77777777" w:rsidR="00277441" w:rsidRDefault="00C94E21" w:rsidP="00562E5C">
            <w:r>
              <w:t>Yokomenuchi</w:t>
            </w:r>
          </w:p>
        </w:tc>
        <w:tc>
          <w:tcPr>
            <w:tcW w:w="2340" w:type="dxa"/>
          </w:tcPr>
          <w:p w14:paraId="26B85D45" w14:textId="77777777" w:rsidR="00277441" w:rsidRDefault="00C94E21" w:rsidP="00562E5C">
            <w:r>
              <w:t>Omote &amp; Ura</w:t>
            </w:r>
          </w:p>
        </w:tc>
        <w:tc>
          <w:tcPr>
            <w:tcW w:w="3690" w:type="dxa"/>
          </w:tcPr>
          <w:p w14:paraId="09DEE18F" w14:textId="77777777" w:rsidR="00277441" w:rsidRDefault="00C94E21" w:rsidP="00562E5C">
            <w:r>
              <w:t>Tachiwaza</w:t>
            </w:r>
          </w:p>
        </w:tc>
      </w:tr>
      <w:tr w:rsidR="00277441" w14:paraId="41D5FDC7" w14:textId="77777777" w:rsidTr="00A530E9">
        <w:trPr>
          <w:trHeight w:val="394"/>
        </w:trPr>
        <w:tc>
          <w:tcPr>
            <w:tcW w:w="1527" w:type="dxa"/>
          </w:tcPr>
          <w:p w14:paraId="311A9D91" w14:textId="77777777" w:rsidR="00277441" w:rsidRPr="00562E5C" w:rsidRDefault="00277441" w:rsidP="00562E5C">
            <w:pPr>
              <w:rPr>
                <w:b/>
              </w:rPr>
            </w:pPr>
          </w:p>
        </w:tc>
        <w:tc>
          <w:tcPr>
            <w:tcW w:w="1888" w:type="dxa"/>
          </w:tcPr>
          <w:p w14:paraId="651B8B3B" w14:textId="77777777" w:rsidR="00277441" w:rsidRDefault="001A32D8" w:rsidP="00562E5C">
            <w:r>
              <w:t>Morotedori</w:t>
            </w:r>
          </w:p>
        </w:tc>
        <w:tc>
          <w:tcPr>
            <w:tcW w:w="2340" w:type="dxa"/>
          </w:tcPr>
          <w:p w14:paraId="6CB9422E" w14:textId="77777777" w:rsidR="00277441" w:rsidRDefault="001A32D8" w:rsidP="00562E5C">
            <w:r>
              <w:t>Omote &amp; Ura</w:t>
            </w:r>
          </w:p>
        </w:tc>
        <w:tc>
          <w:tcPr>
            <w:tcW w:w="3690" w:type="dxa"/>
          </w:tcPr>
          <w:p w14:paraId="1A2CC032" w14:textId="77777777" w:rsidR="00277441" w:rsidRDefault="001A32D8" w:rsidP="00562E5C">
            <w:r>
              <w:t>Tachiwaza</w:t>
            </w:r>
          </w:p>
        </w:tc>
      </w:tr>
      <w:tr w:rsidR="00277441" w14:paraId="200F70AE" w14:textId="77777777" w:rsidTr="00A530E9">
        <w:trPr>
          <w:trHeight w:val="394"/>
        </w:trPr>
        <w:tc>
          <w:tcPr>
            <w:tcW w:w="1527" w:type="dxa"/>
          </w:tcPr>
          <w:p w14:paraId="49759D4D" w14:textId="77777777" w:rsidR="00277441" w:rsidRPr="00562E5C" w:rsidRDefault="00277441" w:rsidP="00562E5C">
            <w:pPr>
              <w:rPr>
                <w:b/>
              </w:rPr>
            </w:pPr>
          </w:p>
        </w:tc>
        <w:tc>
          <w:tcPr>
            <w:tcW w:w="1888" w:type="dxa"/>
          </w:tcPr>
          <w:p w14:paraId="40205CED" w14:textId="77777777" w:rsidR="00277441" w:rsidRDefault="00E01B4B" w:rsidP="00562E5C">
            <w:r>
              <w:t>Tsuki</w:t>
            </w:r>
          </w:p>
        </w:tc>
        <w:tc>
          <w:tcPr>
            <w:tcW w:w="2340" w:type="dxa"/>
          </w:tcPr>
          <w:p w14:paraId="3499D4A7" w14:textId="77777777" w:rsidR="00277441" w:rsidRDefault="00E01B4B" w:rsidP="00562E5C">
            <w:r>
              <w:t>Omote &amp; Ura</w:t>
            </w:r>
          </w:p>
        </w:tc>
        <w:tc>
          <w:tcPr>
            <w:tcW w:w="3690" w:type="dxa"/>
          </w:tcPr>
          <w:p w14:paraId="0C7FDB5F" w14:textId="77777777" w:rsidR="00277441" w:rsidRDefault="00E01B4B" w:rsidP="00562E5C">
            <w:r>
              <w:t>Tachiwaza</w:t>
            </w:r>
          </w:p>
        </w:tc>
      </w:tr>
      <w:tr w:rsidR="00277441" w14:paraId="75A06618" w14:textId="77777777" w:rsidTr="00A530E9">
        <w:trPr>
          <w:trHeight w:val="394"/>
        </w:trPr>
        <w:tc>
          <w:tcPr>
            <w:tcW w:w="1527" w:type="dxa"/>
          </w:tcPr>
          <w:p w14:paraId="0B627A49" w14:textId="77777777" w:rsidR="00277441" w:rsidRPr="00562E5C" w:rsidRDefault="00277441" w:rsidP="00562E5C">
            <w:pPr>
              <w:rPr>
                <w:b/>
              </w:rPr>
            </w:pPr>
          </w:p>
        </w:tc>
        <w:tc>
          <w:tcPr>
            <w:tcW w:w="1888" w:type="dxa"/>
          </w:tcPr>
          <w:p w14:paraId="5BFA0966" w14:textId="77777777" w:rsidR="00277441" w:rsidRDefault="00E01B4B" w:rsidP="00562E5C">
            <w:r>
              <w:t>Ushiro Ryotedori</w:t>
            </w:r>
          </w:p>
        </w:tc>
        <w:tc>
          <w:tcPr>
            <w:tcW w:w="2340" w:type="dxa"/>
          </w:tcPr>
          <w:p w14:paraId="224787D1" w14:textId="77777777" w:rsidR="00277441" w:rsidRDefault="00E01B4B" w:rsidP="00562E5C">
            <w:r>
              <w:t>Omote &amp; Ura</w:t>
            </w:r>
          </w:p>
        </w:tc>
        <w:tc>
          <w:tcPr>
            <w:tcW w:w="3690" w:type="dxa"/>
          </w:tcPr>
          <w:p w14:paraId="2D3216C6" w14:textId="77777777" w:rsidR="00277441" w:rsidRDefault="00E01B4B" w:rsidP="00562E5C">
            <w:r>
              <w:t>Tachiwaza</w:t>
            </w:r>
          </w:p>
        </w:tc>
      </w:tr>
      <w:tr w:rsidR="00277441" w14:paraId="4109BFD7" w14:textId="77777777" w:rsidTr="00A530E9">
        <w:trPr>
          <w:trHeight w:val="394"/>
        </w:trPr>
        <w:tc>
          <w:tcPr>
            <w:tcW w:w="1527" w:type="dxa"/>
          </w:tcPr>
          <w:p w14:paraId="2579A174" w14:textId="77777777" w:rsidR="00277441" w:rsidRPr="00562E5C" w:rsidRDefault="00532FD6" w:rsidP="00562E5C">
            <w:pPr>
              <w:rPr>
                <w:b/>
              </w:rPr>
            </w:pPr>
            <w:r w:rsidRPr="00562E5C">
              <w:rPr>
                <w:b/>
              </w:rPr>
              <w:t>Sankyo</w:t>
            </w:r>
          </w:p>
        </w:tc>
        <w:tc>
          <w:tcPr>
            <w:tcW w:w="1888" w:type="dxa"/>
          </w:tcPr>
          <w:p w14:paraId="4633A6FF" w14:textId="77777777" w:rsidR="00277441" w:rsidRDefault="00532FD6" w:rsidP="00562E5C">
            <w:r>
              <w:t>Shomenuchi</w:t>
            </w:r>
          </w:p>
        </w:tc>
        <w:tc>
          <w:tcPr>
            <w:tcW w:w="2340" w:type="dxa"/>
          </w:tcPr>
          <w:p w14:paraId="469A65E5" w14:textId="77777777" w:rsidR="00277441" w:rsidRDefault="00532FD6" w:rsidP="00562E5C">
            <w:r>
              <w:t>Omote &amp; Ura</w:t>
            </w:r>
          </w:p>
        </w:tc>
        <w:tc>
          <w:tcPr>
            <w:tcW w:w="3690" w:type="dxa"/>
          </w:tcPr>
          <w:p w14:paraId="2C43D331" w14:textId="77777777" w:rsidR="00277441" w:rsidRDefault="00532FD6" w:rsidP="00562E5C">
            <w:r>
              <w:t>Tachiwaza &amp; Suwariwaza</w:t>
            </w:r>
          </w:p>
        </w:tc>
      </w:tr>
      <w:tr w:rsidR="00277441" w14:paraId="15D452AD" w14:textId="77777777" w:rsidTr="00A530E9">
        <w:trPr>
          <w:trHeight w:val="394"/>
        </w:trPr>
        <w:tc>
          <w:tcPr>
            <w:tcW w:w="1527" w:type="dxa"/>
          </w:tcPr>
          <w:p w14:paraId="2E11680F" w14:textId="77777777" w:rsidR="00277441" w:rsidRPr="00562E5C" w:rsidRDefault="00277441" w:rsidP="00562E5C">
            <w:pPr>
              <w:rPr>
                <w:b/>
              </w:rPr>
            </w:pPr>
          </w:p>
        </w:tc>
        <w:tc>
          <w:tcPr>
            <w:tcW w:w="1888" w:type="dxa"/>
          </w:tcPr>
          <w:p w14:paraId="6CD1CFD4" w14:textId="77777777" w:rsidR="00277441" w:rsidRDefault="00532FD6" w:rsidP="00562E5C">
            <w:r>
              <w:t>Katadori</w:t>
            </w:r>
          </w:p>
        </w:tc>
        <w:tc>
          <w:tcPr>
            <w:tcW w:w="2340" w:type="dxa"/>
          </w:tcPr>
          <w:p w14:paraId="481EE3B0" w14:textId="77777777" w:rsidR="00277441" w:rsidRDefault="00532FD6" w:rsidP="00562E5C">
            <w:r>
              <w:t>Omote &amp; Ura</w:t>
            </w:r>
          </w:p>
        </w:tc>
        <w:tc>
          <w:tcPr>
            <w:tcW w:w="3690" w:type="dxa"/>
          </w:tcPr>
          <w:p w14:paraId="6411B186" w14:textId="77777777" w:rsidR="00277441" w:rsidRDefault="00532FD6" w:rsidP="00562E5C">
            <w:r>
              <w:t>Tachiwaza &amp; Suwariwaza</w:t>
            </w:r>
          </w:p>
        </w:tc>
      </w:tr>
      <w:tr w:rsidR="00277441" w14:paraId="0B617D3A" w14:textId="77777777" w:rsidTr="00A530E9">
        <w:trPr>
          <w:trHeight w:val="394"/>
        </w:trPr>
        <w:tc>
          <w:tcPr>
            <w:tcW w:w="1527" w:type="dxa"/>
          </w:tcPr>
          <w:p w14:paraId="0D746708" w14:textId="77777777" w:rsidR="00277441" w:rsidRPr="00562E5C" w:rsidRDefault="00277441" w:rsidP="00562E5C">
            <w:pPr>
              <w:rPr>
                <w:b/>
              </w:rPr>
            </w:pPr>
          </w:p>
        </w:tc>
        <w:tc>
          <w:tcPr>
            <w:tcW w:w="1888" w:type="dxa"/>
          </w:tcPr>
          <w:p w14:paraId="45A14984" w14:textId="77777777" w:rsidR="00277441" w:rsidRDefault="00532FD6" w:rsidP="00562E5C">
            <w:r>
              <w:t>Yokomenuchi</w:t>
            </w:r>
          </w:p>
        </w:tc>
        <w:tc>
          <w:tcPr>
            <w:tcW w:w="2340" w:type="dxa"/>
          </w:tcPr>
          <w:p w14:paraId="578E1BDA" w14:textId="77777777" w:rsidR="00277441" w:rsidRDefault="00532FD6" w:rsidP="00562E5C">
            <w:r>
              <w:t>Omote &amp; Ura</w:t>
            </w:r>
          </w:p>
        </w:tc>
        <w:tc>
          <w:tcPr>
            <w:tcW w:w="3690" w:type="dxa"/>
          </w:tcPr>
          <w:p w14:paraId="01CF5E4E" w14:textId="77777777" w:rsidR="00277441" w:rsidRDefault="00532FD6" w:rsidP="00562E5C">
            <w:r>
              <w:t>Tachiwaza</w:t>
            </w:r>
          </w:p>
        </w:tc>
      </w:tr>
      <w:tr w:rsidR="00277441" w14:paraId="7AE19EF2" w14:textId="77777777" w:rsidTr="00A530E9">
        <w:trPr>
          <w:trHeight w:val="394"/>
        </w:trPr>
        <w:tc>
          <w:tcPr>
            <w:tcW w:w="1527" w:type="dxa"/>
          </w:tcPr>
          <w:p w14:paraId="360DD7F7" w14:textId="77777777" w:rsidR="00277441" w:rsidRPr="00562E5C" w:rsidRDefault="00277441" w:rsidP="00562E5C">
            <w:pPr>
              <w:rPr>
                <w:b/>
              </w:rPr>
            </w:pPr>
          </w:p>
        </w:tc>
        <w:tc>
          <w:tcPr>
            <w:tcW w:w="1888" w:type="dxa"/>
          </w:tcPr>
          <w:p w14:paraId="4C22EA8C" w14:textId="77777777" w:rsidR="00277441" w:rsidRDefault="00532FD6" w:rsidP="00562E5C">
            <w:r>
              <w:t>Munedori</w:t>
            </w:r>
          </w:p>
        </w:tc>
        <w:tc>
          <w:tcPr>
            <w:tcW w:w="2340" w:type="dxa"/>
          </w:tcPr>
          <w:p w14:paraId="728CE6E1" w14:textId="77777777" w:rsidR="00277441" w:rsidRDefault="00532FD6" w:rsidP="00562E5C">
            <w:r>
              <w:t>Omote &amp; Ura</w:t>
            </w:r>
          </w:p>
        </w:tc>
        <w:tc>
          <w:tcPr>
            <w:tcW w:w="3690" w:type="dxa"/>
          </w:tcPr>
          <w:p w14:paraId="228246C4" w14:textId="77777777" w:rsidR="00277441" w:rsidRDefault="00532FD6" w:rsidP="00562E5C">
            <w:r>
              <w:t>Tachiwaza</w:t>
            </w:r>
          </w:p>
        </w:tc>
      </w:tr>
      <w:tr w:rsidR="00277441" w14:paraId="26DE14B3" w14:textId="77777777" w:rsidTr="00A530E9">
        <w:trPr>
          <w:trHeight w:val="394"/>
        </w:trPr>
        <w:tc>
          <w:tcPr>
            <w:tcW w:w="1527" w:type="dxa"/>
          </w:tcPr>
          <w:p w14:paraId="3C9BB0A3" w14:textId="77777777" w:rsidR="00277441" w:rsidRPr="00562E5C" w:rsidRDefault="00532FD6" w:rsidP="00562E5C">
            <w:pPr>
              <w:rPr>
                <w:b/>
              </w:rPr>
            </w:pPr>
            <w:r w:rsidRPr="00562E5C">
              <w:rPr>
                <w:b/>
              </w:rPr>
              <w:t>Yonkyo</w:t>
            </w:r>
          </w:p>
        </w:tc>
        <w:tc>
          <w:tcPr>
            <w:tcW w:w="1888" w:type="dxa"/>
          </w:tcPr>
          <w:p w14:paraId="3BD42778" w14:textId="77777777" w:rsidR="00277441" w:rsidRDefault="00532FD6" w:rsidP="00562E5C">
            <w:r>
              <w:t>Shomenuchi</w:t>
            </w:r>
          </w:p>
        </w:tc>
        <w:tc>
          <w:tcPr>
            <w:tcW w:w="2340" w:type="dxa"/>
          </w:tcPr>
          <w:p w14:paraId="54FB00A8" w14:textId="77777777" w:rsidR="00277441" w:rsidRDefault="00532FD6" w:rsidP="00562E5C">
            <w:r>
              <w:t>Omote &amp; Ura</w:t>
            </w:r>
          </w:p>
        </w:tc>
        <w:tc>
          <w:tcPr>
            <w:tcW w:w="3690" w:type="dxa"/>
          </w:tcPr>
          <w:p w14:paraId="3C55139C" w14:textId="77777777" w:rsidR="00277441" w:rsidRDefault="00532FD6" w:rsidP="00562E5C">
            <w:r>
              <w:t>Tachiwaza &amp; Suwariwaza</w:t>
            </w:r>
          </w:p>
        </w:tc>
      </w:tr>
      <w:tr w:rsidR="00277441" w14:paraId="27587E48" w14:textId="77777777" w:rsidTr="00A530E9">
        <w:trPr>
          <w:trHeight w:val="394"/>
        </w:trPr>
        <w:tc>
          <w:tcPr>
            <w:tcW w:w="1527" w:type="dxa"/>
          </w:tcPr>
          <w:p w14:paraId="30CCE661" w14:textId="77777777" w:rsidR="00277441" w:rsidRPr="00562E5C" w:rsidRDefault="00277441" w:rsidP="00562E5C">
            <w:pPr>
              <w:rPr>
                <w:b/>
              </w:rPr>
            </w:pPr>
          </w:p>
        </w:tc>
        <w:tc>
          <w:tcPr>
            <w:tcW w:w="1888" w:type="dxa"/>
          </w:tcPr>
          <w:p w14:paraId="3FAED86D" w14:textId="77777777" w:rsidR="00277441" w:rsidRDefault="002C5B80" w:rsidP="00562E5C">
            <w:r>
              <w:t>Katadori</w:t>
            </w:r>
          </w:p>
        </w:tc>
        <w:tc>
          <w:tcPr>
            <w:tcW w:w="2340" w:type="dxa"/>
          </w:tcPr>
          <w:p w14:paraId="31B1A87D" w14:textId="77777777" w:rsidR="00277441" w:rsidRDefault="002C5B80" w:rsidP="00562E5C">
            <w:r>
              <w:t>Omote &amp; Ura</w:t>
            </w:r>
          </w:p>
        </w:tc>
        <w:tc>
          <w:tcPr>
            <w:tcW w:w="3690" w:type="dxa"/>
          </w:tcPr>
          <w:p w14:paraId="0799838D" w14:textId="77777777" w:rsidR="002C5B80" w:rsidRDefault="002C5B80" w:rsidP="00562E5C">
            <w:r>
              <w:t>Tachiwaza &amp; Suwariwaza</w:t>
            </w:r>
          </w:p>
        </w:tc>
      </w:tr>
      <w:tr w:rsidR="00277441" w14:paraId="0309EE85" w14:textId="77777777" w:rsidTr="00A530E9">
        <w:trPr>
          <w:trHeight w:val="394"/>
        </w:trPr>
        <w:tc>
          <w:tcPr>
            <w:tcW w:w="1527" w:type="dxa"/>
          </w:tcPr>
          <w:p w14:paraId="08F163A1" w14:textId="77777777" w:rsidR="00277441" w:rsidRPr="00562E5C" w:rsidRDefault="00277441" w:rsidP="00562E5C">
            <w:pPr>
              <w:rPr>
                <w:b/>
              </w:rPr>
            </w:pPr>
          </w:p>
        </w:tc>
        <w:tc>
          <w:tcPr>
            <w:tcW w:w="1888" w:type="dxa"/>
          </w:tcPr>
          <w:p w14:paraId="2F87D84D" w14:textId="77777777" w:rsidR="00277441" w:rsidRDefault="002C5B80" w:rsidP="00562E5C">
            <w:r>
              <w:t>Katatedori</w:t>
            </w:r>
          </w:p>
        </w:tc>
        <w:tc>
          <w:tcPr>
            <w:tcW w:w="2340" w:type="dxa"/>
          </w:tcPr>
          <w:p w14:paraId="0981E063" w14:textId="77777777" w:rsidR="00277441" w:rsidRDefault="002C5B80" w:rsidP="00562E5C">
            <w:r>
              <w:t>Omote &amp; Ura</w:t>
            </w:r>
          </w:p>
        </w:tc>
        <w:tc>
          <w:tcPr>
            <w:tcW w:w="3690" w:type="dxa"/>
          </w:tcPr>
          <w:p w14:paraId="5689E458" w14:textId="77777777" w:rsidR="00277441" w:rsidRDefault="002C5B80" w:rsidP="00562E5C">
            <w:r>
              <w:t>Suwariwaza</w:t>
            </w:r>
          </w:p>
        </w:tc>
      </w:tr>
      <w:tr w:rsidR="00277441" w14:paraId="0D99964A" w14:textId="77777777" w:rsidTr="00A530E9">
        <w:trPr>
          <w:trHeight w:val="394"/>
        </w:trPr>
        <w:tc>
          <w:tcPr>
            <w:tcW w:w="1527" w:type="dxa"/>
          </w:tcPr>
          <w:p w14:paraId="2F102308" w14:textId="77777777" w:rsidR="00277441" w:rsidRPr="00562E5C" w:rsidRDefault="00277441" w:rsidP="00562E5C">
            <w:pPr>
              <w:rPr>
                <w:b/>
              </w:rPr>
            </w:pPr>
          </w:p>
        </w:tc>
        <w:tc>
          <w:tcPr>
            <w:tcW w:w="1888" w:type="dxa"/>
          </w:tcPr>
          <w:p w14:paraId="191CC506" w14:textId="77777777" w:rsidR="00277441" w:rsidRDefault="002C5B80" w:rsidP="00562E5C">
            <w:r>
              <w:t>Ryotedori</w:t>
            </w:r>
          </w:p>
        </w:tc>
        <w:tc>
          <w:tcPr>
            <w:tcW w:w="2340" w:type="dxa"/>
          </w:tcPr>
          <w:p w14:paraId="7FBF3CDC" w14:textId="77777777" w:rsidR="00277441" w:rsidRDefault="002C5B80" w:rsidP="00562E5C">
            <w:r>
              <w:t>Omote &amp; Ura</w:t>
            </w:r>
          </w:p>
        </w:tc>
        <w:tc>
          <w:tcPr>
            <w:tcW w:w="3690" w:type="dxa"/>
          </w:tcPr>
          <w:p w14:paraId="668EC146" w14:textId="77777777" w:rsidR="00277441" w:rsidRDefault="002C5B80" w:rsidP="00562E5C">
            <w:r>
              <w:t>Suwariwaza</w:t>
            </w:r>
          </w:p>
        </w:tc>
      </w:tr>
      <w:tr w:rsidR="00277441" w14:paraId="1715AC27" w14:textId="77777777" w:rsidTr="00A530E9">
        <w:trPr>
          <w:trHeight w:val="394"/>
        </w:trPr>
        <w:tc>
          <w:tcPr>
            <w:tcW w:w="1527" w:type="dxa"/>
          </w:tcPr>
          <w:p w14:paraId="58275206" w14:textId="77777777" w:rsidR="00277441" w:rsidRPr="00562E5C" w:rsidRDefault="00277441" w:rsidP="00562E5C">
            <w:pPr>
              <w:rPr>
                <w:b/>
              </w:rPr>
            </w:pPr>
          </w:p>
        </w:tc>
        <w:tc>
          <w:tcPr>
            <w:tcW w:w="1888" w:type="dxa"/>
          </w:tcPr>
          <w:p w14:paraId="77829268" w14:textId="77777777" w:rsidR="00277441" w:rsidRDefault="002C5B80" w:rsidP="00562E5C">
            <w:r>
              <w:t>Katadori</w:t>
            </w:r>
          </w:p>
        </w:tc>
        <w:tc>
          <w:tcPr>
            <w:tcW w:w="2340" w:type="dxa"/>
          </w:tcPr>
          <w:p w14:paraId="6737A500" w14:textId="77777777" w:rsidR="00277441" w:rsidRDefault="002C5B80" w:rsidP="00562E5C">
            <w:r>
              <w:t>Omote &amp; Ura</w:t>
            </w:r>
          </w:p>
        </w:tc>
        <w:tc>
          <w:tcPr>
            <w:tcW w:w="3690" w:type="dxa"/>
          </w:tcPr>
          <w:p w14:paraId="5CC1EFB4" w14:textId="77777777" w:rsidR="00277441" w:rsidRDefault="002C5B80" w:rsidP="00562E5C">
            <w:r>
              <w:t>Suwariwaza</w:t>
            </w:r>
          </w:p>
        </w:tc>
      </w:tr>
      <w:tr w:rsidR="00277441" w14:paraId="7122D362" w14:textId="77777777" w:rsidTr="00A530E9">
        <w:trPr>
          <w:trHeight w:val="394"/>
        </w:trPr>
        <w:tc>
          <w:tcPr>
            <w:tcW w:w="1527" w:type="dxa"/>
          </w:tcPr>
          <w:p w14:paraId="357A0CE4" w14:textId="77777777" w:rsidR="00277441" w:rsidRPr="00562E5C" w:rsidRDefault="00277441" w:rsidP="00562E5C">
            <w:pPr>
              <w:rPr>
                <w:b/>
              </w:rPr>
            </w:pPr>
          </w:p>
        </w:tc>
        <w:tc>
          <w:tcPr>
            <w:tcW w:w="1888" w:type="dxa"/>
          </w:tcPr>
          <w:p w14:paraId="264D4D90" w14:textId="77777777" w:rsidR="00277441" w:rsidRDefault="002C5B80" w:rsidP="00562E5C">
            <w:r>
              <w:t>Yokomenuchi</w:t>
            </w:r>
          </w:p>
        </w:tc>
        <w:tc>
          <w:tcPr>
            <w:tcW w:w="2340" w:type="dxa"/>
          </w:tcPr>
          <w:p w14:paraId="7EA552C4" w14:textId="77777777" w:rsidR="00277441" w:rsidRDefault="002C5B80" w:rsidP="00562E5C">
            <w:r>
              <w:t>Omote &amp; Ura</w:t>
            </w:r>
          </w:p>
        </w:tc>
        <w:tc>
          <w:tcPr>
            <w:tcW w:w="3690" w:type="dxa"/>
          </w:tcPr>
          <w:p w14:paraId="27653805" w14:textId="77777777" w:rsidR="00277441" w:rsidRDefault="002C5B80" w:rsidP="00562E5C">
            <w:r>
              <w:t>Tachiwaza</w:t>
            </w:r>
          </w:p>
        </w:tc>
      </w:tr>
      <w:tr w:rsidR="00277441" w14:paraId="719417BD" w14:textId="77777777" w:rsidTr="00A530E9">
        <w:trPr>
          <w:trHeight w:val="394"/>
        </w:trPr>
        <w:tc>
          <w:tcPr>
            <w:tcW w:w="1527" w:type="dxa"/>
          </w:tcPr>
          <w:p w14:paraId="60143FF3" w14:textId="77777777" w:rsidR="00277441" w:rsidRPr="00562E5C" w:rsidRDefault="005144E0" w:rsidP="00562E5C">
            <w:pPr>
              <w:rPr>
                <w:b/>
              </w:rPr>
            </w:pPr>
            <w:r w:rsidRPr="00562E5C">
              <w:rPr>
                <w:b/>
              </w:rPr>
              <w:t>Gokkyo</w:t>
            </w:r>
          </w:p>
        </w:tc>
        <w:tc>
          <w:tcPr>
            <w:tcW w:w="1888" w:type="dxa"/>
          </w:tcPr>
          <w:p w14:paraId="03E6361B" w14:textId="77777777" w:rsidR="00277441" w:rsidRDefault="005144E0" w:rsidP="00562E5C">
            <w:r>
              <w:t>Yokomenuchi</w:t>
            </w:r>
          </w:p>
        </w:tc>
        <w:tc>
          <w:tcPr>
            <w:tcW w:w="2340" w:type="dxa"/>
          </w:tcPr>
          <w:p w14:paraId="31B661B5" w14:textId="77777777" w:rsidR="00277441" w:rsidRDefault="005144E0" w:rsidP="00562E5C">
            <w:r>
              <w:t>Ura</w:t>
            </w:r>
          </w:p>
        </w:tc>
        <w:tc>
          <w:tcPr>
            <w:tcW w:w="3690" w:type="dxa"/>
          </w:tcPr>
          <w:p w14:paraId="3CCF2390" w14:textId="77777777" w:rsidR="00277441" w:rsidRDefault="005144E0" w:rsidP="00562E5C">
            <w:r>
              <w:t>Tachiwaza</w:t>
            </w:r>
          </w:p>
        </w:tc>
      </w:tr>
      <w:tr w:rsidR="00277441" w14:paraId="5A188622" w14:textId="77777777" w:rsidTr="00A530E9">
        <w:trPr>
          <w:trHeight w:val="394"/>
        </w:trPr>
        <w:tc>
          <w:tcPr>
            <w:tcW w:w="1527" w:type="dxa"/>
          </w:tcPr>
          <w:p w14:paraId="595F91FD" w14:textId="77777777" w:rsidR="00277441" w:rsidRPr="00562E5C" w:rsidRDefault="006B0012" w:rsidP="00562E5C">
            <w:pPr>
              <w:rPr>
                <w:b/>
              </w:rPr>
            </w:pPr>
            <w:r w:rsidRPr="00562E5C">
              <w:rPr>
                <w:b/>
              </w:rPr>
              <w:t>Kotegaeshi</w:t>
            </w:r>
          </w:p>
        </w:tc>
        <w:tc>
          <w:tcPr>
            <w:tcW w:w="1888" w:type="dxa"/>
          </w:tcPr>
          <w:p w14:paraId="42707924" w14:textId="77777777" w:rsidR="00277441" w:rsidRDefault="006B0012" w:rsidP="00562E5C">
            <w:r>
              <w:t>Katadori</w:t>
            </w:r>
          </w:p>
        </w:tc>
        <w:tc>
          <w:tcPr>
            <w:tcW w:w="2340" w:type="dxa"/>
          </w:tcPr>
          <w:p w14:paraId="6FE438EF" w14:textId="77777777" w:rsidR="00277441" w:rsidRDefault="00277441" w:rsidP="00562E5C"/>
        </w:tc>
        <w:tc>
          <w:tcPr>
            <w:tcW w:w="3690" w:type="dxa"/>
          </w:tcPr>
          <w:p w14:paraId="21692761" w14:textId="77777777" w:rsidR="00277441" w:rsidRDefault="006B0012" w:rsidP="00562E5C">
            <w:r>
              <w:t>Tachiwaza</w:t>
            </w:r>
          </w:p>
        </w:tc>
      </w:tr>
      <w:tr w:rsidR="00277441" w14:paraId="67F7C346" w14:textId="77777777" w:rsidTr="00A530E9">
        <w:trPr>
          <w:trHeight w:val="394"/>
        </w:trPr>
        <w:tc>
          <w:tcPr>
            <w:tcW w:w="1527" w:type="dxa"/>
          </w:tcPr>
          <w:p w14:paraId="79DEB4A5" w14:textId="77777777" w:rsidR="00277441" w:rsidRPr="00562E5C" w:rsidRDefault="00277441" w:rsidP="00562E5C">
            <w:pPr>
              <w:rPr>
                <w:b/>
              </w:rPr>
            </w:pPr>
          </w:p>
        </w:tc>
        <w:tc>
          <w:tcPr>
            <w:tcW w:w="1888" w:type="dxa"/>
          </w:tcPr>
          <w:p w14:paraId="6FC5062A" w14:textId="77777777" w:rsidR="00277441" w:rsidRDefault="006B0012" w:rsidP="00562E5C">
            <w:r>
              <w:t>Ushiro Ryotedori</w:t>
            </w:r>
          </w:p>
        </w:tc>
        <w:tc>
          <w:tcPr>
            <w:tcW w:w="2340" w:type="dxa"/>
          </w:tcPr>
          <w:p w14:paraId="748A6C92" w14:textId="77777777" w:rsidR="00277441" w:rsidRDefault="00277441" w:rsidP="00562E5C"/>
        </w:tc>
        <w:tc>
          <w:tcPr>
            <w:tcW w:w="3690" w:type="dxa"/>
          </w:tcPr>
          <w:p w14:paraId="7D740BDB" w14:textId="77777777" w:rsidR="00277441" w:rsidRDefault="006B0012" w:rsidP="00562E5C">
            <w:r>
              <w:t>Tachiwaza</w:t>
            </w:r>
          </w:p>
        </w:tc>
      </w:tr>
      <w:tr w:rsidR="00277441" w14:paraId="215E199D" w14:textId="77777777" w:rsidTr="00A530E9">
        <w:trPr>
          <w:trHeight w:val="394"/>
        </w:trPr>
        <w:tc>
          <w:tcPr>
            <w:tcW w:w="1527" w:type="dxa"/>
          </w:tcPr>
          <w:p w14:paraId="270B31DE" w14:textId="77777777" w:rsidR="00277441" w:rsidRPr="00562E5C" w:rsidRDefault="006B0012" w:rsidP="00562E5C">
            <w:pPr>
              <w:rPr>
                <w:b/>
              </w:rPr>
            </w:pPr>
            <w:r w:rsidRPr="00562E5C">
              <w:rPr>
                <w:b/>
              </w:rPr>
              <w:t>Shihonage</w:t>
            </w:r>
          </w:p>
        </w:tc>
        <w:tc>
          <w:tcPr>
            <w:tcW w:w="1888" w:type="dxa"/>
          </w:tcPr>
          <w:p w14:paraId="7384D887" w14:textId="77777777" w:rsidR="00277441" w:rsidRDefault="006B0012" w:rsidP="00562E5C">
            <w:r>
              <w:t>Katadori</w:t>
            </w:r>
          </w:p>
        </w:tc>
        <w:tc>
          <w:tcPr>
            <w:tcW w:w="2340" w:type="dxa"/>
          </w:tcPr>
          <w:p w14:paraId="4A73ACCD" w14:textId="77777777" w:rsidR="00277441" w:rsidRDefault="006B0012" w:rsidP="00562E5C">
            <w:r>
              <w:t>Omote &amp; Ura</w:t>
            </w:r>
          </w:p>
        </w:tc>
        <w:tc>
          <w:tcPr>
            <w:tcW w:w="3690" w:type="dxa"/>
          </w:tcPr>
          <w:p w14:paraId="52B914C1" w14:textId="77777777" w:rsidR="00277441" w:rsidRDefault="006B0012" w:rsidP="00562E5C">
            <w:r>
              <w:t>Tachiwaza</w:t>
            </w:r>
          </w:p>
        </w:tc>
      </w:tr>
      <w:tr w:rsidR="00277441" w14:paraId="240EFB58" w14:textId="77777777" w:rsidTr="00A530E9">
        <w:trPr>
          <w:trHeight w:val="394"/>
        </w:trPr>
        <w:tc>
          <w:tcPr>
            <w:tcW w:w="1527" w:type="dxa"/>
          </w:tcPr>
          <w:p w14:paraId="32096C49" w14:textId="77777777" w:rsidR="00277441" w:rsidRPr="00562E5C" w:rsidRDefault="00277441" w:rsidP="00562E5C">
            <w:pPr>
              <w:rPr>
                <w:b/>
              </w:rPr>
            </w:pPr>
          </w:p>
        </w:tc>
        <w:tc>
          <w:tcPr>
            <w:tcW w:w="1888" w:type="dxa"/>
          </w:tcPr>
          <w:p w14:paraId="2E8BF49A" w14:textId="77777777" w:rsidR="00277441" w:rsidRDefault="006B0012" w:rsidP="00562E5C">
            <w:r>
              <w:t>Tsuki</w:t>
            </w:r>
          </w:p>
        </w:tc>
        <w:tc>
          <w:tcPr>
            <w:tcW w:w="2340" w:type="dxa"/>
          </w:tcPr>
          <w:p w14:paraId="4A3387BE" w14:textId="77777777" w:rsidR="00277441" w:rsidRDefault="006B0012" w:rsidP="00562E5C">
            <w:r>
              <w:t>Omote &amp; Ura</w:t>
            </w:r>
          </w:p>
        </w:tc>
        <w:tc>
          <w:tcPr>
            <w:tcW w:w="3690" w:type="dxa"/>
          </w:tcPr>
          <w:p w14:paraId="35EB6F06" w14:textId="77777777" w:rsidR="00277441" w:rsidRDefault="006B0012" w:rsidP="00562E5C">
            <w:r>
              <w:t>Tachiwaza</w:t>
            </w:r>
          </w:p>
        </w:tc>
      </w:tr>
      <w:tr w:rsidR="00277441" w14:paraId="13BCEFF6" w14:textId="77777777" w:rsidTr="00A530E9">
        <w:trPr>
          <w:trHeight w:val="394"/>
        </w:trPr>
        <w:tc>
          <w:tcPr>
            <w:tcW w:w="1527" w:type="dxa"/>
          </w:tcPr>
          <w:p w14:paraId="6DCD215A" w14:textId="77777777" w:rsidR="00277441" w:rsidRPr="00562E5C" w:rsidRDefault="00277441" w:rsidP="00562E5C">
            <w:pPr>
              <w:rPr>
                <w:b/>
              </w:rPr>
            </w:pPr>
          </w:p>
        </w:tc>
        <w:tc>
          <w:tcPr>
            <w:tcW w:w="1888" w:type="dxa"/>
          </w:tcPr>
          <w:p w14:paraId="71857759" w14:textId="77777777" w:rsidR="00277441" w:rsidRDefault="006B0012" w:rsidP="00562E5C">
            <w:r>
              <w:t>Katatedori</w:t>
            </w:r>
          </w:p>
        </w:tc>
        <w:tc>
          <w:tcPr>
            <w:tcW w:w="2340" w:type="dxa"/>
          </w:tcPr>
          <w:p w14:paraId="284082B3" w14:textId="77777777" w:rsidR="00277441" w:rsidRDefault="006B0012" w:rsidP="00562E5C">
            <w:r>
              <w:t>Omote &amp; Ura</w:t>
            </w:r>
          </w:p>
        </w:tc>
        <w:tc>
          <w:tcPr>
            <w:tcW w:w="3690" w:type="dxa"/>
          </w:tcPr>
          <w:p w14:paraId="4DE2E01F" w14:textId="77777777" w:rsidR="00277441" w:rsidRDefault="006B0012" w:rsidP="00562E5C">
            <w:r>
              <w:t>Hanmihandachi</w:t>
            </w:r>
          </w:p>
        </w:tc>
      </w:tr>
      <w:tr w:rsidR="00277441" w14:paraId="369A6606" w14:textId="77777777" w:rsidTr="00A530E9">
        <w:trPr>
          <w:trHeight w:val="394"/>
        </w:trPr>
        <w:tc>
          <w:tcPr>
            <w:tcW w:w="1527" w:type="dxa"/>
          </w:tcPr>
          <w:p w14:paraId="524E7D05" w14:textId="77777777" w:rsidR="00277441" w:rsidRPr="00562E5C" w:rsidRDefault="006B0012" w:rsidP="00562E5C">
            <w:pPr>
              <w:rPr>
                <w:b/>
              </w:rPr>
            </w:pPr>
            <w:r w:rsidRPr="00562E5C">
              <w:rPr>
                <w:b/>
              </w:rPr>
              <w:lastRenderedPageBreak/>
              <w:t>Iriminage</w:t>
            </w:r>
          </w:p>
        </w:tc>
        <w:tc>
          <w:tcPr>
            <w:tcW w:w="1888" w:type="dxa"/>
          </w:tcPr>
          <w:p w14:paraId="281EFBB0" w14:textId="77777777" w:rsidR="00277441" w:rsidRDefault="006B0012" w:rsidP="00562E5C">
            <w:r>
              <w:t>Katadori</w:t>
            </w:r>
          </w:p>
        </w:tc>
        <w:tc>
          <w:tcPr>
            <w:tcW w:w="2340" w:type="dxa"/>
          </w:tcPr>
          <w:p w14:paraId="47AA64BB" w14:textId="77777777" w:rsidR="00277441" w:rsidRDefault="006B0012" w:rsidP="00562E5C">
            <w:r>
              <w:t>Omote &amp; Ura</w:t>
            </w:r>
          </w:p>
        </w:tc>
        <w:tc>
          <w:tcPr>
            <w:tcW w:w="3690" w:type="dxa"/>
          </w:tcPr>
          <w:p w14:paraId="6EE732F2" w14:textId="77777777" w:rsidR="00277441" w:rsidRDefault="006B0012" w:rsidP="00562E5C">
            <w:r>
              <w:t>Tachiwaza</w:t>
            </w:r>
          </w:p>
        </w:tc>
      </w:tr>
      <w:tr w:rsidR="00277441" w14:paraId="45156C1F" w14:textId="77777777" w:rsidTr="00A530E9">
        <w:trPr>
          <w:trHeight w:val="394"/>
        </w:trPr>
        <w:tc>
          <w:tcPr>
            <w:tcW w:w="1527" w:type="dxa"/>
          </w:tcPr>
          <w:p w14:paraId="5C48D49C" w14:textId="77777777" w:rsidR="00277441" w:rsidRPr="00562E5C" w:rsidRDefault="00277441" w:rsidP="00562E5C">
            <w:pPr>
              <w:rPr>
                <w:b/>
              </w:rPr>
            </w:pPr>
          </w:p>
        </w:tc>
        <w:tc>
          <w:tcPr>
            <w:tcW w:w="1888" w:type="dxa"/>
          </w:tcPr>
          <w:p w14:paraId="71115C1B" w14:textId="77777777" w:rsidR="00277441" w:rsidRDefault="006B0012" w:rsidP="00562E5C">
            <w:r>
              <w:t>Yokomenuchi</w:t>
            </w:r>
          </w:p>
        </w:tc>
        <w:tc>
          <w:tcPr>
            <w:tcW w:w="2340" w:type="dxa"/>
          </w:tcPr>
          <w:p w14:paraId="4207662E" w14:textId="77777777" w:rsidR="00277441" w:rsidRDefault="00277441" w:rsidP="00562E5C"/>
        </w:tc>
        <w:tc>
          <w:tcPr>
            <w:tcW w:w="3690" w:type="dxa"/>
          </w:tcPr>
          <w:p w14:paraId="30E7BB9E" w14:textId="77777777" w:rsidR="00277441" w:rsidRDefault="006B0012" w:rsidP="00562E5C">
            <w:r>
              <w:t>Tachiwaza</w:t>
            </w:r>
          </w:p>
        </w:tc>
      </w:tr>
      <w:tr w:rsidR="00277441" w14:paraId="4197EF1C" w14:textId="77777777" w:rsidTr="00A530E9">
        <w:trPr>
          <w:trHeight w:val="394"/>
        </w:trPr>
        <w:tc>
          <w:tcPr>
            <w:tcW w:w="1527" w:type="dxa"/>
          </w:tcPr>
          <w:p w14:paraId="61E1C54A" w14:textId="77777777" w:rsidR="00277441" w:rsidRPr="00562E5C" w:rsidRDefault="00277441" w:rsidP="00562E5C">
            <w:pPr>
              <w:rPr>
                <w:b/>
              </w:rPr>
            </w:pPr>
          </w:p>
        </w:tc>
        <w:tc>
          <w:tcPr>
            <w:tcW w:w="1888" w:type="dxa"/>
          </w:tcPr>
          <w:p w14:paraId="2D5A9488" w14:textId="77777777" w:rsidR="00277441" w:rsidRDefault="006B0012" w:rsidP="00562E5C">
            <w:r>
              <w:t>Tsuki</w:t>
            </w:r>
          </w:p>
        </w:tc>
        <w:tc>
          <w:tcPr>
            <w:tcW w:w="2340" w:type="dxa"/>
          </w:tcPr>
          <w:p w14:paraId="0700E76C" w14:textId="77777777" w:rsidR="00277441" w:rsidRDefault="00277441" w:rsidP="00562E5C"/>
        </w:tc>
        <w:tc>
          <w:tcPr>
            <w:tcW w:w="3690" w:type="dxa"/>
          </w:tcPr>
          <w:p w14:paraId="48BACEAF" w14:textId="77777777" w:rsidR="00277441" w:rsidRDefault="006B0012" w:rsidP="00562E5C">
            <w:r>
              <w:t>Hanmihandachi</w:t>
            </w:r>
          </w:p>
        </w:tc>
      </w:tr>
      <w:tr w:rsidR="00277441" w14:paraId="231A0ACA" w14:textId="77777777" w:rsidTr="00A530E9">
        <w:trPr>
          <w:trHeight w:val="394"/>
        </w:trPr>
        <w:tc>
          <w:tcPr>
            <w:tcW w:w="1527" w:type="dxa"/>
          </w:tcPr>
          <w:p w14:paraId="7CBCCF59" w14:textId="77777777" w:rsidR="00277441" w:rsidRPr="00562E5C" w:rsidRDefault="00277441" w:rsidP="00562E5C">
            <w:pPr>
              <w:rPr>
                <w:b/>
              </w:rPr>
            </w:pPr>
          </w:p>
        </w:tc>
        <w:tc>
          <w:tcPr>
            <w:tcW w:w="1888" w:type="dxa"/>
          </w:tcPr>
          <w:p w14:paraId="726B82CA" w14:textId="77777777" w:rsidR="00277441" w:rsidRDefault="006B0012" w:rsidP="00562E5C">
            <w:r>
              <w:t>Shomenuchi</w:t>
            </w:r>
          </w:p>
        </w:tc>
        <w:tc>
          <w:tcPr>
            <w:tcW w:w="2340" w:type="dxa"/>
          </w:tcPr>
          <w:p w14:paraId="21856A28" w14:textId="77777777" w:rsidR="00277441" w:rsidRDefault="00277441" w:rsidP="00562E5C"/>
        </w:tc>
        <w:tc>
          <w:tcPr>
            <w:tcW w:w="3690" w:type="dxa"/>
          </w:tcPr>
          <w:p w14:paraId="1646543B" w14:textId="77777777" w:rsidR="00277441" w:rsidRDefault="006B0012" w:rsidP="00562E5C">
            <w:r>
              <w:t>Hanmihandachi</w:t>
            </w:r>
          </w:p>
        </w:tc>
      </w:tr>
      <w:tr w:rsidR="00277441" w14:paraId="3CD47EDC" w14:textId="77777777" w:rsidTr="00A530E9">
        <w:trPr>
          <w:trHeight w:val="394"/>
        </w:trPr>
        <w:tc>
          <w:tcPr>
            <w:tcW w:w="1527" w:type="dxa"/>
          </w:tcPr>
          <w:p w14:paraId="391CB96E" w14:textId="77777777" w:rsidR="00277441" w:rsidRPr="00562E5C" w:rsidRDefault="006B0012" w:rsidP="00562E5C">
            <w:pPr>
              <w:rPr>
                <w:b/>
              </w:rPr>
            </w:pPr>
            <w:r w:rsidRPr="00562E5C">
              <w:rPr>
                <w:b/>
              </w:rPr>
              <w:t>Kaitenage</w:t>
            </w:r>
          </w:p>
        </w:tc>
        <w:tc>
          <w:tcPr>
            <w:tcW w:w="1888" w:type="dxa"/>
          </w:tcPr>
          <w:p w14:paraId="1E0286D5" w14:textId="77777777" w:rsidR="00277441" w:rsidRDefault="006B0012" w:rsidP="00562E5C">
            <w:r>
              <w:t>Tsuki</w:t>
            </w:r>
          </w:p>
        </w:tc>
        <w:tc>
          <w:tcPr>
            <w:tcW w:w="2340" w:type="dxa"/>
          </w:tcPr>
          <w:p w14:paraId="61FB52FF" w14:textId="77777777" w:rsidR="00277441" w:rsidRDefault="00277441" w:rsidP="00562E5C"/>
        </w:tc>
        <w:tc>
          <w:tcPr>
            <w:tcW w:w="3690" w:type="dxa"/>
          </w:tcPr>
          <w:p w14:paraId="01ABF4A1" w14:textId="77777777" w:rsidR="00277441" w:rsidRDefault="006B0012" w:rsidP="00562E5C">
            <w:r>
              <w:t>Hanmihandachi</w:t>
            </w:r>
          </w:p>
        </w:tc>
      </w:tr>
      <w:tr w:rsidR="00277441" w14:paraId="7051822F" w14:textId="77777777" w:rsidTr="00A530E9">
        <w:trPr>
          <w:trHeight w:val="394"/>
        </w:trPr>
        <w:tc>
          <w:tcPr>
            <w:tcW w:w="1527" w:type="dxa"/>
          </w:tcPr>
          <w:p w14:paraId="3F138482" w14:textId="77777777" w:rsidR="00277441" w:rsidRPr="00562E5C" w:rsidRDefault="00277441" w:rsidP="00562E5C">
            <w:pPr>
              <w:rPr>
                <w:b/>
              </w:rPr>
            </w:pPr>
          </w:p>
        </w:tc>
        <w:tc>
          <w:tcPr>
            <w:tcW w:w="1888" w:type="dxa"/>
          </w:tcPr>
          <w:p w14:paraId="6ACF3DC0" w14:textId="77777777" w:rsidR="00277441" w:rsidRDefault="006B0012" w:rsidP="00562E5C">
            <w:r>
              <w:t>Shomenuchi</w:t>
            </w:r>
          </w:p>
        </w:tc>
        <w:tc>
          <w:tcPr>
            <w:tcW w:w="2340" w:type="dxa"/>
          </w:tcPr>
          <w:p w14:paraId="2B80D661" w14:textId="77777777" w:rsidR="00277441" w:rsidRDefault="00277441" w:rsidP="00562E5C"/>
        </w:tc>
        <w:tc>
          <w:tcPr>
            <w:tcW w:w="3690" w:type="dxa"/>
          </w:tcPr>
          <w:p w14:paraId="08AD02CF" w14:textId="77777777" w:rsidR="00277441" w:rsidRDefault="006B0012" w:rsidP="00562E5C">
            <w:r>
              <w:t>Hanmihandachi</w:t>
            </w:r>
          </w:p>
        </w:tc>
      </w:tr>
      <w:tr w:rsidR="00277441" w14:paraId="18FF0D73" w14:textId="77777777" w:rsidTr="00A530E9">
        <w:trPr>
          <w:trHeight w:val="394"/>
        </w:trPr>
        <w:tc>
          <w:tcPr>
            <w:tcW w:w="1527" w:type="dxa"/>
          </w:tcPr>
          <w:p w14:paraId="01FC2DC1" w14:textId="77777777" w:rsidR="00277441" w:rsidRPr="00562E5C" w:rsidRDefault="006B0012" w:rsidP="00562E5C">
            <w:pPr>
              <w:rPr>
                <w:b/>
              </w:rPr>
            </w:pPr>
            <w:r w:rsidRPr="00562E5C">
              <w:rPr>
                <w:b/>
              </w:rPr>
              <w:t>Tenchinage</w:t>
            </w:r>
          </w:p>
        </w:tc>
        <w:tc>
          <w:tcPr>
            <w:tcW w:w="1888" w:type="dxa"/>
          </w:tcPr>
          <w:p w14:paraId="4273EF26" w14:textId="77777777" w:rsidR="00277441" w:rsidRDefault="006B0012" w:rsidP="00562E5C">
            <w:r>
              <w:t>Katatedori</w:t>
            </w:r>
          </w:p>
        </w:tc>
        <w:tc>
          <w:tcPr>
            <w:tcW w:w="2340" w:type="dxa"/>
          </w:tcPr>
          <w:p w14:paraId="74AA5AD2" w14:textId="77777777" w:rsidR="00277441" w:rsidRDefault="00277441" w:rsidP="00562E5C"/>
        </w:tc>
        <w:tc>
          <w:tcPr>
            <w:tcW w:w="3690" w:type="dxa"/>
          </w:tcPr>
          <w:p w14:paraId="466B2F36" w14:textId="77777777" w:rsidR="00277441" w:rsidRDefault="006B0012" w:rsidP="00562E5C">
            <w:r>
              <w:t>Tachiwaza</w:t>
            </w:r>
          </w:p>
        </w:tc>
      </w:tr>
      <w:tr w:rsidR="00277441" w14:paraId="752E5E17" w14:textId="77777777" w:rsidTr="00A530E9">
        <w:trPr>
          <w:trHeight w:val="394"/>
        </w:trPr>
        <w:tc>
          <w:tcPr>
            <w:tcW w:w="1527" w:type="dxa"/>
          </w:tcPr>
          <w:p w14:paraId="0BB3BEA9" w14:textId="77777777" w:rsidR="00277441" w:rsidRPr="00562E5C" w:rsidRDefault="00277441" w:rsidP="00562E5C">
            <w:pPr>
              <w:rPr>
                <w:b/>
              </w:rPr>
            </w:pPr>
          </w:p>
        </w:tc>
        <w:tc>
          <w:tcPr>
            <w:tcW w:w="1888" w:type="dxa"/>
          </w:tcPr>
          <w:p w14:paraId="09A6109F" w14:textId="77777777" w:rsidR="00277441" w:rsidRDefault="006B0012" w:rsidP="00562E5C">
            <w:r>
              <w:t>Ryotedori</w:t>
            </w:r>
          </w:p>
        </w:tc>
        <w:tc>
          <w:tcPr>
            <w:tcW w:w="2340" w:type="dxa"/>
          </w:tcPr>
          <w:p w14:paraId="42D85238" w14:textId="77777777" w:rsidR="00277441" w:rsidRDefault="00277441" w:rsidP="00562E5C"/>
        </w:tc>
        <w:tc>
          <w:tcPr>
            <w:tcW w:w="3690" w:type="dxa"/>
          </w:tcPr>
          <w:p w14:paraId="7FD6F97E" w14:textId="77777777" w:rsidR="00277441" w:rsidRDefault="006B0012" w:rsidP="00562E5C">
            <w:r>
              <w:t>Tachiwaza</w:t>
            </w:r>
          </w:p>
        </w:tc>
      </w:tr>
      <w:tr w:rsidR="006B0012" w14:paraId="678EE580" w14:textId="77777777" w:rsidTr="00A530E9">
        <w:trPr>
          <w:trHeight w:val="394"/>
        </w:trPr>
        <w:tc>
          <w:tcPr>
            <w:tcW w:w="1527" w:type="dxa"/>
          </w:tcPr>
          <w:p w14:paraId="0EDC9A5C" w14:textId="77777777" w:rsidR="006B0012" w:rsidRPr="00562E5C" w:rsidRDefault="002D592C" w:rsidP="00562E5C">
            <w:pPr>
              <w:rPr>
                <w:b/>
              </w:rPr>
            </w:pPr>
            <w:r w:rsidRPr="00562E5C">
              <w:rPr>
                <w:b/>
              </w:rPr>
              <w:t>Koshinage</w:t>
            </w:r>
          </w:p>
        </w:tc>
        <w:tc>
          <w:tcPr>
            <w:tcW w:w="1888" w:type="dxa"/>
          </w:tcPr>
          <w:p w14:paraId="401A7498" w14:textId="77777777" w:rsidR="006B0012" w:rsidRDefault="002D592C" w:rsidP="00562E5C">
            <w:r>
              <w:t>Shomenuchi</w:t>
            </w:r>
          </w:p>
        </w:tc>
        <w:tc>
          <w:tcPr>
            <w:tcW w:w="2340" w:type="dxa"/>
          </w:tcPr>
          <w:p w14:paraId="51F7B566" w14:textId="77777777" w:rsidR="006B0012" w:rsidRDefault="002D592C" w:rsidP="00562E5C">
            <w:r>
              <w:t>X2</w:t>
            </w:r>
          </w:p>
        </w:tc>
        <w:tc>
          <w:tcPr>
            <w:tcW w:w="3690" w:type="dxa"/>
          </w:tcPr>
          <w:p w14:paraId="26F6DD27" w14:textId="77777777" w:rsidR="006B0012" w:rsidRDefault="002D592C" w:rsidP="00562E5C">
            <w:r>
              <w:t>Tachiwaza</w:t>
            </w:r>
          </w:p>
        </w:tc>
      </w:tr>
      <w:tr w:rsidR="006B0012" w14:paraId="0C539F7E" w14:textId="77777777" w:rsidTr="00A530E9">
        <w:trPr>
          <w:trHeight w:val="394"/>
        </w:trPr>
        <w:tc>
          <w:tcPr>
            <w:tcW w:w="1527" w:type="dxa"/>
          </w:tcPr>
          <w:p w14:paraId="70075283" w14:textId="77777777" w:rsidR="006B0012" w:rsidRPr="00562E5C" w:rsidRDefault="006B0012" w:rsidP="00562E5C">
            <w:pPr>
              <w:rPr>
                <w:b/>
              </w:rPr>
            </w:pPr>
          </w:p>
        </w:tc>
        <w:tc>
          <w:tcPr>
            <w:tcW w:w="1888" w:type="dxa"/>
          </w:tcPr>
          <w:p w14:paraId="63F564D2" w14:textId="77777777" w:rsidR="006B0012" w:rsidRDefault="004C5C4A" w:rsidP="00562E5C">
            <w:r>
              <w:t>Ushiro Ryotedor</w:t>
            </w:r>
          </w:p>
        </w:tc>
        <w:tc>
          <w:tcPr>
            <w:tcW w:w="2340" w:type="dxa"/>
          </w:tcPr>
          <w:p w14:paraId="5829C898" w14:textId="77777777" w:rsidR="006B0012" w:rsidRDefault="006B0012" w:rsidP="00562E5C"/>
        </w:tc>
        <w:tc>
          <w:tcPr>
            <w:tcW w:w="3690" w:type="dxa"/>
          </w:tcPr>
          <w:p w14:paraId="5601562B" w14:textId="77777777" w:rsidR="006B0012" w:rsidRDefault="004C5C4A" w:rsidP="00562E5C">
            <w:r>
              <w:t>Tachiwaza</w:t>
            </w:r>
          </w:p>
        </w:tc>
      </w:tr>
      <w:tr w:rsidR="006B0012" w14:paraId="17901FC9" w14:textId="77777777" w:rsidTr="00A530E9">
        <w:trPr>
          <w:trHeight w:val="394"/>
        </w:trPr>
        <w:tc>
          <w:tcPr>
            <w:tcW w:w="1527" w:type="dxa"/>
          </w:tcPr>
          <w:p w14:paraId="7F1A5F84" w14:textId="77777777" w:rsidR="006B0012" w:rsidRPr="00562E5C" w:rsidRDefault="004C5C4A" w:rsidP="00562E5C">
            <w:pPr>
              <w:rPr>
                <w:b/>
              </w:rPr>
            </w:pPr>
            <w:r w:rsidRPr="00562E5C">
              <w:rPr>
                <w:b/>
              </w:rPr>
              <w:t>Kokyu Nage</w:t>
            </w:r>
          </w:p>
        </w:tc>
        <w:tc>
          <w:tcPr>
            <w:tcW w:w="1888" w:type="dxa"/>
          </w:tcPr>
          <w:p w14:paraId="31CF3461" w14:textId="77777777" w:rsidR="006B0012" w:rsidRDefault="004C5C4A" w:rsidP="00562E5C">
            <w:r>
              <w:t>Shomenuchi</w:t>
            </w:r>
          </w:p>
        </w:tc>
        <w:tc>
          <w:tcPr>
            <w:tcW w:w="2340" w:type="dxa"/>
          </w:tcPr>
          <w:p w14:paraId="75193697" w14:textId="77777777" w:rsidR="006B0012" w:rsidRDefault="006B0012" w:rsidP="00562E5C"/>
        </w:tc>
        <w:tc>
          <w:tcPr>
            <w:tcW w:w="3690" w:type="dxa"/>
          </w:tcPr>
          <w:p w14:paraId="63503863" w14:textId="77777777" w:rsidR="006B0012" w:rsidRDefault="004C5C4A" w:rsidP="00562E5C">
            <w:r>
              <w:t>Tachiwaza</w:t>
            </w:r>
          </w:p>
        </w:tc>
      </w:tr>
      <w:tr w:rsidR="006B0012" w14:paraId="0F4618C8" w14:textId="77777777" w:rsidTr="00A530E9">
        <w:trPr>
          <w:trHeight w:val="394"/>
        </w:trPr>
        <w:tc>
          <w:tcPr>
            <w:tcW w:w="1527" w:type="dxa"/>
          </w:tcPr>
          <w:p w14:paraId="0F201220" w14:textId="77777777" w:rsidR="006B0012" w:rsidRPr="00562E5C" w:rsidRDefault="006B0012" w:rsidP="00562E5C">
            <w:pPr>
              <w:rPr>
                <w:b/>
              </w:rPr>
            </w:pPr>
          </w:p>
        </w:tc>
        <w:tc>
          <w:tcPr>
            <w:tcW w:w="1888" w:type="dxa"/>
          </w:tcPr>
          <w:p w14:paraId="5C6420A0" w14:textId="77777777" w:rsidR="006B0012" w:rsidRDefault="004C5C4A" w:rsidP="00562E5C">
            <w:r>
              <w:t>Katadori</w:t>
            </w:r>
          </w:p>
        </w:tc>
        <w:tc>
          <w:tcPr>
            <w:tcW w:w="2340" w:type="dxa"/>
          </w:tcPr>
          <w:p w14:paraId="08449383" w14:textId="77777777" w:rsidR="006B0012" w:rsidRDefault="006B0012" w:rsidP="00562E5C"/>
        </w:tc>
        <w:tc>
          <w:tcPr>
            <w:tcW w:w="3690" w:type="dxa"/>
          </w:tcPr>
          <w:p w14:paraId="49DBC5F5" w14:textId="77777777" w:rsidR="006B0012" w:rsidRDefault="004C5C4A" w:rsidP="00562E5C">
            <w:r>
              <w:t>Tachiwaza</w:t>
            </w:r>
          </w:p>
        </w:tc>
      </w:tr>
      <w:tr w:rsidR="006B0012" w14:paraId="22A12A2B" w14:textId="77777777" w:rsidTr="00A530E9">
        <w:trPr>
          <w:trHeight w:val="394"/>
        </w:trPr>
        <w:tc>
          <w:tcPr>
            <w:tcW w:w="1527" w:type="dxa"/>
          </w:tcPr>
          <w:p w14:paraId="0F315CCB" w14:textId="77777777" w:rsidR="006B0012" w:rsidRPr="00562E5C" w:rsidRDefault="006B0012" w:rsidP="00562E5C">
            <w:pPr>
              <w:rPr>
                <w:b/>
              </w:rPr>
            </w:pPr>
          </w:p>
        </w:tc>
        <w:tc>
          <w:tcPr>
            <w:tcW w:w="1888" w:type="dxa"/>
          </w:tcPr>
          <w:p w14:paraId="73C18AB2" w14:textId="77777777" w:rsidR="006B0012" w:rsidRDefault="004C5C4A" w:rsidP="00562E5C">
            <w:r>
              <w:t>Morotedori</w:t>
            </w:r>
          </w:p>
        </w:tc>
        <w:tc>
          <w:tcPr>
            <w:tcW w:w="2340" w:type="dxa"/>
          </w:tcPr>
          <w:p w14:paraId="62F2BC48" w14:textId="77777777" w:rsidR="006B0012" w:rsidRDefault="006B0012" w:rsidP="00562E5C"/>
        </w:tc>
        <w:tc>
          <w:tcPr>
            <w:tcW w:w="3690" w:type="dxa"/>
          </w:tcPr>
          <w:p w14:paraId="152E0C79" w14:textId="77777777" w:rsidR="006B0012" w:rsidRDefault="004C5C4A" w:rsidP="00562E5C">
            <w:r>
              <w:t>Tachiwaza</w:t>
            </w:r>
          </w:p>
        </w:tc>
      </w:tr>
      <w:tr w:rsidR="006B0012" w14:paraId="2696E2D8" w14:textId="77777777" w:rsidTr="00A530E9">
        <w:trPr>
          <w:trHeight w:val="394"/>
        </w:trPr>
        <w:tc>
          <w:tcPr>
            <w:tcW w:w="1527" w:type="dxa"/>
          </w:tcPr>
          <w:p w14:paraId="1BDB6D8B" w14:textId="77777777" w:rsidR="006B0012" w:rsidRPr="00562E5C" w:rsidRDefault="006B0012" w:rsidP="00562E5C">
            <w:pPr>
              <w:rPr>
                <w:b/>
              </w:rPr>
            </w:pPr>
          </w:p>
        </w:tc>
        <w:tc>
          <w:tcPr>
            <w:tcW w:w="1888" w:type="dxa"/>
          </w:tcPr>
          <w:p w14:paraId="4C0630A2" w14:textId="77777777" w:rsidR="006B0012" w:rsidRDefault="004C5C4A" w:rsidP="00562E5C">
            <w:r>
              <w:t>Ushiro Ryotedori</w:t>
            </w:r>
          </w:p>
        </w:tc>
        <w:tc>
          <w:tcPr>
            <w:tcW w:w="2340" w:type="dxa"/>
          </w:tcPr>
          <w:p w14:paraId="2484871A" w14:textId="77777777" w:rsidR="006B0012" w:rsidRDefault="006B0012" w:rsidP="00562E5C"/>
        </w:tc>
        <w:tc>
          <w:tcPr>
            <w:tcW w:w="3690" w:type="dxa"/>
          </w:tcPr>
          <w:p w14:paraId="0B3FB888" w14:textId="77777777" w:rsidR="006B0012" w:rsidRDefault="004C5C4A" w:rsidP="00562E5C">
            <w:r>
              <w:t>Tachiwaza</w:t>
            </w:r>
          </w:p>
        </w:tc>
      </w:tr>
      <w:tr w:rsidR="006B0012" w14:paraId="6B25F482" w14:textId="77777777" w:rsidTr="00A530E9">
        <w:trPr>
          <w:trHeight w:val="394"/>
        </w:trPr>
        <w:tc>
          <w:tcPr>
            <w:tcW w:w="1527" w:type="dxa"/>
          </w:tcPr>
          <w:p w14:paraId="05893D1B" w14:textId="77777777" w:rsidR="006B0012" w:rsidRPr="00562E5C" w:rsidRDefault="004C5C4A" w:rsidP="00562E5C">
            <w:pPr>
              <w:rPr>
                <w:b/>
              </w:rPr>
            </w:pPr>
            <w:r w:rsidRPr="00562E5C">
              <w:rPr>
                <w:b/>
              </w:rPr>
              <w:t>Kokyu Dosa</w:t>
            </w:r>
          </w:p>
        </w:tc>
        <w:tc>
          <w:tcPr>
            <w:tcW w:w="1888" w:type="dxa"/>
          </w:tcPr>
          <w:p w14:paraId="7CF9F6F8" w14:textId="77777777" w:rsidR="006B0012" w:rsidRDefault="004C5C4A" w:rsidP="00562E5C">
            <w:r>
              <w:t>Ryotedori</w:t>
            </w:r>
          </w:p>
        </w:tc>
        <w:tc>
          <w:tcPr>
            <w:tcW w:w="2340" w:type="dxa"/>
          </w:tcPr>
          <w:p w14:paraId="1C8470D9" w14:textId="77777777" w:rsidR="006B0012" w:rsidRDefault="004C5C4A" w:rsidP="00562E5C">
            <w:r>
              <w:t>Hands pinned to knees</w:t>
            </w:r>
          </w:p>
        </w:tc>
        <w:tc>
          <w:tcPr>
            <w:tcW w:w="3690" w:type="dxa"/>
          </w:tcPr>
          <w:p w14:paraId="1FE9E5EA" w14:textId="77777777" w:rsidR="006B0012" w:rsidRDefault="004C5C4A" w:rsidP="00562E5C">
            <w:r>
              <w:t>Suwariwaza</w:t>
            </w:r>
          </w:p>
        </w:tc>
      </w:tr>
      <w:tr w:rsidR="00277441" w14:paraId="100AB443" w14:textId="77777777" w:rsidTr="004813D5">
        <w:trPr>
          <w:trHeight w:val="394"/>
        </w:trPr>
        <w:tc>
          <w:tcPr>
            <w:tcW w:w="1527" w:type="dxa"/>
            <w:shd w:val="clear" w:color="auto" w:fill="00B0F0"/>
          </w:tcPr>
          <w:p w14:paraId="2A220967" w14:textId="77777777" w:rsidR="00277441" w:rsidRPr="00562E5C" w:rsidRDefault="004300DD" w:rsidP="00562E5C">
            <w:pPr>
              <w:rPr>
                <w:b/>
              </w:rPr>
            </w:pPr>
            <w:r w:rsidRPr="00562E5C">
              <w:rPr>
                <w:b/>
              </w:rPr>
              <w:t>Weapons</w:t>
            </w:r>
          </w:p>
        </w:tc>
        <w:tc>
          <w:tcPr>
            <w:tcW w:w="7918" w:type="dxa"/>
            <w:gridSpan w:val="3"/>
            <w:shd w:val="clear" w:color="auto" w:fill="00B0F0"/>
          </w:tcPr>
          <w:p w14:paraId="76CF76BA" w14:textId="77777777" w:rsidR="00277441" w:rsidRDefault="00277441" w:rsidP="00562E5C"/>
        </w:tc>
      </w:tr>
      <w:tr w:rsidR="00277441" w14:paraId="7283DC30" w14:textId="77777777" w:rsidTr="00A530E9">
        <w:trPr>
          <w:trHeight w:val="394"/>
        </w:trPr>
        <w:tc>
          <w:tcPr>
            <w:tcW w:w="1527" w:type="dxa"/>
          </w:tcPr>
          <w:p w14:paraId="05B21708" w14:textId="77777777" w:rsidR="00277441" w:rsidRPr="00562E5C" w:rsidRDefault="004300DD" w:rsidP="00562E5C">
            <w:pPr>
              <w:rPr>
                <w:b/>
              </w:rPr>
            </w:pPr>
            <w:r w:rsidRPr="00562E5C">
              <w:rPr>
                <w:b/>
              </w:rPr>
              <w:t>Ken</w:t>
            </w:r>
          </w:p>
        </w:tc>
        <w:tc>
          <w:tcPr>
            <w:tcW w:w="1888" w:type="dxa"/>
          </w:tcPr>
          <w:p w14:paraId="1C2A3339" w14:textId="77777777" w:rsidR="00277441" w:rsidRDefault="004300DD" w:rsidP="00562E5C">
            <w:r>
              <w:t>Kumi Tachi</w:t>
            </w:r>
          </w:p>
        </w:tc>
        <w:tc>
          <w:tcPr>
            <w:tcW w:w="2340" w:type="dxa"/>
          </w:tcPr>
          <w:p w14:paraId="19FBD6B8" w14:textId="77777777" w:rsidR="00277441" w:rsidRDefault="004300DD" w:rsidP="00562E5C">
            <w:r>
              <w:t>1 to 5</w:t>
            </w:r>
          </w:p>
        </w:tc>
        <w:tc>
          <w:tcPr>
            <w:tcW w:w="3690" w:type="dxa"/>
          </w:tcPr>
          <w:p w14:paraId="6D690F7B" w14:textId="77777777" w:rsidR="00277441" w:rsidRDefault="00277441" w:rsidP="00562E5C"/>
        </w:tc>
      </w:tr>
      <w:tr w:rsidR="00277441" w14:paraId="723212D6" w14:textId="77777777" w:rsidTr="00A530E9">
        <w:trPr>
          <w:trHeight w:val="394"/>
        </w:trPr>
        <w:tc>
          <w:tcPr>
            <w:tcW w:w="1527" w:type="dxa"/>
          </w:tcPr>
          <w:p w14:paraId="47A31D0A" w14:textId="77777777" w:rsidR="00277441" w:rsidRPr="00562E5C" w:rsidRDefault="004300DD" w:rsidP="00562E5C">
            <w:pPr>
              <w:rPr>
                <w:b/>
              </w:rPr>
            </w:pPr>
            <w:r w:rsidRPr="00562E5C">
              <w:rPr>
                <w:b/>
              </w:rPr>
              <w:t>Jo</w:t>
            </w:r>
          </w:p>
        </w:tc>
        <w:tc>
          <w:tcPr>
            <w:tcW w:w="1888" w:type="dxa"/>
          </w:tcPr>
          <w:p w14:paraId="579DEF5C" w14:textId="77777777" w:rsidR="00277441" w:rsidRDefault="004300DD" w:rsidP="00562E5C">
            <w:r>
              <w:t>31 Kumi Tachi</w:t>
            </w:r>
          </w:p>
        </w:tc>
        <w:tc>
          <w:tcPr>
            <w:tcW w:w="2340" w:type="dxa"/>
          </w:tcPr>
          <w:p w14:paraId="60F47762" w14:textId="77777777" w:rsidR="00277441" w:rsidRDefault="004300DD" w:rsidP="00562E5C">
            <w:r>
              <w:t>13-17, 18-22, 23-27, 28-31</w:t>
            </w:r>
          </w:p>
        </w:tc>
        <w:tc>
          <w:tcPr>
            <w:tcW w:w="3690" w:type="dxa"/>
          </w:tcPr>
          <w:p w14:paraId="1D94D813" w14:textId="77777777" w:rsidR="00277441" w:rsidRDefault="00277441" w:rsidP="00562E5C"/>
        </w:tc>
      </w:tr>
      <w:tr w:rsidR="00277441" w14:paraId="0433FFF5" w14:textId="77777777" w:rsidTr="00A530E9">
        <w:trPr>
          <w:trHeight w:val="394"/>
        </w:trPr>
        <w:tc>
          <w:tcPr>
            <w:tcW w:w="1527" w:type="dxa"/>
          </w:tcPr>
          <w:p w14:paraId="060995F4" w14:textId="77777777" w:rsidR="00277441" w:rsidRPr="00562E5C" w:rsidRDefault="004300DD" w:rsidP="00562E5C">
            <w:pPr>
              <w:rPr>
                <w:b/>
              </w:rPr>
            </w:pPr>
            <w:r w:rsidRPr="00562E5C">
              <w:rPr>
                <w:b/>
              </w:rPr>
              <w:t>Tanto</w:t>
            </w:r>
          </w:p>
        </w:tc>
        <w:tc>
          <w:tcPr>
            <w:tcW w:w="1888" w:type="dxa"/>
          </w:tcPr>
          <w:p w14:paraId="38CA6F02" w14:textId="77777777" w:rsidR="00277441" w:rsidRDefault="004300DD" w:rsidP="00562E5C">
            <w:r>
              <w:t>Tsuki</w:t>
            </w:r>
          </w:p>
        </w:tc>
        <w:tc>
          <w:tcPr>
            <w:tcW w:w="2340" w:type="dxa"/>
          </w:tcPr>
          <w:p w14:paraId="49117080" w14:textId="77777777" w:rsidR="00277441" w:rsidRDefault="004300DD" w:rsidP="00562E5C">
            <w:r>
              <w:t>Kotegaeshi</w:t>
            </w:r>
          </w:p>
        </w:tc>
        <w:tc>
          <w:tcPr>
            <w:tcW w:w="3690" w:type="dxa"/>
          </w:tcPr>
          <w:p w14:paraId="3D15B0FF" w14:textId="77777777" w:rsidR="00277441" w:rsidRDefault="00277441" w:rsidP="00562E5C"/>
        </w:tc>
      </w:tr>
      <w:tr w:rsidR="00277441" w14:paraId="43FA299B" w14:textId="77777777" w:rsidTr="00A530E9">
        <w:trPr>
          <w:trHeight w:val="394"/>
        </w:trPr>
        <w:tc>
          <w:tcPr>
            <w:tcW w:w="1527" w:type="dxa"/>
          </w:tcPr>
          <w:p w14:paraId="59EEFAE5" w14:textId="77777777" w:rsidR="00277441" w:rsidRDefault="00277441" w:rsidP="00562E5C"/>
        </w:tc>
        <w:tc>
          <w:tcPr>
            <w:tcW w:w="1888" w:type="dxa"/>
          </w:tcPr>
          <w:p w14:paraId="401C196E" w14:textId="77777777" w:rsidR="00277441" w:rsidRDefault="004300DD" w:rsidP="00562E5C">
            <w:r>
              <w:t>Yokomenuchi</w:t>
            </w:r>
          </w:p>
        </w:tc>
        <w:tc>
          <w:tcPr>
            <w:tcW w:w="2340" w:type="dxa"/>
          </w:tcPr>
          <w:p w14:paraId="11085C91" w14:textId="77777777" w:rsidR="00277441" w:rsidRDefault="004300DD" w:rsidP="00562E5C">
            <w:r>
              <w:t>Gokkyo</w:t>
            </w:r>
          </w:p>
        </w:tc>
        <w:tc>
          <w:tcPr>
            <w:tcW w:w="3690" w:type="dxa"/>
          </w:tcPr>
          <w:p w14:paraId="08D3E4B8" w14:textId="77777777" w:rsidR="00277441" w:rsidRDefault="00277441" w:rsidP="00562E5C"/>
        </w:tc>
      </w:tr>
      <w:tr w:rsidR="00277441" w14:paraId="4CBD2598" w14:textId="77777777" w:rsidTr="00A530E9">
        <w:trPr>
          <w:trHeight w:val="394"/>
        </w:trPr>
        <w:tc>
          <w:tcPr>
            <w:tcW w:w="1527" w:type="dxa"/>
          </w:tcPr>
          <w:p w14:paraId="6F1AF313" w14:textId="77777777" w:rsidR="00277441" w:rsidRDefault="00277441" w:rsidP="00562E5C"/>
        </w:tc>
        <w:tc>
          <w:tcPr>
            <w:tcW w:w="1888" w:type="dxa"/>
          </w:tcPr>
          <w:p w14:paraId="77EC22F3" w14:textId="77777777" w:rsidR="00277441" w:rsidRDefault="004300DD" w:rsidP="00562E5C">
            <w:r>
              <w:t>Knife at center of back</w:t>
            </w:r>
          </w:p>
        </w:tc>
        <w:tc>
          <w:tcPr>
            <w:tcW w:w="2340" w:type="dxa"/>
          </w:tcPr>
          <w:p w14:paraId="3905B8A4" w14:textId="77777777" w:rsidR="00277441" w:rsidRDefault="00277441" w:rsidP="00562E5C"/>
        </w:tc>
        <w:tc>
          <w:tcPr>
            <w:tcW w:w="3690" w:type="dxa"/>
          </w:tcPr>
          <w:p w14:paraId="2B8948DE" w14:textId="77777777" w:rsidR="00277441" w:rsidRDefault="00277441" w:rsidP="00562E5C"/>
        </w:tc>
      </w:tr>
    </w:tbl>
    <w:p w14:paraId="0F5813DC" w14:textId="77777777" w:rsidR="004300DD" w:rsidRDefault="00277441" w:rsidP="004300DD">
      <w:pPr>
        <w:pStyle w:val="Heading1"/>
      </w:pPr>
      <w:r>
        <w:br w:type="page"/>
      </w:r>
      <w:r w:rsidR="004300DD">
        <w:lastRenderedPageBreak/>
        <w:t>1</w:t>
      </w:r>
      <w:r w:rsidR="004300DD" w:rsidRPr="004300DD">
        <w:rPr>
          <w:vertAlign w:val="superscript"/>
        </w:rPr>
        <w:t>st</w:t>
      </w:r>
      <w:r w:rsidR="004300DD">
        <w:t xml:space="preserve"> Kyu </w:t>
      </w:r>
    </w:p>
    <w:p w14:paraId="40FE9804" w14:textId="77777777" w:rsidR="004300DD" w:rsidRPr="004300DD" w:rsidRDefault="004300DD" w:rsidP="004300DD">
      <w:pPr>
        <w:rPr>
          <w:b/>
          <w:color w:val="000000" w:themeColor="text1"/>
          <w14:textOutline w14:w="12700" w14:cap="flat" w14:cmpd="sng" w14:algn="ctr">
            <w14:solidFill>
              <w14:schemeClr w14:val="accent2">
                <w14:lumMod w14:val="50000"/>
              </w14:schemeClr>
            </w14:solidFill>
            <w14:prstDash w14:val="solid"/>
            <w14:round/>
          </w14:textOutline>
        </w:rPr>
      </w:pPr>
      <w:r w:rsidRPr="004300DD">
        <w:rPr>
          <w:b/>
          <w:color w:val="000000" w:themeColor="text1"/>
          <w14:textOutline w14:w="12700" w14:cap="flat" w14:cmpd="sng" w14:algn="ctr">
            <w14:solidFill>
              <w14:schemeClr w14:val="accent2">
                <w14:lumMod w14:val="50000"/>
              </w14:schemeClr>
            </w14:solidFill>
            <w14:prstDash w14:val="solid"/>
            <w14:round/>
          </w14:textOutline>
        </w:rPr>
        <w:t>Brown Belt</w:t>
      </w:r>
    </w:p>
    <w:p w14:paraId="021ABB08" w14:textId="77777777" w:rsidR="004300DD" w:rsidRPr="00682F2C" w:rsidRDefault="004300DD" w:rsidP="004300DD">
      <w:pPr>
        <w:spacing w:line="276" w:lineRule="auto"/>
        <w:rPr>
          <w:rFonts w:eastAsiaTheme="majorEastAsia" w:cstheme="majorBidi"/>
          <w:b/>
          <w:bCs/>
          <w:caps/>
          <w:color w:val="D1282E" w:themeColor="text2"/>
        </w:rPr>
      </w:pPr>
      <w:r>
        <w:rPr>
          <w:rFonts w:eastAsiaTheme="majorEastAsia" w:cstheme="majorBidi"/>
          <w:b/>
          <w:bCs/>
          <w:caps/>
          <w:color w:val="D1282E" w:themeColor="text2"/>
        </w:rPr>
        <w:t>Students must have trained for a minimum of 12 months since 2</w:t>
      </w:r>
      <w:r w:rsidRPr="004300DD">
        <w:rPr>
          <w:rFonts w:eastAsiaTheme="majorEastAsia" w:cstheme="majorBidi"/>
          <w:b/>
          <w:bCs/>
          <w:caps/>
          <w:color w:val="D1282E" w:themeColor="text2"/>
          <w:vertAlign w:val="superscript"/>
        </w:rPr>
        <w:t>nd</w:t>
      </w:r>
      <w:r>
        <w:rPr>
          <w:rFonts w:eastAsiaTheme="majorEastAsia" w:cstheme="majorBidi"/>
          <w:b/>
          <w:bCs/>
          <w:caps/>
          <w:color w:val="D1282E" w:themeColor="text2"/>
        </w:rPr>
        <w:t>kyu</w:t>
      </w:r>
    </w:p>
    <w:p w14:paraId="5685D2C2" w14:textId="77777777" w:rsidR="004300DD" w:rsidRPr="0082469C" w:rsidRDefault="004300DD" w:rsidP="004300DD">
      <w:pPr>
        <w:spacing w:line="276" w:lineRule="auto"/>
        <w:rPr>
          <w:rFonts w:eastAsiaTheme="majorEastAsia" w:cstheme="majorBidi"/>
          <w:b/>
          <w:bCs/>
          <w:caps/>
          <w:color w:val="D1282E" w:themeColor="text2"/>
        </w:rPr>
      </w:pPr>
      <w:r>
        <w:rPr>
          <w:rFonts w:eastAsiaTheme="majorEastAsia" w:cstheme="majorBidi"/>
          <w:b/>
          <w:bCs/>
          <w:caps/>
          <w:color w:val="D1282E" w:themeColor="text2"/>
        </w:rPr>
        <w:t>60</w:t>
      </w:r>
      <w:r w:rsidRPr="00682F2C">
        <w:rPr>
          <w:rFonts w:eastAsiaTheme="majorEastAsia" w:cstheme="majorBidi"/>
          <w:b/>
          <w:bCs/>
          <w:caps/>
          <w:color w:val="D1282E" w:themeColor="text2"/>
        </w:rPr>
        <w:t xml:space="preserve"> da</w:t>
      </w:r>
      <w:r>
        <w:rPr>
          <w:rFonts w:eastAsiaTheme="majorEastAsia" w:cstheme="majorBidi"/>
          <w:b/>
          <w:bCs/>
          <w:caps/>
          <w:color w:val="D1282E" w:themeColor="text2"/>
        </w:rPr>
        <w:t>ys of practice after obtaining 2</w:t>
      </w:r>
      <w:r w:rsidRPr="004300DD">
        <w:rPr>
          <w:rFonts w:eastAsiaTheme="majorEastAsia" w:cstheme="majorBidi"/>
          <w:b/>
          <w:bCs/>
          <w:caps/>
          <w:color w:val="D1282E" w:themeColor="text2"/>
          <w:vertAlign w:val="superscript"/>
        </w:rPr>
        <w:t>nd</w:t>
      </w:r>
      <w:r w:rsidRPr="00682F2C">
        <w:rPr>
          <w:rFonts w:eastAsiaTheme="majorEastAsia" w:cstheme="majorBidi"/>
          <w:b/>
          <w:bCs/>
          <w:caps/>
          <w:color w:val="D1282E" w:themeColor="text2"/>
        </w:rPr>
        <w:t xml:space="preserve"> Kyu</w:t>
      </w:r>
    </w:p>
    <w:tbl>
      <w:tblPr>
        <w:tblStyle w:val="TableGrid"/>
        <w:tblW w:w="0" w:type="auto"/>
        <w:tblLook w:val="04A0" w:firstRow="1" w:lastRow="0" w:firstColumn="1" w:lastColumn="0" w:noHBand="0" w:noVBand="1"/>
      </w:tblPr>
      <w:tblGrid>
        <w:gridCol w:w="1525"/>
        <w:gridCol w:w="2001"/>
        <w:gridCol w:w="2340"/>
        <w:gridCol w:w="3600"/>
      </w:tblGrid>
      <w:tr w:rsidR="004300DD" w14:paraId="391B8141" w14:textId="77777777" w:rsidTr="004813D5">
        <w:trPr>
          <w:trHeight w:val="394"/>
        </w:trPr>
        <w:tc>
          <w:tcPr>
            <w:tcW w:w="1525" w:type="dxa"/>
            <w:shd w:val="clear" w:color="auto" w:fill="A0A079" w:themeFill="background2" w:themeFillShade="BF"/>
          </w:tcPr>
          <w:p w14:paraId="66F346CD" w14:textId="77777777" w:rsidR="004300DD" w:rsidRPr="00BF7D6E" w:rsidRDefault="004300DD" w:rsidP="00562E5C">
            <w:pPr>
              <w:rPr>
                <w:b/>
              </w:rPr>
            </w:pPr>
            <w:r w:rsidRPr="00BF7D6E">
              <w:rPr>
                <w:b/>
              </w:rPr>
              <w:t>Technique</w:t>
            </w:r>
          </w:p>
        </w:tc>
        <w:tc>
          <w:tcPr>
            <w:tcW w:w="2001" w:type="dxa"/>
            <w:shd w:val="clear" w:color="auto" w:fill="A0A079" w:themeFill="background2" w:themeFillShade="BF"/>
          </w:tcPr>
          <w:p w14:paraId="1DF00DA7" w14:textId="77777777" w:rsidR="004300DD" w:rsidRPr="00BF7D6E" w:rsidRDefault="004300DD" w:rsidP="00562E5C">
            <w:pPr>
              <w:rPr>
                <w:b/>
              </w:rPr>
            </w:pPr>
            <w:r w:rsidRPr="00BF7D6E">
              <w:rPr>
                <w:b/>
              </w:rPr>
              <w:t xml:space="preserve">Attack </w:t>
            </w:r>
          </w:p>
        </w:tc>
        <w:tc>
          <w:tcPr>
            <w:tcW w:w="2340" w:type="dxa"/>
            <w:shd w:val="clear" w:color="auto" w:fill="A0A079" w:themeFill="background2" w:themeFillShade="BF"/>
          </w:tcPr>
          <w:p w14:paraId="1D4877B7" w14:textId="77777777" w:rsidR="004300DD" w:rsidRPr="00BF7D6E" w:rsidRDefault="004300DD" w:rsidP="00562E5C">
            <w:pPr>
              <w:rPr>
                <w:b/>
              </w:rPr>
            </w:pPr>
            <w:r>
              <w:rPr>
                <w:b/>
              </w:rPr>
              <w:t>Direction/Option</w:t>
            </w:r>
          </w:p>
        </w:tc>
        <w:tc>
          <w:tcPr>
            <w:tcW w:w="3600" w:type="dxa"/>
            <w:shd w:val="clear" w:color="auto" w:fill="A0A079" w:themeFill="background2" w:themeFillShade="BF"/>
          </w:tcPr>
          <w:p w14:paraId="00257C3B" w14:textId="77777777" w:rsidR="004300DD" w:rsidRPr="00BF7D6E" w:rsidRDefault="004300DD" w:rsidP="00562E5C">
            <w:pPr>
              <w:rPr>
                <w:b/>
              </w:rPr>
            </w:pPr>
            <w:r w:rsidRPr="00BF7D6E">
              <w:rPr>
                <w:b/>
              </w:rPr>
              <w:t>Position</w:t>
            </w:r>
          </w:p>
        </w:tc>
      </w:tr>
      <w:tr w:rsidR="004300DD" w14:paraId="77E265AE" w14:textId="77777777" w:rsidTr="00441317">
        <w:trPr>
          <w:trHeight w:val="394"/>
        </w:trPr>
        <w:tc>
          <w:tcPr>
            <w:tcW w:w="1525" w:type="dxa"/>
          </w:tcPr>
          <w:p w14:paraId="6F3A7FB1" w14:textId="77777777" w:rsidR="004300DD" w:rsidRPr="00562E5C" w:rsidRDefault="00366DCD" w:rsidP="00562E5C">
            <w:pPr>
              <w:rPr>
                <w:b/>
              </w:rPr>
            </w:pPr>
            <w:r w:rsidRPr="00562E5C">
              <w:rPr>
                <w:b/>
              </w:rPr>
              <w:t>Ikkyo</w:t>
            </w:r>
          </w:p>
        </w:tc>
        <w:tc>
          <w:tcPr>
            <w:tcW w:w="2001" w:type="dxa"/>
          </w:tcPr>
          <w:p w14:paraId="324192CD" w14:textId="77777777" w:rsidR="004300DD" w:rsidRDefault="00366DCD" w:rsidP="00562E5C">
            <w:r>
              <w:t>Shomenuchi</w:t>
            </w:r>
          </w:p>
        </w:tc>
        <w:tc>
          <w:tcPr>
            <w:tcW w:w="2340" w:type="dxa"/>
          </w:tcPr>
          <w:p w14:paraId="18A992B9" w14:textId="77777777" w:rsidR="004300DD" w:rsidRDefault="00366DCD" w:rsidP="00562E5C">
            <w:r>
              <w:t>Omote &amp; Ura</w:t>
            </w:r>
          </w:p>
        </w:tc>
        <w:tc>
          <w:tcPr>
            <w:tcW w:w="3600" w:type="dxa"/>
          </w:tcPr>
          <w:p w14:paraId="3C6E8B4A" w14:textId="77777777" w:rsidR="004300DD" w:rsidRDefault="00366DCD" w:rsidP="00562E5C">
            <w:r>
              <w:t>Tachi &amp; Suwariwaza</w:t>
            </w:r>
          </w:p>
        </w:tc>
      </w:tr>
      <w:tr w:rsidR="004300DD" w14:paraId="274039D0" w14:textId="77777777" w:rsidTr="00441317">
        <w:trPr>
          <w:trHeight w:val="394"/>
        </w:trPr>
        <w:tc>
          <w:tcPr>
            <w:tcW w:w="1525" w:type="dxa"/>
          </w:tcPr>
          <w:p w14:paraId="4363AF35" w14:textId="77777777" w:rsidR="004300DD" w:rsidRPr="00562E5C" w:rsidRDefault="004300DD" w:rsidP="00562E5C">
            <w:pPr>
              <w:rPr>
                <w:b/>
              </w:rPr>
            </w:pPr>
          </w:p>
        </w:tc>
        <w:tc>
          <w:tcPr>
            <w:tcW w:w="2001" w:type="dxa"/>
          </w:tcPr>
          <w:p w14:paraId="62456CC7" w14:textId="77777777" w:rsidR="004300DD" w:rsidRDefault="00366DCD" w:rsidP="00562E5C">
            <w:r>
              <w:t>Katadori</w:t>
            </w:r>
          </w:p>
        </w:tc>
        <w:tc>
          <w:tcPr>
            <w:tcW w:w="2340" w:type="dxa"/>
          </w:tcPr>
          <w:p w14:paraId="1C6AF70C" w14:textId="77777777" w:rsidR="004300DD" w:rsidRDefault="00366DCD" w:rsidP="00562E5C">
            <w:r>
              <w:t>Omote &amp; Ura</w:t>
            </w:r>
          </w:p>
        </w:tc>
        <w:tc>
          <w:tcPr>
            <w:tcW w:w="3600" w:type="dxa"/>
          </w:tcPr>
          <w:p w14:paraId="4E943849" w14:textId="77777777" w:rsidR="004300DD" w:rsidRDefault="00366DCD" w:rsidP="00562E5C">
            <w:r>
              <w:t>Tachi &amp; Suwariwaza</w:t>
            </w:r>
          </w:p>
        </w:tc>
      </w:tr>
      <w:tr w:rsidR="00441317" w14:paraId="088721E5" w14:textId="77777777" w:rsidTr="00441317">
        <w:trPr>
          <w:trHeight w:val="394"/>
        </w:trPr>
        <w:tc>
          <w:tcPr>
            <w:tcW w:w="1525" w:type="dxa"/>
          </w:tcPr>
          <w:p w14:paraId="65F6AC9D" w14:textId="77777777" w:rsidR="004300DD" w:rsidRPr="00562E5C" w:rsidRDefault="004300DD" w:rsidP="00562E5C">
            <w:pPr>
              <w:rPr>
                <w:b/>
              </w:rPr>
            </w:pPr>
          </w:p>
        </w:tc>
        <w:tc>
          <w:tcPr>
            <w:tcW w:w="2001" w:type="dxa"/>
          </w:tcPr>
          <w:p w14:paraId="4348EAE3" w14:textId="77777777" w:rsidR="004300DD" w:rsidRDefault="00366DCD" w:rsidP="00562E5C">
            <w:r>
              <w:t>Yokomenuchi</w:t>
            </w:r>
          </w:p>
        </w:tc>
        <w:tc>
          <w:tcPr>
            <w:tcW w:w="2340" w:type="dxa"/>
          </w:tcPr>
          <w:p w14:paraId="5F67D6DC" w14:textId="77777777" w:rsidR="004300DD" w:rsidRDefault="00366DCD" w:rsidP="00562E5C">
            <w:r>
              <w:t>Omote &amp; Ura</w:t>
            </w:r>
          </w:p>
        </w:tc>
        <w:tc>
          <w:tcPr>
            <w:tcW w:w="3600" w:type="dxa"/>
          </w:tcPr>
          <w:p w14:paraId="2DAAB24E" w14:textId="77777777" w:rsidR="004300DD" w:rsidRDefault="00366DCD" w:rsidP="00562E5C">
            <w:r>
              <w:t>Tachi &amp; Suwariwaza</w:t>
            </w:r>
          </w:p>
        </w:tc>
      </w:tr>
      <w:tr w:rsidR="004300DD" w14:paraId="6EF6897E" w14:textId="77777777" w:rsidTr="00441317">
        <w:trPr>
          <w:trHeight w:val="394"/>
        </w:trPr>
        <w:tc>
          <w:tcPr>
            <w:tcW w:w="1525" w:type="dxa"/>
          </w:tcPr>
          <w:p w14:paraId="432C1393" w14:textId="77777777" w:rsidR="004300DD" w:rsidRPr="00562E5C" w:rsidRDefault="004300DD" w:rsidP="00562E5C">
            <w:pPr>
              <w:rPr>
                <w:b/>
              </w:rPr>
            </w:pPr>
          </w:p>
        </w:tc>
        <w:tc>
          <w:tcPr>
            <w:tcW w:w="2001" w:type="dxa"/>
          </w:tcPr>
          <w:p w14:paraId="0CF7CFE3" w14:textId="77777777" w:rsidR="004300DD" w:rsidRDefault="00573E33" w:rsidP="00562E5C">
            <w:r>
              <w:t>Ryotedori</w:t>
            </w:r>
          </w:p>
        </w:tc>
        <w:tc>
          <w:tcPr>
            <w:tcW w:w="2340" w:type="dxa"/>
          </w:tcPr>
          <w:p w14:paraId="19EEF702" w14:textId="77777777" w:rsidR="004300DD" w:rsidRDefault="00573E33" w:rsidP="00562E5C">
            <w:r>
              <w:t>Omote &amp; Ura</w:t>
            </w:r>
          </w:p>
        </w:tc>
        <w:tc>
          <w:tcPr>
            <w:tcW w:w="3600" w:type="dxa"/>
          </w:tcPr>
          <w:p w14:paraId="7F86BC66" w14:textId="77777777" w:rsidR="004300DD" w:rsidRDefault="00573E33" w:rsidP="00562E5C">
            <w:r>
              <w:t>Hanmihandachi</w:t>
            </w:r>
          </w:p>
        </w:tc>
      </w:tr>
      <w:tr w:rsidR="004300DD" w14:paraId="0F65AE10" w14:textId="77777777" w:rsidTr="00441317">
        <w:trPr>
          <w:trHeight w:val="394"/>
        </w:trPr>
        <w:tc>
          <w:tcPr>
            <w:tcW w:w="1525" w:type="dxa"/>
          </w:tcPr>
          <w:p w14:paraId="03058B1B" w14:textId="77777777" w:rsidR="004300DD" w:rsidRPr="00562E5C" w:rsidRDefault="004300DD" w:rsidP="00562E5C">
            <w:pPr>
              <w:rPr>
                <w:b/>
              </w:rPr>
            </w:pPr>
          </w:p>
        </w:tc>
        <w:tc>
          <w:tcPr>
            <w:tcW w:w="2001" w:type="dxa"/>
          </w:tcPr>
          <w:p w14:paraId="06B646AE" w14:textId="77777777" w:rsidR="004300DD" w:rsidRDefault="00573E33" w:rsidP="00562E5C">
            <w:r>
              <w:t>Ushiro Ryokatadori</w:t>
            </w:r>
          </w:p>
        </w:tc>
        <w:tc>
          <w:tcPr>
            <w:tcW w:w="2340" w:type="dxa"/>
          </w:tcPr>
          <w:p w14:paraId="19C239B6" w14:textId="77777777" w:rsidR="004300DD" w:rsidRDefault="00573E33" w:rsidP="00562E5C">
            <w:r>
              <w:t>Omote &amp; Ura</w:t>
            </w:r>
          </w:p>
        </w:tc>
        <w:tc>
          <w:tcPr>
            <w:tcW w:w="3600" w:type="dxa"/>
          </w:tcPr>
          <w:p w14:paraId="4B2CC3F0" w14:textId="77777777" w:rsidR="004300DD" w:rsidRDefault="00573E33" w:rsidP="00562E5C">
            <w:r>
              <w:t>Tachiwaza</w:t>
            </w:r>
          </w:p>
        </w:tc>
      </w:tr>
      <w:tr w:rsidR="00441317" w14:paraId="027745D9" w14:textId="77777777" w:rsidTr="00441317">
        <w:trPr>
          <w:trHeight w:val="394"/>
        </w:trPr>
        <w:tc>
          <w:tcPr>
            <w:tcW w:w="1525" w:type="dxa"/>
          </w:tcPr>
          <w:p w14:paraId="4AD34BC4" w14:textId="77777777" w:rsidR="004300DD" w:rsidRPr="00562E5C" w:rsidRDefault="004300DD" w:rsidP="00562E5C">
            <w:pPr>
              <w:rPr>
                <w:b/>
              </w:rPr>
            </w:pPr>
          </w:p>
        </w:tc>
        <w:tc>
          <w:tcPr>
            <w:tcW w:w="2001" w:type="dxa"/>
          </w:tcPr>
          <w:p w14:paraId="270E81A3" w14:textId="77777777" w:rsidR="004300DD" w:rsidRDefault="00573E33" w:rsidP="00562E5C">
            <w:r>
              <w:t>Ushiro Ryotedori</w:t>
            </w:r>
          </w:p>
        </w:tc>
        <w:tc>
          <w:tcPr>
            <w:tcW w:w="2340" w:type="dxa"/>
          </w:tcPr>
          <w:p w14:paraId="728FFF1D" w14:textId="77777777" w:rsidR="004300DD" w:rsidRDefault="00573E33" w:rsidP="00562E5C">
            <w:r>
              <w:t>Omote &amp; Ura</w:t>
            </w:r>
          </w:p>
        </w:tc>
        <w:tc>
          <w:tcPr>
            <w:tcW w:w="3600" w:type="dxa"/>
          </w:tcPr>
          <w:p w14:paraId="193ADE85" w14:textId="77777777" w:rsidR="004300DD" w:rsidRDefault="00573E33" w:rsidP="00562E5C">
            <w:r>
              <w:t>Tachiwaza</w:t>
            </w:r>
          </w:p>
        </w:tc>
      </w:tr>
      <w:tr w:rsidR="004300DD" w14:paraId="798AB0CD" w14:textId="77777777" w:rsidTr="00441317">
        <w:trPr>
          <w:trHeight w:val="374"/>
        </w:trPr>
        <w:tc>
          <w:tcPr>
            <w:tcW w:w="1525" w:type="dxa"/>
          </w:tcPr>
          <w:p w14:paraId="34BF4BC8" w14:textId="77777777" w:rsidR="004300DD" w:rsidRPr="00562E5C" w:rsidRDefault="00573E33" w:rsidP="00562E5C">
            <w:pPr>
              <w:rPr>
                <w:b/>
              </w:rPr>
            </w:pPr>
            <w:r w:rsidRPr="00562E5C">
              <w:rPr>
                <w:b/>
              </w:rPr>
              <w:t>Nikkyo</w:t>
            </w:r>
          </w:p>
        </w:tc>
        <w:tc>
          <w:tcPr>
            <w:tcW w:w="2001" w:type="dxa"/>
          </w:tcPr>
          <w:p w14:paraId="29CB091B" w14:textId="77777777" w:rsidR="004300DD" w:rsidRDefault="00573E33" w:rsidP="00562E5C">
            <w:r>
              <w:t>Shomenuchi</w:t>
            </w:r>
          </w:p>
        </w:tc>
        <w:tc>
          <w:tcPr>
            <w:tcW w:w="2340" w:type="dxa"/>
          </w:tcPr>
          <w:p w14:paraId="6D292C4B" w14:textId="77777777" w:rsidR="004300DD" w:rsidRDefault="00573E33" w:rsidP="00562E5C">
            <w:r>
              <w:t>Omote &amp; Ura</w:t>
            </w:r>
          </w:p>
        </w:tc>
        <w:tc>
          <w:tcPr>
            <w:tcW w:w="3600" w:type="dxa"/>
          </w:tcPr>
          <w:p w14:paraId="5F953121" w14:textId="77777777" w:rsidR="004300DD" w:rsidRDefault="00573E33" w:rsidP="00562E5C">
            <w:r>
              <w:t>Tachi &amp; Suwariwaza</w:t>
            </w:r>
          </w:p>
        </w:tc>
      </w:tr>
      <w:tr w:rsidR="004300DD" w14:paraId="656B63BC" w14:textId="77777777" w:rsidTr="00441317">
        <w:trPr>
          <w:trHeight w:val="394"/>
        </w:trPr>
        <w:tc>
          <w:tcPr>
            <w:tcW w:w="1525" w:type="dxa"/>
          </w:tcPr>
          <w:p w14:paraId="58ADA54D" w14:textId="77777777" w:rsidR="004300DD" w:rsidRPr="00562E5C" w:rsidRDefault="004300DD" w:rsidP="00562E5C">
            <w:pPr>
              <w:rPr>
                <w:b/>
              </w:rPr>
            </w:pPr>
          </w:p>
        </w:tc>
        <w:tc>
          <w:tcPr>
            <w:tcW w:w="2001" w:type="dxa"/>
          </w:tcPr>
          <w:p w14:paraId="18AB6C7E" w14:textId="77777777" w:rsidR="004300DD" w:rsidRDefault="00573E33" w:rsidP="00562E5C">
            <w:r>
              <w:t>Katadori</w:t>
            </w:r>
          </w:p>
        </w:tc>
        <w:tc>
          <w:tcPr>
            <w:tcW w:w="2340" w:type="dxa"/>
          </w:tcPr>
          <w:p w14:paraId="036DD85F" w14:textId="77777777" w:rsidR="004300DD" w:rsidRDefault="00573E33" w:rsidP="00562E5C">
            <w:r>
              <w:t>Omote &amp; Ura</w:t>
            </w:r>
          </w:p>
        </w:tc>
        <w:tc>
          <w:tcPr>
            <w:tcW w:w="3600" w:type="dxa"/>
          </w:tcPr>
          <w:p w14:paraId="281269A3" w14:textId="77777777" w:rsidR="004300DD" w:rsidRDefault="00573E33" w:rsidP="00562E5C">
            <w:r>
              <w:t>Tachi &amp; Suwariwaza</w:t>
            </w:r>
          </w:p>
        </w:tc>
      </w:tr>
      <w:tr w:rsidR="004300DD" w14:paraId="4056435A" w14:textId="77777777" w:rsidTr="00441317">
        <w:trPr>
          <w:trHeight w:val="394"/>
        </w:trPr>
        <w:tc>
          <w:tcPr>
            <w:tcW w:w="1525" w:type="dxa"/>
          </w:tcPr>
          <w:p w14:paraId="63DE151C" w14:textId="77777777" w:rsidR="004300DD" w:rsidRPr="00562E5C" w:rsidRDefault="004300DD" w:rsidP="00562E5C">
            <w:pPr>
              <w:rPr>
                <w:b/>
              </w:rPr>
            </w:pPr>
          </w:p>
        </w:tc>
        <w:tc>
          <w:tcPr>
            <w:tcW w:w="2001" w:type="dxa"/>
          </w:tcPr>
          <w:p w14:paraId="59DCD000" w14:textId="77777777" w:rsidR="004300DD" w:rsidRDefault="00573E33" w:rsidP="00562E5C">
            <w:r>
              <w:t>Yokomenuchi</w:t>
            </w:r>
          </w:p>
        </w:tc>
        <w:tc>
          <w:tcPr>
            <w:tcW w:w="2340" w:type="dxa"/>
          </w:tcPr>
          <w:p w14:paraId="0724815F" w14:textId="77777777" w:rsidR="004300DD" w:rsidRDefault="00573E33" w:rsidP="00562E5C">
            <w:r>
              <w:t>Omote &amp; Ura</w:t>
            </w:r>
          </w:p>
        </w:tc>
        <w:tc>
          <w:tcPr>
            <w:tcW w:w="3600" w:type="dxa"/>
          </w:tcPr>
          <w:p w14:paraId="1E83C62C" w14:textId="77777777" w:rsidR="004300DD" w:rsidRDefault="00573E33" w:rsidP="00562E5C">
            <w:r>
              <w:t>Tachi &amp; Suwariwaza</w:t>
            </w:r>
          </w:p>
        </w:tc>
      </w:tr>
      <w:tr w:rsidR="00573E33" w14:paraId="18504EE6" w14:textId="77777777" w:rsidTr="00441317">
        <w:trPr>
          <w:trHeight w:val="394"/>
        </w:trPr>
        <w:tc>
          <w:tcPr>
            <w:tcW w:w="1525" w:type="dxa"/>
          </w:tcPr>
          <w:p w14:paraId="4862A478" w14:textId="77777777" w:rsidR="004300DD" w:rsidRPr="00562E5C" w:rsidRDefault="004300DD" w:rsidP="00562E5C">
            <w:pPr>
              <w:rPr>
                <w:b/>
              </w:rPr>
            </w:pPr>
          </w:p>
        </w:tc>
        <w:tc>
          <w:tcPr>
            <w:tcW w:w="2001" w:type="dxa"/>
          </w:tcPr>
          <w:p w14:paraId="0B4C6218" w14:textId="77777777" w:rsidR="004300DD" w:rsidRDefault="00573E33" w:rsidP="00562E5C">
            <w:r>
              <w:t>Ryotedori</w:t>
            </w:r>
          </w:p>
        </w:tc>
        <w:tc>
          <w:tcPr>
            <w:tcW w:w="2340" w:type="dxa"/>
          </w:tcPr>
          <w:p w14:paraId="0C5BE5AC" w14:textId="77777777" w:rsidR="004300DD" w:rsidRDefault="00573E33" w:rsidP="00562E5C">
            <w:r>
              <w:t>Omote &amp; Ura</w:t>
            </w:r>
          </w:p>
        </w:tc>
        <w:tc>
          <w:tcPr>
            <w:tcW w:w="3600" w:type="dxa"/>
          </w:tcPr>
          <w:p w14:paraId="3C86BEBE" w14:textId="77777777" w:rsidR="004300DD" w:rsidRDefault="00573E33" w:rsidP="00562E5C">
            <w:r>
              <w:t>Hanmihandachi</w:t>
            </w:r>
          </w:p>
        </w:tc>
      </w:tr>
      <w:tr w:rsidR="00573E33" w14:paraId="4715C332" w14:textId="77777777" w:rsidTr="00441317">
        <w:trPr>
          <w:trHeight w:val="394"/>
        </w:trPr>
        <w:tc>
          <w:tcPr>
            <w:tcW w:w="1525" w:type="dxa"/>
          </w:tcPr>
          <w:p w14:paraId="5BEF9928" w14:textId="77777777" w:rsidR="004300DD" w:rsidRPr="00562E5C" w:rsidRDefault="004300DD" w:rsidP="00562E5C">
            <w:pPr>
              <w:rPr>
                <w:b/>
              </w:rPr>
            </w:pPr>
          </w:p>
        </w:tc>
        <w:tc>
          <w:tcPr>
            <w:tcW w:w="2001" w:type="dxa"/>
          </w:tcPr>
          <w:p w14:paraId="11D377F0" w14:textId="77777777" w:rsidR="004300DD" w:rsidRDefault="00573E33" w:rsidP="00562E5C">
            <w:r>
              <w:t>Ushiro Ryotedori</w:t>
            </w:r>
          </w:p>
        </w:tc>
        <w:tc>
          <w:tcPr>
            <w:tcW w:w="2340" w:type="dxa"/>
          </w:tcPr>
          <w:p w14:paraId="78ACF4F2" w14:textId="77777777" w:rsidR="004300DD" w:rsidRDefault="00573E33" w:rsidP="00562E5C">
            <w:r>
              <w:t>Omote &amp; Ura</w:t>
            </w:r>
          </w:p>
        </w:tc>
        <w:tc>
          <w:tcPr>
            <w:tcW w:w="3600" w:type="dxa"/>
          </w:tcPr>
          <w:p w14:paraId="1E3DE20D" w14:textId="77777777" w:rsidR="004300DD" w:rsidRDefault="00573E33" w:rsidP="00562E5C">
            <w:r>
              <w:t>Tachiwaza</w:t>
            </w:r>
          </w:p>
        </w:tc>
      </w:tr>
      <w:tr w:rsidR="00573E33" w14:paraId="0B48CC7B" w14:textId="77777777" w:rsidTr="00441317">
        <w:trPr>
          <w:trHeight w:val="394"/>
        </w:trPr>
        <w:tc>
          <w:tcPr>
            <w:tcW w:w="1525" w:type="dxa"/>
          </w:tcPr>
          <w:p w14:paraId="28EE3107" w14:textId="77777777" w:rsidR="004300DD" w:rsidRPr="00562E5C" w:rsidRDefault="004300DD" w:rsidP="00562E5C">
            <w:pPr>
              <w:rPr>
                <w:b/>
              </w:rPr>
            </w:pPr>
          </w:p>
        </w:tc>
        <w:tc>
          <w:tcPr>
            <w:tcW w:w="2001" w:type="dxa"/>
          </w:tcPr>
          <w:p w14:paraId="54DBA78B" w14:textId="77777777" w:rsidR="004300DD" w:rsidRDefault="00573E33" w:rsidP="00562E5C">
            <w:r>
              <w:t>Ushiro Ryokatadori</w:t>
            </w:r>
          </w:p>
        </w:tc>
        <w:tc>
          <w:tcPr>
            <w:tcW w:w="2340" w:type="dxa"/>
          </w:tcPr>
          <w:p w14:paraId="09B75CB6" w14:textId="77777777" w:rsidR="004300DD" w:rsidRDefault="00573E33" w:rsidP="00562E5C">
            <w:r>
              <w:t>Omote &amp; Ura</w:t>
            </w:r>
          </w:p>
        </w:tc>
        <w:tc>
          <w:tcPr>
            <w:tcW w:w="3600" w:type="dxa"/>
          </w:tcPr>
          <w:p w14:paraId="5A6C6418" w14:textId="77777777" w:rsidR="004300DD" w:rsidRDefault="00573E33" w:rsidP="00562E5C">
            <w:r>
              <w:t>Tachiwaza</w:t>
            </w:r>
          </w:p>
        </w:tc>
      </w:tr>
      <w:tr w:rsidR="00573E33" w14:paraId="60BFE94C" w14:textId="77777777" w:rsidTr="00441317">
        <w:trPr>
          <w:trHeight w:val="394"/>
        </w:trPr>
        <w:tc>
          <w:tcPr>
            <w:tcW w:w="1525" w:type="dxa"/>
          </w:tcPr>
          <w:p w14:paraId="02D94369" w14:textId="77777777" w:rsidR="004300DD" w:rsidRPr="00562E5C" w:rsidRDefault="00573E33" w:rsidP="00562E5C">
            <w:pPr>
              <w:rPr>
                <w:b/>
              </w:rPr>
            </w:pPr>
            <w:r w:rsidRPr="00562E5C">
              <w:rPr>
                <w:b/>
              </w:rPr>
              <w:t>Sankyo</w:t>
            </w:r>
          </w:p>
        </w:tc>
        <w:tc>
          <w:tcPr>
            <w:tcW w:w="2001" w:type="dxa"/>
          </w:tcPr>
          <w:p w14:paraId="63FBB383" w14:textId="77777777" w:rsidR="004300DD" w:rsidRDefault="00573E33" w:rsidP="00562E5C">
            <w:r>
              <w:t>Shomenuchi</w:t>
            </w:r>
          </w:p>
        </w:tc>
        <w:tc>
          <w:tcPr>
            <w:tcW w:w="2340" w:type="dxa"/>
          </w:tcPr>
          <w:p w14:paraId="4A22946A" w14:textId="77777777" w:rsidR="004300DD" w:rsidRDefault="00573E33" w:rsidP="00562E5C">
            <w:r>
              <w:t>Omote &amp; Ura</w:t>
            </w:r>
          </w:p>
        </w:tc>
        <w:tc>
          <w:tcPr>
            <w:tcW w:w="3600" w:type="dxa"/>
          </w:tcPr>
          <w:p w14:paraId="2BA47F99" w14:textId="77777777" w:rsidR="004300DD" w:rsidRDefault="00573E33" w:rsidP="00562E5C">
            <w:r>
              <w:t>Tachi &amp; Suwariwaza</w:t>
            </w:r>
          </w:p>
        </w:tc>
      </w:tr>
      <w:tr w:rsidR="00573E33" w14:paraId="62995F64" w14:textId="77777777" w:rsidTr="00441317">
        <w:trPr>
          <w:trHeight w:val="394"/>
        </w:trPr>
        <w:tc>
          <w:tcPr>
            <w:tcW w:w="1525" w:type="dxa"/>
          </w:tcPr>
          <w:p w14:paraId="3D65E4D9" w14:textId="77777777" w:rsidR="004300DD" w:rsidRPr="00562E5C" w:rsidRDefault="004300DD" w:rsidP="00562E5C">
            <w:pPr>
              <w:rPr>
                <w:b/>
              </w:rPr>
            </w:pPr>
          </w:p>
        </w:tc>
        <w:tc>
          <w:tcPr>
            <w:tcW w:w="2001" w:type="dxa"/>
          </w:tcPr>
          <w:p w14:paraId="09092350" w14:textId="77777777" w:rsidR="004300DD" w:rsidRDefault="00573E33" w:rsidP="00562E5C">
            <w:r>
              <w:t xml:space="preserve">Katadori </w:t>
            </w:r>
          </w:p>
        </w:tc>
        <w:tc>
          <w:tcPr>
            <w:tcW w:w="2340" w:type="dxa"/>
          </w:tcPr>
          <w:p w14:paraId="3E9C7CAB" w14:textId="77777777" w:rsidR="004300DD" w:rsidRDefault="00573E33" w:rsidP="00562E5C">
            <w:r>
              <w:t>Omote &amp; Ura</w:t>
            </w:r>
          </w:p>
        </w:tc>
        <w:tc>
          <w:tcPr>
            <w:tcW w:w="3600" w:type="dxa"/>
          </w:tcPr>
          <w:p w14:paraId="14678656" w14:textId="77777777" w:rsidR="004300DD" w:rsidRDefault="00573E33" w:rsidP="00562E5C">
            <w:r>
              <w:t>Tachi &amp; Suwariwaza</w:t>
            </w:r>
          </w:p>
        </w:tc>
      </w:tr>
      <w:tr w:rsidR="00573E33" w14:paraId="4EFCBE0A" w14:textId="77777777" w:rsidTr="00441317">
        <w:trPr>
          <w:trHeight w:val="394"/>
        </w:trPr>
        <w:tc>
          <w:tcPr>
            <w:tcW w:w="1525" w:type="dxa"/>
          </w:tcPr>
          <w:p w14:paraId="30ED6A7A" w14:textId="77777777" w:rsidR="004300DD" w:rsidRPr="00562E5C" w:rsidRDefault="004300DD" w:rsidP="00562E5C">
            <w:pPr>
              <w:rPr>
                <w:b/>
              </w:rPr>
            </w:pPr>
          </w:p>
        </w:tc>
        <w:tc>
          <w:tcPr>
            <w:tcW w:w="2001" w:type="dxa"/>
          </w:tcPr>
          <w:p w14:paraId="1F1A9A6C" w14:textId="77777777" w:rsidR="004300DD" w:rsidRDefault="00573E33" w:rsidP="00562E5C">
            <w:r>
              <w:t>Yokomenuchi</w:t>
            </w:r>
          </w:p>
        </w:tc>
        <w:tc>
          <w:tcPr>
            <w:tcW w:w="2340" w:type="dxa"/>
          </w:tcPr>
          <w:p w14:paraId="5AA2DB61" w14:textId="77777777" w:rsidR="004300DD" w:rsidRDefault="00573E33" w:rsidP="00562E5C">
            <w:r>
              <w:t>Omote &amp; Ura</w:t>
            </w:r>
          </w:p>
        </w:tc>
        <w:tc>
          <w:tcPr>
            <w:tcW w:w="3600" w:type="dxa"/>
          </w:tcPr>
          <w:p w14:paraId="34C6F048" w14:textId="77777777" w:rsidR="004300DD" w:rsidRDefault="00573E33" w:rsidP="00562E5C">
            <w:r>
              <w:t>Tachi &amp; Suwariwaza</w:t>
            </w:r>
          </w:p>
        </w:tc>
      </w:tr>
      <w:tr w:rsidR="00573E33" w14:paraId="2265C85D" w14:textId="77777777" w:rsidTr="00441317">
        <w:trPr>
          <w:trHeight w:val="394"/>
        </w:trPr>
        <w:tc>
          <w:tcPr>
            <w:tcW w:w="1525" w:type="dxa"/>
          </w:tcPr>
          <w:p w14:paraId="51137533" w14:textId="77777777" w:rsidR="004300DD" w:rsidRPr="00562E5C" w:rsidRDefault="004300DD" w:rsidP="00562E5C">
            <w:pPr>
              <w:rPr>
                <w:b/>
              </w:rPr>
            </w:pPr>
          </w:p>
        </w:tc>
        <w:tc>
          <w:tcPr>
            <w:tcW w:w="2001" w:type="dxa"/>
          </w:tcPr>
          <w:p w14:paraId="7284111F" w14:textId="77777777" w:rsidR="004300DD" w:rsidRDefault="00573E33" w:rsidP="00562E5C">
            <w:r>
              <w:t>Morotedori</w:t>
            </w:r>
          </w:p>
        </w:tc>
        <w:tc>
          <w:tcPr>
            <w:tcW w:w="2340" w:type="dxa"/>
          </w:tcPr>
          <w:p w14:paraId="4F91CC2B" w14:textId="77777777" w:rsidR="004300DD" w:rsidRDefault="00573E33" w:rsidP="00562E5C">
            <w:r>
              <w:t>Omote &amp; Ura</w:t>
            </w:r>
          </w:p>
        </w:tc>
        <w:tc>
          <w:tcPr>
            <w:tcW w:w="3600" w:type="dxa"/>
          </w:tcPr>
          <w:p w14:paraId="27527BD8" w14:textId="77777777" w:rsidR="004300DD" w:rsidRDefault="00573E33" w:rsidP="00562E5C">
            <w:r>
              <w:t>Suwariwaza</w:t>
            </w:r>
          </w:p>
        </w:tc>
      </w:tr>
      <w:tr w:rsidR="00573E33" w14:paraId="05492CC9" w14:textId="77777777" w:rsidTr="00441317">
        <w:trPr>
          <w:trHeight w:val="394"/>
        </w:trPr>
        <w:tc>
          <w:tcPr>
            <w:tcW w:w="1525" w:type="dxa"/>
          </w:tcPr>
          <w:p w14:paraId="35C468C9" w14:textId="77777777" w:rsidR="004300DD" w:rsidRPr="00562E5C" w:rsidRDefault="004300DD" w:rsidP="00562E5C">
            <w:pPr>
              <w:rPr>
                <w:b/>
              </w:rPr>
            </w:pPr>
          </w:p>
        </w:tc>
        <w:tc>
          <w:tcPr>
            <w:tcW w:w="2001" w:type="dxa"/>
          </w:tcPr>
          <w:p w14:paraId="4AF4A80F" w14:textId="77777777" w:rsidR="004300DD" w:rsidRDefault="00573E33" w:rsidP="00562E5C">
            <w:r>
              <w:t>Tsuki</w:t>
            </w:r>
          </w:p>
        </w:tc>
        <w:tc>
          <w:tcPr>
            <w:tcW w:w="2340" w:type="dxa"/>
          </w:tcPr>
          <w:p w14:paraId="26E01467" w14:textId="77777777" w:rsidR="004300DD" w:rsidRDefault="00573E33" w:rsidP="00562E5C">
            <w:r>
              <w:t>Omote &amp; Ura</w:t>
            </w:r>
          </w:p>
        </w:tc>
        <w:tc>
          <w:tcPr>
            <w:tcW w:w="3600" w:type="dxa"/>
          </w:tcPr>
          <w:p w14:paraId="7D7B7BCC" w14:textId="77777777" w:rsidR="004300DD" w:rsidRDefault="00573E33" w:rsidP="00562E5C">
            <w:r>
              <w:t>Suwariwaza</w:t>
            </w:r>
          </w:p>
        </w:tc>
      </w:tr>
      <w:tr w:rsidR="00441317" w14:paraId="4BB16712" w14:textId="77777777" w:rsidTr="00441317">
        <w:trPr>
          <w:trHeight w:val="394"/>
        </w:trPr>
        <w:tc>
          <w:tcPr>
            <w:tcW w:w="1525" w:type="dxa"/>
          </w:tcPr>
          <w:p w14:paraId="6347CF3E" w14:textId="77777777" w:rsidR="004300DD" w:rsidRPr="00562E5C" w:rsidRDefault="004300DD" w:rsidP="00562E5C">
            <w:pPr>
              <w:rPr>
                <w:b/>
              </w:rPr>
            </w:pPr>
          </w:p>
        </w:tc>
        <w:tc>
          <w:tcPr>
            <w:tcW w:w="2001" w:type="dxa"/>
          </w:tcPr>
          <w:p w14:paraId="54E66E84" w14:textId="77777777" w:rsidR="004300DD" w:rsidRDefault="00573E33" w:rsidP="00562E5C">
            <w:r>
              <w:t>Ushiro Ryotedori</w:t>
            </w:r>
          </w:p>
        </w:tc>
        <w:tc>
          <w:tcPr>
            <w:tcW w:w="2340" w:type="dxa"/>
          </w:tcPr>
          <w:p w14:paraId="272A947F" w14:textId="77777777" w:rsidR="004300DD" w:rsidRDefault="00573E33" w:rsidP="00562E5C">
            <w:r>
              <w:t>Omote &amp; Ura</w:t>
            </w:r>
          </w:p>
        </w:tc>
        <w:tc>
          <w:tcPr>
            <w:tcW w:w="3600" w:type="dxa"/>
          </w:tcPr>
          <w:p w14:paraId="278F9E1C" w14:textId="77777777" w:rsidR="004300DD" w:rsidRDefault="00573E33" w:rsidP="00562E5C">
            <w:r>
              <w:t>Tachiwaza</w:t>
            </w:r>
          </w:p>
        </w:tc>
      </w:tr>
      <w:tr w:rsidR="00441317" w14:paraId="255B05B8" w14:textId="77777777" w:rsidTr="00441317">
        <w:trPr>
          <w:trHeight w:val="394"/>
        </w:trPr>
        <w:tc>
          <w:tcPr>
            <w:tcW w:w="1525" w:type="dxa"/>
          </w:tcPr>
          <w:p w14:paraId="6FCC01A4" w14:textId="77777777" w:rsidR="004300DD" w:rsidRPr="00562E5C" w:rsidRDefault="00573E33" w:rsidP="00562E5C">
            <w:pPr>
              <w:rPr>
                <w:b/>
              </w:rPr>
            </w:pPr>
            <w:r w:rsidRPr="00562E5C">
              <w:rPr>
                <w:b/>
              </w:rPr>
              <w:t>Yonkyo</w:t>
            </w:r>
          </w:p>
        </w:tc>
        <w:tc>
          <w:tcPr>
            <w:tcW w:w="2001" w:type="dxa"/>
          </w:tcPr>
          <w:p w14:paraId="0067E432" w14:textId="77777777" w:rsidR="004300DD" w:rsidRDefault="00573E33" w:rsidP="00562E5C">
            <w:r>
              <w:t>Shomenuchi</w:t>
            </w:r>
          </w:p>
        </w:tc>
        <w:tc>
          <w:tcPr>
            <w:tcW w:w="2340" w:type="dxa"/>
          </w:tcPr>
          <w:p w14:paraId="2CAA1022" w14:textId="77777777" w:rsidR="004300DD" w:rsidRDefault="00026239" w:rsidP="00562E5C">
            <w:r>
              <w:t>Omote &amp; Ura</w:t>
            </w:r>
          </w:p>
        </w:tc>
        <w:tc>
          <w:tcPr>
            <w:tcW w:w="3600" w:type="dxa"/>
          </w:tcPr>
          <w:p w14:paraId="1339A426" w14:textId="77777777" w:rsidR="004300DD" w:rsidRDefault="00026239" w:rsidP="00562E5C">
            <w:r>
              <w:t>Tachi &amp; Suwariwaza</w:t>
            </w:r>
          </w:p>
        </w:tc>
      </w:tr>
      <w:tr w:rsidR="004300DD" w14:paraId="6AE4FF21" w14:textId="77777777" w:rsidTr="00441317">
        <w:trPr>
          <w:trHeight w:val="394"/>
        </w:trPr>
        <w:tc>
          <w:tcPr>
            <w:tcW w:w="1525" w:type="dxa"/>
          </w:tcPr>
          <w:p w14:paraId="2FF73B5C" w14:textId="77777777" w:rsidR="004300DD" w:rsidRPr="00562E5C" w:rsidRDefault="004300DD" w:rsidP="00562E5C">
            <w:pPr>
              <w:rPr>
                <w:b/>
              </w:rPr>
            </w:pPr>
          </w:p>
        </w:tc>
        <w:tc>
          <w:tcPr>
            <w:tcW w:w="2001" w:type="dxa"/>
          </w:tcPr>
          <w:p w14:paraId="3AAD1841" w14:textId="77777777" w:rsidR="004300DD" w:rsidRDefault="00026239" w:rsidP="00562E5C">
            <w:r>
              <w:t>Katadori</w:t>
            </w:r>
          </w:p>
        </w:tc>
        <w:tc>
          <w:tcPr>
            <w:tcW w:w="2340" w:type="dxa"/>
          </w:tcPr>
          <w:p w14:paraId="1D885BAB" w14:textId="77777777" w:rsidR="004300DD" w:rsidRDefault="00026239" w:rsidP="00562E5C">
            <w:r>
              <w:t>Omote &amp; Ura</w:t>
            </w:r>
          </w:p>
        </w:tc>
        <w:tc>
          <w:tcPr>
            <w:tcW w:w="3600" w:type="dxa"/>
          </w:tcPr>
          <w:p w14:paraId="133171BC" w14:textId="77777777" w:rsidR="004300DD" w:rsidRDefault="00026239" w:rsidP="00562E5C">
            <w:r>
              <w:t>Tachi &amp; Suwariwaza</w:t>
            </w:r>
          </w:p>
        </w:tc>
      </w:tr>
      <w:tr w:rsidR="004300DD" w14:paraId="6131527B" w14:textId="77777777" w:rsidTr="00441317">
        <w:trPr>
          <w:trHeight w:val="394"/>
        </w:trPr>
        <w:tc>
          <w:tcPr>
            <w:tcW w:w="1525" w:type="dxa"/>
          </w:tcPr>
          <w:p w14:paraId="6E1C79EA" w14:textId="77777777" w:rsidR="004300DD" w:rsidRPr="00562E5C" w:rsidRDefault="004300DD" w:rsidP="00562E5C">
            <w:pPr>
              <w:rPr>
                <w:b/>
              </w:rPr>
            </w:pPr>
          </w:p>
        </w:tc>
        <w:tc>
          <w:tcPr>
            <w:tcW w:w="2001" w:type="dxa"/>
          </w:tcPr>
          <w:p w14:paraId="557DF99F" w14:textId="77777777" w:rsidR="004300DD" w:rsidRDefault="00026239" w:rsidP="00562E5C">
            <w:r>
              <w:t>Yokomenuchi</w:t>
            </w:r>
          </w:p>
        </w:tc>
        <w:tc>
          <w:tcPr>
            <w:tcW w:w="2340" w:type="dxa"/>
          </w:tcPr>
          <w:p w14:paraId="5CDE2D17" w14:textId="77777777" w:rsidR="004300DD" w:rsidRDefault="00026239" w:rsidP="00562E5C">
            <w:r>
              <w:t>Omote &amp; Ura</w:t>
            </w:r>
          </w:p>
        </w:tc>
        <w:tc>
          <w:tcPr>
            <w:tcW w:w="3600" w:type="dxa"/>
          </w:tcPr>
          <w:p w14:paraId="5274AD83" w14:textId="77777777" w:rsidR="004300DD" w:rsidRDefault="00026239" w:rsidP="00562E5C">
            <w:r>
              <w:t>Tachi &amp; Suwariwaza</w:t>
            </w:r>
          </w:p>
        </w:tc>
      </w:tr>
      <w:tr w:rsidR="004300DD" w14:paraId="08693248" w14:textId="77777777" w:rsidTr="00441317">
        <w:trPr>
          <w:trHeight w:val="394"/>
        </w:trPr>
        <w:tc>
          <w:tcPr>
            <w:tcW w:w="1525" w:type="dxa"/>
          </w:tcPr>
          <w:p w14:paraId="3C3614FF" w14:textId="77777777" w:rsidR="004300DD" w:rsidRPr="00562E5C" w:rsidRDefault="004300DD" w:rsidP="00562E5C">
            <w:pPr>
              <w:rPr>
                <w:b/>
              </w:rPr>
            </w:pPr>
          </w:p>
        </w:tc>
        <w:tc>
          <w:tcPr>
            <w:tcW w:w="2001" w:type="dxa"/>
          </w:tcPr>
          <w:p w14:paraId="01D04C17" w14:textId="77777777" w:rsidR="004300DD" w:rsidRDefault="00026239" w:rsidP="00562E5C">
            <w:r>
              <w:t>Munadori</w:t>
            </w:r>
          </w:p>
        </w:tc>
        <w:tc>
          <w:tcPr>
            <w:tcW w:w="2340" w:type="dxa"/>
          </w:tcPr>
          <w:p w14:paraId="2F03AC7A" w14:textId="77777777" w:rsidR="004300DD" w:rsidRDefault="00026239" w:rsidP="00562E5C">
            <w:r>
              <w:t>Omote &amp; Ura</w:t>
            </w:r>
          </w:p>
        </w:tc>
        <w:tc>
          <w:tcPr>
            <w:tcW w:w="3600" w:type="dxa"/>
          </w:tcPr>
          <w:p w14:paraId="3AFC9EE9" w14:textId="77777777" w:rsidR="004300DD" w:rsidRDefault="00026239" w:rsidP="00562E5C">
            <w:r>
              <w:t>Tachiwaza</w:t>
            </w:r>
          </w:p>
        </w:tc>
      </w:tr>
      <w:tr w:rsidR="00441317" w14:paraId="27BE8813" w14:textId="77777777" w:rsidTr="00441317">
        <w:trPr>
          <w:trHeight w:val="394"/>
        </w:trPr>
        <w:tc>
          <w:tcPr>
            <w:tcW w:w="1525" w:type="dxa"/>
          </w:tcPr>
          <w:p w14:paraId="46BA9B45" w14:textId="77777777" w:rsidR="004300DD" w:rsidRPr="00562E5C" w:rsidRDefault="004300DD" w:rsidP="00562E5C">
            <w:pPr>
              <w:rPr>
                <w:b/>
              </w:rPr>
            </w:pPr>
          </w:p>
        </w:tc>
        <w:tc>
          <w:tcPr>
            <w:tcW w:w="2001" w:type="dxa"/>
          </w:tcPr>
          <w:p w14:paraId="7FE378DC" w14:textId="77777777" w:rsidR="004300DD" w:rsidRDefault="00026239" w:rsidP="00562E5C">
            <w:r>
              <w:t>Morotedori</w:t>
            </w:r>
          </w:p>
        </w:tc>
        <w:tc>
          <w:tcPr>
            <w:tcW w:w="2340" w:type="dxa"/>
          </w:tcPr>
          <w:p w14:paraId="54A0851C" w14:textId="77777777" w:rsidR="004300DD" w:rsidRDefault="00026239" w:rsidP="00562E5C">
            <w:r>
              <w:t>Omote &amp; Ura</w:t>
            </w:r>
          </w:p>
        </w:tc>
        <w:tc>
          <w:tcPr>
            <w:tcW w:w="3600" w:type="dxa"/>
          </w:tcPr>
          <w:p w14:paraId="2D1F604F" w14:textId="77777777" w:rsidR="004300DD" w:rsidRDefault="00026239" w:rsidP="00562E5C">
            <w:r>
              <w:t>Tachiwaza</w:t>
            </w:r>
          </w:p>
        </w:tc>
      </w:tr>
      <w:tr w:rsidR="004300DD" w14:paraId="6D959455" w14:textId="77777777" w:rsidTr="00441317">
        <w:trPr>
          <w:trHeight w:val="394"/>
        </w:trPr>
        <w:tc>
          <w:tcPr>
            <w:tcW w:w="1525" w:type="dxa"/>
          </w:tcPr>
          <w:p w14:paraId="5376FE6B" w14:textId="77777777" w:rsidR="004300DD" w:rsidRPr="00562E5C" w:rsidRDefault="004300DD" w:rsidP="00562E5C">
            <w:pPr>
              <w:rPr>
                <w:b/>
              </w:rPr>
            </w:pPr>
          </w:p>
        </w:tc>
        <w:tc>
          <w:tcPr>
            <w:tcW w:w="2001" w:type="dxa"/>
          </w:tcPr>
          <w:p w14:paraId="170B2D95" w14:textId="77777777" w:rsidR="004300DD" w:rsidRDefault="00026239" w:rsidP="00562E5C">
            <w:r>
              <w:t>Tsuki</w:t>
            </w:r>
          </w:p>
        </w:tc>
        <w:tc>
          <w:tcPr>
            <w:tcW w:w="2340" w:type="dxa"/>
          </w:tcPr>
          <w:p w14:paraId="22E07763" w14:textId="77777777" w:rsidR="004300DD" w:rsidRDefault="00026239" w:rsidP="00562E5C">
            <w:r>
              <w:t>Omote &amp; Ura</w:t>
            </w:r>
          </w:p>
        </w:tc>
        <w:tc>
          <w:tcPr>
            <w:tcW w:w="3600" w:type="dxa"/>
          </w:tcPr>
          <w:p w14:paraId="1850C4AB" w14:textId="77777777" w:rsidR="004300DD" w:rsidRDefault="00026239" w:rsidP="00562E5C">
            <w:r>
              <w:t>Tachiwaza</w:t>
            </w:r>
          </w:p>
        </w:tc>
      </w:tr>
      <w:tr w:rsidR="004300DD" w14:paraId="374547D2" w14:textId="77777777" w:rsidTr="00441317">
        <w:trPr>
          <w:trHeight w:val="394"/>
        </w:trPr>
        <w:tc>
          <w:tcPr>
            <w:tcW w:w="1525" w:type="dxa"/>
          </w:tcPr>
          <w:p w14:paraId="1E687445" w14:textId="77777777" w:rsidR="004300DD" w:rsidRPr="00562E5C" w:rsidRDefault="004300DD" w:rsidP="00562E5C">
            <w:pPr>
              <w:rPr>
                <w:b/>
              </w:rPr>
            </w:pPr>
          </w:p>
        </w:tc>
        <w:tc>
          <w:tcPr>
            <w:tcW w:w="2001" w:type="dxa"/>
          </w:tcPr>
          <w:p w14:paraId="28414A6B" w14:textId="77777777" w:rsidR="004300DD" w:rsidRDefault="00E24F1B" w:rsidP="00562E5C">
            <w:r>
              <w:t>Ushiro Ryotedori</w:t>
            </w:r>
          </w:p>
        </w:tc>
        <w:tc>
          <w:tcPr>
            <w:tcW w:w="2340" w:type="dxa"/>
          </w:tcPr>
          <w:p w14:paraId="6BD0AC0E" w14:textId="77777777" w:rsidR="004300DD" w:rsidRDefault="00E24F1B" w:rsidP="00562E5C">
            <w:r>
              <w:t>Omote &amp; Ura</w:t>
            </w:r>
          </w:p>
        </w:tc>
        <w:tc>
          <w:tcPr>
            <w:tcW w:w="3600" w:type="dxa"/>
          </w:tcPr>
          <w:p w14:paraId="3F659656" w14:textId="77777777" w:rsidR="004300DD" w:rsidRDefault="00E24F1B" w:rsidP="00562E5C">
            <w:r>
              <w:t>Tachiwaza</w:t>
            </w:r>
          </w:p>
        </w:tc>
      </w:tr>
      <w:tr w:rsidR="004300DD" w14:paraId="5F4BEB6E" w14:textId="77777777" w:rsidTr="00441317">
        <w:trPr>
          <w:trHeight w:val="394"/>
        </w:trPr>
        <w:tc>
          <w:tcPr>
            <w:tcW w:w="1525" w:type="dxa"/>
          </w:tcPr>
          <w:p w14:paraId="77E11050" w14:textId="77777777" w:rsidR="004300DD" w:rsidRPr="00562E5C" w:rsidRDefault="00E24F1B" w:rsidP="00562E5C">
            <w:pPr>
              <w:rPr>
                <w:b/>
              </w:rPr>
            </w:pPr>
            <w:r w:rsidRPr="00562E5C">
              <w:rPr>
                <w:b/>
              </w:rPr>
              <w:t>Gokkyo</w:t>
            </w:r>
          </w:p>
        </w:tc>
        <w:tc>
          <w:tcPr>
            <w:tcW w:w="2001" w:type="dxa"/>
          </w:tcPr>
          <w:p w14:paraId="103BC2C7" w14:textId="77777777" w:rsidR="004300DD" w:rsidRDefault="00E24F1B" w:rsidP="00562E5C">
            <w:r>
              <w:t>Yokomenuchi</w:t>
            </w:r>
          </w:p>
        </w:tc>
        <w:tc>
          <w:tcPr>
            <w:tcW w:w="2340" w:type="dxa"/>
          </w:tcPr>
          <w:p w14:paraId="5FAC0D8E" w14:textId="77777777" w:rsidR="004300DD" w:rsidRDefault="00E24F1B" w:rsidP="00562E5C">
            <w:r>
              <w:t>Ura</w:t>
            </w:r>
          </w:p>
        </w:tc>
        <w:tc>
          <w:tcPr>
            <w:tcW w:w="3600" w:type="dxa"/>
          </w:tcPr>
          <w:p w14:paraId="6690E271" w14:textId="77777777" w:rsidR="004300DD" w:rsidRDefault="00E24F1B" w:rsidP="00562E5C">
            <w:r>
              <w:t>Suwariwaza</w:t>
            </w:r>
          </w:p>
        </w:tc>
      </w:tr>
      <w:tr w:rsidR="004300DD" w14:paraId="1804A74F" w14:textId="77777777" w:rsidTr="00441317">
        <w:trPr>
          <w:trHeight w:val="394"/>
        </w:trPr>
        <w:tc>
          <w:tcPr>
            <w:tcW w:w="1525" w:type="dxa"/>
          </w:tcPr>
          <w:p w14:paraId="7E93C7C1" w14:textId="77777777" w:rsidR="004300DD" w:rsidRPr="00562E5C" w:rsidRDefault="004300DD" w:rsidP="00562E5C">
            <w:pPr>
              <w:rPr>
                <w:b/>
              </w:rPr>
            </w:pPr>
          </w:p>
        </w:tc>
        <w:tc>
          <w:tcPr>
            <w:tcW w:w="2001" w:type="dxa"/>
          </w:tcPr>
          <w:p w14:paraId="06632D6E" w14:textId="77777777" w:rsidR="004300DD" w:rsidRDefault="00E24F1B" w:rsidP="00562E5C">
            <w:r>
              <w:t>Tsuki</w:t>
            </w:r>
          </w:p>
        </w:tc>
        <w:tc>
          <w:tcPr>
            <w:tcW w:w="2340" w:type="dxa"/>
          </w:tcPr>
          <w:p w14:paraId="25D2813F" w14:textId="77777777" w:rsidR="004300DD" w:rsidRDefault="00E24F1B" w:rsidP="00562E5C">
            <w:r>
              <w:t>Ura</w:t>
            </w:r>
          </w:p>
        </w:tc>
        <w:tc>
          <w:tcPr>
            <w:tcW w:w="3600" w:type="dxa"/>
          </w:tcPr>
          <w:p w14:paraId="17B50EC7" w14:textId="77777777" w:rsidR="004300DD" w:rsidRDefault="00E24F1B" w:rsidP="00562E5C">
            <w:r>
              <w:t>Tachiwaza</w:t>
            </w:r>
          </w:p>
        </w:tc>
      </w:tr>
      <w:tr w:rsidR="004300DD" w14:paraId="6E74D5B7" w14:textId="77777777" w:rsidTr="00441317">
        <w:trPr>
          <w:trHeight w:val="394"/>
        </w:trPr>
        <w:tc>
          <w:tcPr>
            <w:tcW w:w="1525" w:type="dxa"/>
          </w:tcPr>
          <w:p w14:paraId="05935253" w14:textId="77777777" w:rsidR="004300DD" w:rsidRPr="00562E5C" w:rsidRDefault="00E24F1B" w:rsidP="00562E5C">
            <w:pPr>
              <w:rPr>
                <w:b/>
              </w:rPr>
            </w:pPr>
            <w:r w:rsidRPr="00562E5C">
              <w:rPr>
                <w:b/>
              </w:rPr>
              <w:t>Rokkyo</w:t>
            </w:r>
          </w:p>
        </w:tc>
        <w:tc>
          <w:tcPr>
            <w:tcW w:w="2001" w:type="dxa"/>
          </w:tcPr>
          <w:p w14:paraId="7FC9FEB5" w14:textId="77777777" w:rsidR="004300DD" w:rsidRDefault="00E24F1B" w:rsidP="00562E5C">
            <w:r>
              <w:t>Tsuki</w:t>
            </w:r>
          </w:p>
        </w:tc>
        <w:tc>
          <w:tcPr>
            <w:tcW w:w="2340" w:type="dxa"/>
          </w:tcPr>
          <w:p w14:paraId="033D6DAE" w14:textId="77777777" w:rsidR="004300DD" w:rsidRDefault="00E24F1B" w:rsidP="00562E5C">
            <w:r>
              <w:t>Ura</w:t>
            </w:r>
          </w:p>
        </w:tc>
        <w:tc>
          <w:tcPr>
            <w:tcW w:w="3600" w:type="dxa"/>
          </w:tcPr>
          <w:p w14:paraId="66A54C81" w14:textId="77777777" w:rsidR="004300DD" w:rsidRDefault="00E24F1B" w:rsidP="00562E5C">
            <w:r>
              <w:t>Tachiwaza</w:t>
            </w:r>
          </w:p>
        </w:tc>
      </w:tr>
      <w:tr w:rsidR="004300DD" w14:paraId="644A7F2C" w14:textId="77777777" w:rsidTr="00441317">
        <w:trPr>
          <w:trHeight w:val="394"/>
        </w:trPr>
        <w:tc>
          <w:tcPr>
            <w:tcW w:w="1525" w:type="dxa"/>
          </w:tcPr>
          <w:p w14:paraId="1337D10F" w14:textId="77777777" w:rsidR="004300DD" w:rsidRPr="00562E5C" w:rsidRDefault="004300DD" w:rsidP="00562E5C">
            <w:pPr>
              <w:rPr>
                <w:b/>
              </w:rPr>
            </w:pPr>
          </w:p>
        </w:tc>
        <w:tc>
          <w:tcPr>
            <w:tcW w:w="2001" w:type="dxa"/>
          </w:tcPr>
          <w:p w14:paraId="5F5BDE6D" w14:textId="77777777" w:rsidR="004300DD" w:rsidRDefault="00E24F1B" w:rsidP="00562E5C">
            <w:r>
              <w:t>Shomenuchi</w:t>
            </w:r>
          </w:p>
        </w:tc>
        <w:tc>
          <w:tcPr>
            <w:tcW w:w="2340" w:type="dxa"/>
          </w:tcPr>
          <w:p w14:paraId="6270DB5B" w14:textId="77777777" w:rsidR="004300DD" w:rsidRDefault="00E24F1B" w:rsidP="00562E5C">
            <w:r>
              <w:t>Ura</w:t>
            </w:r>
          </w:p>
        </w:tc>
        <w:tc>
          <w:tcPr>
            <w:tcW w:w="3600" w:type="dxa"/>
          </w:tcPr>
          <w:p w14:paraId="1E9C1125" w14:textId="77777777" w:rsidR="004300DD" w:rsidRDefault="00E24F1B" w:rsidP="00562E5C">
            <w:r>
              <w:t>Tachiwaza</w:t>
            </w:r>
          </w:p>
        </w:tc>
      </w:tr>
      <w:tr w:rsidR="004300DD" w14:paraId="10E59C86" w14:textId="77777777" w:rsidTr="00441317">
        <w:trPr>
          <w:trHeight w:val="394"/>
        </w:trPr>
        <w:tc>
          <w:tcPr>
            <w:tcW w:w="1525" w:type="dxa"/>
          </w:tcPr>
          <w:p w14:paraId="18FDA6CF" w14:textId="77777777" w:rsidR="004300DD" w:rsidRPr="00562E5C" w:rsidRDefault="007B605D" w:rsidP="00562E5C">
            <w:pPr>
              <w:rPr>
                <w:b/>
              </w:rPr>
            </w:pPr>
            <w:r w:rsidRPr="00562E5C">
              <w:rPr>
                <w:b/>
              </w:rPr>
              <w:t>Kotegaeshi</w:t>
            </w:r>
          </w:p>
        </w:tc>
        <w:tc>
          <w:tcPr>
            <w:tcW w:w="2001" w:type="dxa"/>
          </w:tcPr>
          <w:p w14:paraId="55F51549" w14:textId="77777777" w:rsidR="004300DD" w:rsidRDefault="007B605D" w:rsidP="00562E5C">
            <w:r>
              <w:t>Yokomenuchi</w:t>
            </w:r>
          </w:p>
        </w:tc>
        <w:tc>
          <w:tcPr>
            <w:tcW w:w="2340" w:type="dxa"/>
          </w:tcPr>
          <w:p w14:paraId="363E734D" w14:textId="77777777" w:rsidR="004300DD" w:rsidRDefault="004300DD" w:rsidP="00562E5C"/>
        </w:tc>
        <w:tc>
          <w:tcPr>
            <w:tcW w:w="3600" w:type="dxa"/>
          </w:tcPr>
          <w:p w14:paraId="14DA2C63" w14:textId="77777777" w:rsidR="004300DD" w:rsidRDefault="007B605D" w:rsidP="00562E5C">
            <w:r>
              <w:t>Tachiwaza</w:t>
            </w:r>
          </w:p>
        </w:tc>
      </w:tr>
      <w:tr w:rsidR="004300DD" w14:paraId="0EADF9CE" w14:textId="77777777" w:rsidTr="00441317">
        <w:trPr>
          <w:trHeight w:val="394"/>
        </w:trPr>
        <w:tc>
          <w:tcPr>
            <w:tcW w:w="1525" w:type="dxa"/>
          </w:tcPr>
          <w:p w14:paraId="53B269E4" w14:textId="77777777" w:rsidR="004300DD" w:rsidRPr="00562E5C" w:rsidRDefault="004300DD" w:rsidP="00562E5C">
            <w:pPr>
              <w:rPr>
                <w:b/>
              </w:rPr>
            </w:pPr>
          </w:p>
        </w:tc>
        <w:tc>
          <w:tcPr>
            <w:tcW w:w="2001" w:type="dxa"/>
          </w:tcPr>
          <w:p w14:paraId="7E9525EB" w14:textId="77777777" w:rsidR="004300DD" w:rsidRDefault="007B605D" w:rsidP="00562E5C">
            <w:r>
              <w:t>Munadori</w:t>
            </w:r>
          </w:p>
        </w:tc>
        <w:tc>
          <w:tcPr>
            <w:tcW w:w="2340" w:type="dxa"/>
          </w:tcPr>
          <w:p w14:paraId="3ADC9D43" w14:textId="77777777" w:rsidR="004300DD" w:rsidRDefault="004300DD" w:rsidP="00562E5C"/>
        </w:tc>
        <w:tc>
          <w:tcPr>
            <w:tcW w:w="3600" w:type="dxa"/>
          </w:tcPr>
          <w:p w14:paraId="3C89D49A" w14:textId="77777777" w:rsidR="004300DD" w:rsidRDefault="007B605D" w:rsidP="00562E5C">
            <w:r>
              <w:t>Tachiwaza</w:t>
            </w:r>
          </w:p>
        </w:tc>
      </w:tr>
      <w:tr w:rsidR="004300DD" w14:paraId="54505F13" w14:textId="77777777" w:rsidTr="00441317">
        <w:trPr>
          <w:trHeight w:val="394"/>
        </w:trPr>
        <w:tc>
          <w:tcPr>
            <w:tcW w:w="1525" w:type="dxa"/>
          </w:tcPr>
          <w:p w14:paraId="43550FDB" w14:textId="77777777" w:rsidR="004300DD" w:rsidRPr="00562E5C" w:rsidRDefault="004300DD" w:rsidP="00562E5C">
            <w:pPr>
              <w:rPr>
                <w:b/>
              </w:rPr>
            </w:pPr>
          </w:p>
        </w:tc>
        <w:tc>
          <w:tcPr>
            <w:tcW w:w="2001" w:type="dxa"/>
          </w:tcPr>
          <w:p w14:paraId="314E0AFE" w14:textId="77777777" w:rsidR="004300DD" w:rsidRDefault="00DA21A1" w:rsidP="00562E5C">
            <w:r>
              <w:t>Ushiro Ryotedori</w:t>
            </w:r>
          </w:p>
        </w:tc>
        <w:tc>
          <w:tcPr>
            <w:tcW w:w="2340" w:type="dxa"/>
          </w:tcPr>
          <w:p w14:paraId="1A088239" w14:textId="77777777" w:rsidR="004300DD" w:rsidRDefault="004300DD" w:rsidP="00562E5C"/>
        </w:tc>
        <w:tc>
          <w:tcPr>
            <w:tcW w:w="3600" w:type="dxa"/>
          </w:tcPr>
          <w:p w14:paraId="53789747" w14:textId="77777777" w:rsidR="004300DD" w:rsidRDefault="00DA21A1" w:rsidP="00562E5C">
            <w:r>
              <w:t>Tachiwaza</w:t>
            </w:r>
          </w:p>
        </w:tc>
      </w:tr>
      <w:tr w:rsidR="004300DD" w14:paraId="1F4B74F1" w14:textId="77777777" w:rsidTr="00441317">
        <w:trPr>
          <w:trHeight w:val="394"/>
        </w:trPr>
        <w:tc>
          <w:tcPr>
            <w:tcW w:w="1525" w:type="dxa"/>
          </w:tcPr>
          <w:p w14:paraId="2A5C4567" w14:textId="77777777" w:rsidR="004300DD" w:rsidRPr="00562E5C" w:rsidRDefault="00DA21A1" w:rsidP="00562E5C">
            <w:pPr>
              <w:rPr>
                <w:b/>
              </w:rPr>
            </w:pPr>
            <w:r w:rsidRPr="00562E5C">
              <w:rPr>
                <w:b/>
              </w:rPr>
              <w:t>Shihonage</w:t>
            </w:r>
          </w:p>
        </w:tc>
        <w:tc>
          <w:tcPr>
            <w:tcW w:w="2001" w:type="dxa"/>
          </w:tcPr>
          <w:p w14:paraId="30DF50AB" w14:textId="77777777" w:rsidR="004300DD" w:rsidRDefault="00DA21A1" w:rsidP="00562E5C">
            <w:r>
              <w:t>Munadori</w:t>
            </w:r>
          </w:p>
        </w:tc>
        <w:tc>
          <w:tcPr>
            <w:tcW w:w="2340" w:type="dxa"/>
          </w:tcPr>
          <w:p w14:paraId="02267835" w14:textId="77777777" w:rsidR="004300DD" w:rsidRDefault="00DA21A1" w:rsidP="00562E5C">
            <w:r>
              <w:t>Omote &amp; Ura</w:t>
            </w:r>
          </w:p>
        </w:tc>
        <w:tc>
          <w:tcPr>
            <w:tcW w:w="3600" w:type="dxa"/>
          </w:tcPr>
          <w:p w14:paraId="18DE32B1" w14:textId="77777777" w:rsidR="004300DD" w:rsidRDefault="00DA21A1" w:rsidP="00562E5C">
            <w:r>
              <w:t>Tachiwaza</w:t>
            </w:r>
          </w:p>
        </w:tc>
      </w:tr>
      <w:tr w:rsidR="004300DD" w14:paraId="420B9818" w14:textId="77777777" w:rsidTr="00441317">
        <w:trPr>
          <w:trHeight w:val="394"/>
        </w:trPr>
        <w:tc>
          <w:tcPr>
            <w:tcW w:w="1525" w:type="dxa"/>
          </w:tcPr>
          <w:p w14:paraId="2CD1F45B" w14:textId="77777777" w:rsidR="004300DD" w:rsidRPr="00562E5C" w:rsidRDefault="004300DD" w:rsidP="00562E5C">
            <w:pPr>
              <w:rPr>
                <w:b/>
              </w:rPr>
            </w:pPr>
          </w:p>
        </w:tc>
        <w:tc>
          <w:tcPr>
            <w:tcW w:w="2001" w:type="dxa"/>
          </w:tcPr>
          <w:p w14:paraId="0D980062" w14:textId="77777777" w:rsidR="004300DD" w:rsidRDefault="00DA21A1" w:rsidP="00562E5C">
            <w:r>
              <w:t>Morotedori</w:t>
            </w:r>
          </w:p>
        </w:tc>
        <w:tc>
          <w:tcPr>
            <w:tcW w:w="2340" w:type="dxa"/>
          </w:tcPr>
          <w:p w14:paraId="1B53615B" w14:textId="77777777" w:rsidR="004300DD" w:rsidRDefault="00DA21A1" w:rsidP="00562E5C">
            <w:r>
              <w:t>Omote &amp; Ura</w:t>
            </w:r>
          </w:p>
        </w:tc>
        <w:tc>
          <w:tcPr>
            <w:tcW w:w="3600" w:type="dxa"/>
          </w:tcPr>
          <w:p w14:paraId="68CAAAE9" w14:textId="77777777" w:rsidR="004300DD" w:rsidRDefault="00DA21A1" w:rsidP="00562E5C">
            <w:r>
              <w:t>Tachiwaza</w:t>
            </w:r>
          </w:p>
        </w:tc>
      </w:tr>
      <w:tr w:rsidR="004300DD" w14:paraId="52F1F0D0" w14:textId="77777777" w:rsidTr="00441317">
        <w:trPr>
          <w:trHeight w:val="394"/>
        </w:trPr>
        <w:tc>
          <w:tcPr>
            <w:tcW w:w="1525" w:type="dxa"/>
          </w:tcPr>
          <w:p w14:paraId="51D69654" w14:textId="77777777" w:rsidR="004300DD" w:rsidRPr="00562E5C" w:rsidRDefault="004300DD" w:rsidP="00562E5C">
            <w:pPr>
              <w:rPr>
                <w:b/>
              </w:rPr>
            </w:pPr>
          </w:p>
        </w:tc>
        <w:tc>
          <w:tcPr>
            <w:tcW w:w="2001" w:type="dxa"/>
          </w:tcPr>
          <w:p w14:paraId="3051E48A" w14:textId="77777777" w:rsidR="004300DD" w:rsidRDefault="00DA21A1" w:rsidP="00562E5C">
            <w:r>
              <w:t>Katatedori</w:t>
            </w:r>
          </w:p>
        </w:tc>
        <w:tc>
          <w:tcPr>
            <w:tcW w:w="2340" w:type="dxa"/>
          </w:tcPr>
          <w:p w14:paraId="50B95BAC" w14:textId="77777777" w:rsidR="004300DD" w:rsidRDefault="00DA21A1" w:rsidP="00562E5C">
            <w:r>
              <w:t>Omote &amp; Ura</w:t>
            </w:r>
          </w:p>
        </w:tc>
        <w:tc>
          <w:tcPr>
            <w:tcW w:w="3600" w:type="dxa"/>
          </w:tcPr>
          <w:p w14:paraId="71FEB1A5" w14:textId="77777777" w:rsidR="004300DD" w:rsidRDefault="00DA21A1" w:rsidP="00562E5C">
            <w:r>
              <w:t>Tachiwaza &amp; Hanmihandachi</w:t>
            </w:r>
          </w:p>
        </w:tc>
      </w:tr>
      <w:tr w:rsidR="004300DD" w14:paraId="6468B382" w14:textId="77777777" w:rsidTr="00441317">
        <w:trPr>
          <w:trHeight w:val="394"/>
        </w:trPr>
        <w:tc>
          <w:tcPr>
            <w:tcW w:w="1525" w:type="dxa"/>
          </w:tcPr>
          <w:p w14:paraId="26B04EBB" w14:textId="77777777" w:rsidR="004300DD" w:rsidRPr="00562E5C" w:rsidRDefault="004300DD" w:rsidP="00562E5C">
            <w:pPr>
              <w:rPr>
                <w:b/>
              </w:rPr>
            </w:pPr>
          </w:p>
        </w:tc>
        <w:tc>
          <w:tcPr>
            <w:tcW w:w="2001" w:type="dxa"/>
          </w:tcPr>
          <w:p w14:paraId="54C91660" w14:textId="77777777" w:rsidR="004300DD" w:rsidRDefault="00DA21A1" w:rsidP="00562E5C">
            <w:r>
              <w:t>Ryotedori</w:t>
            </w:r>
          </w:p>
        </w:tc>
        <w:tc>
          <w:tcPr>
            <w:tcW w:w="2340" w:type="dxa"/>
          </w:tcPr>
          <w:p w14:paraId="416C54CA" w14:textId="77777777" w:rsidR="004300DD" w:rsidRDefault="00DA21A1" w:rsidP="00562E5C">
            <w:r>
              <w:t>Omote &amp; Ura</w:t>
            </w:r>
          </w:p>
        </w:tc>
        <w:tc>
          <w:tcPr>
            <w:tcW w:w="3600" w:type="dxa"/>
          </w:tcPr>
          <w:p w14:paraId="73FDA325" w14:textId="77777777" w:rsidR="004300DD" w:rsidRDefault="00DA21A1" w:rsidP="00562E5C">
            <w:r>
              <w:t>Tachiwaza &amp; Hanmihandachi</w:t>
            </w:r>
          </w:p>
        </w:tc>
      </w:tr>
      <w:tr w:rsidR="004300DD" w14:paraId="58623FE5" w14:textId="77777777" w:rsidTr="00441317">
        <w:trPr>
          <w:trHeight w:val="394"/>
        </w:trPr>
        <w:tc>
          <w:tcPr>
            <w:tcW w:w="1525" w:type="dxa"/>
          </w:tcPr>
          <w:p w14:paraId="1FBB5FD0" w14:textId="77777777" w:rsidR="004300DD" w:rsidRPr="00562E5C" w:rsidRDefault="00DA21A1" w:rsidP="00562E5C">
            <w:pPr>
              <w:rPr>
                <w:b/>
              </w:rPr>
            </w:pPr>
            <w:r w:rsidRPr="00562E5C">
              <w:rPr>
                <w:b/>
              </w:rPr>
              <w:t>Iriminage</w:t>
            </w:r>
          </w:p>
        </w:tc>
        <w:tc>
          <w:tcPr>
            <w:tcW w:w="2001" w:type="dxa"/>
          </w:tcPr>
          <w:p w14:paraId="72578361" w14:textId="77777777" w:rsidR="004300DD" w:rsidRDefault="00DA21A1" w:rsidP="00562E5C">
            <w:r>
              <w:t>Katatedori</w:t>
            </w:r>
          </w:p>
        </w:tc>
        <w:tc>
          <w:tcPr>
            <w:tcW w:w="2340" w:type="dxa"/>
          </w:tcPr>
          <w:p w14:paraId="225811C2" w14:textId="77777777" w:rsidR="004300DD" w:rsidRDefault="004300DD" w:rsidP="00562E5C"/>
        </w:tc>
        <w:tc>
          <w:tcPr>
            <w:tcW w:w="3600" w:type="dxa"/>
          </w:tcPr>
          <w:p w14:paraId="27ADFA26" w14:textId="77777777" w:rsidR="004300DD" w:rsidRDefault="00DA21A1" w:rsidP="00562E5C">
            <w:r>
              <w:t>Suwariwaza</w:t>
            </w:r>
          </w:p>
        </w:tc>
      </w:tr>
      <w:tr w:rsidR="004300DD" w14:paraId="31C4F0C6" w14:textId="77777777" w:rsidTr="00441317">
        <w:trPr>
          <w:trHeight w:val="394"/>
        </w:trPr>
        <w:tc>
          <w:tcPr>
            <w:tcW w:w="1525" w:type="dxa"/>
          </w:tcPr>
          <w:p w14:paraId="4C3A27F5" w14:textId="77777777" w:rsidR="004300DD" w:rsidRPr="00562E5C" w:rsidRDefault="004300DD" w:rsidP="00562E5C">
            <w:pPr>
              <w:rPr>
                <w:b/>
              </w:rPr>
            </w:pPr>
          </w:p>
        </w:tc>
        <w:tc>
          <w:tcPr>
            <w:tcW w:w="2001" w:type="dxa"/>
          </w:tcPr>
          <w:p w14:paraId="6E1BADD4" w14:textId="77777777" w:rsidR="004300DD" w:rsidRDefault="00441317" w:rsidP="00562E5C">
            <w:r>
              <w:t>Shomenuchi</w:t>
            </w:r>
          </w:p>
        </w:tc>
        <w:tc>
          <w:tcPr>
            <w:tcW w:w="2340" w:type="dxa"/>
          </w:tcPr>
          <w:p w14:paraId="36E89753" w14:textId="77777777" w:rsidR="004300DD" w:rsidRDefault="004300DD" w:rsidP="00562E5C"/>
        </w:tc>
        <w:tc>
          <w:tcPr>
            <w:tcW w:w="3600" w:type="dxa"/>
          </w:tcPr>
          <w:p w14:paraId="140227FE" w14:textId="77777777" w:rsidR="004300DD" w:rsidRDefault="00441317" w:rsidP="00562E5C">
            <w:r>
              <w:t>Suwariwaza</w:t>
            </w:r>
          </w:p>
        </w:tc>
      </w:tr>
      <w:tr w:rsidR="004300DD" w14:paraId="394B0B3B" w14:textId="77777777" w:rsidTr="00441317">
        <w:trPr>
          <w:trHeight w:val="394"/>
        </w:trPr>
        <w:tc>
          <w:tcPr>
            <w:tcW w:w="1525" w:type="dxa"/>
          </w:tcPr>
          <w:p w14:paraId="6B55A9ED" w14:textId="77777777" w:rsidR="004300DD" w:rsidRPr="00562E5C" w:rsidRDefault="004300DD" w:rsidP="00562E5C">
            <w:pPr>
              <w:rPr>
                <w:b/>
              </w:rPr>
            </w:pPr>
          </w:p>
        </w:tc>
        <w:tc>
          <w:tcPr>
            <w:tcW w:w="2001" w:type="dxa"/>
          </w:tcPr>
          <w:p w14:paraId="5064ECAC" w14:textId="77777777" w:rsidR="004300DD" w:rsidRDefault="00441317" w:rsidP="00562E5C">
            <w:r>
              <w:t>Morotedori</w:t>
            </w:r>
          </w:p>
        </w:tc>
        <w:tc>
          <w:tcPr>
            <w:tcW w:w="2340" w:type="dxa"/>
          </w:tcPr>
          <w:p w14:paraId="4AD85AD3" w14:textId="77777777" w:rsidR="004300DD" w:rsidRDefault="004300DD" w:rsidP="00562E5C"/>
        </w:tc>
        <w:tc>
          <w:tcPr>
            <w:tcW w:w="3600" w:type="dxa"/>
          </w:tcPr>
          <w:p w14:paraId="69213069" w14:textId="77777777" w:rsidR="004300DD" w:rsidRDefault="00441317" w:rsidP="00562E5C">
            <w:r>
              <w:t>Tachiwaza</w:t>
            </w:r>
          </w:p>
        </w:tc>
      </w:tr>
      <w:tr w:rsidR="004300DD" w14:paraId="5973DAC0" w14:textId="77777777" w:rsidTr="00441317">
        <w:trPr>
          <w:trHeight w:val="394"/>
        </w:trPr>
        <w:tc>
          <w:tcPr>
            <w:tcW w:w="1525" w:type="dxa"/>
          </w:tcPr>
          <w:p w14:paraId="0EFA9D2B" w14:textId="77777777" w:rsidR="004300DD" w:rsidRPr="00562E5C" w:rsidRDefault="004300DD" w:rsidP="00562E5C">
            <w:pPr>
              <w:rPr>
                <w:b/>
              </w:rPr>
            </w:pPr>
          </w:p>
        </w:tc>
        <w:tc>
          <w:tcPr>
            <w:tcW w:w="2001" w:type="dxa"/>
          </w:tcPr>
          <w:p w14:paraId="3F6C4014" w14:textId="77777777" w:rsidR="004300DD" w:rsidRDefault="00441317" w:rsidP="00562E5C">
            <w:r>
              <w:t>Tsuki</w:t>
            </w:r>
          </w:p>
        </w:tc>
        <w:tc>
          <w:tcPr>
            <w:tcW w:w="2340" w:type="dxa"/>
          </w:tcPr>
          <w:p w14:paraId="36E327B7" w14:textId="77777777" w:rsidR="004300DD" w:rsidRDefault="004300DD" w:rsidP="00562E5C"/>
        </w:tc>
        <w:tc>
          <w:tcPr>
            <w:tcW w:w="3600" w:type="dxa"/>
          </w:tcPr>
          <w:p w14:paraId="43777943" w14:textId="77777777" w:rsidR="004300DD" w:rsidRDefault="00441317" w:rsidP="00562E5C">
            <w:r>
              <w:t>Tachiwaza</w:t>
            </w:r>
          </w:p>
        </w:tc>
      </w:tr>
      <w:tr w:rsidR="004300DD" w14:paraId="7CC1499F" w14:textId="77777777" w:rsidTr="00441317">
        <w:trPr>
          <w:trHeight w:val="394"/>
        </w:trPr>
        <w:tc>
          <w:tcPr>
            <w:tcW w:w="1525" w:type="dxa"/>
          </w:tcPr>
          <w:p w14:paraId="4C9BE8AB" w14:textId="77777777" w:rsidR="004300DD" w:rsidRPr="00562E5C" w:rsidRDefault="00441317" w:rsidP="00562E5C">
            <w:pPr>
              <w:rPr>
                <w:b/>
              </w:rPr>
            </w:pPr>
            <w:r w:rsidRPr="00562E5C">
              <w:rPr>
                <w:b/>
              </w:rPr>
              <w:t>Kaitenage</w:t>
            </w:r>
          </w:p>
        </w:tc>
        <w:tc>
          <w:tcPr>
            <w:tcW w:w="2001" w:type="dxa"/>
          </w:tcPr>
          <w:p w14:paraId="1439B7B3" w14:textId="77777777" w:rsidR="004300DD" w:rsidRDefault="00441317" w:rsidP="00562E5C">
            <w:r>
              <w:t>Katadori</w:t>
            </w:r>
          </w:p>
        </w:tc>
        <w:tc>
          <w:tcPr>
            <w:tcW w:w="2340" w:type="dxa"/>
          </w:tcPr>
          <w:p w14:paraId="0548FDC3" w14:textId="77777777" w:rsidR="004300DD" w:rsidRDefault="004300DD" w:rsidP="00562E5C"/>
        </w:tc>
        <w:tc>
          <w:tcPr>
            <w:tcW w:w="3600" w:type="dxa"/>
          </w:tcPr>
          <w:p w14:paraId="5C3BCA00" w14:textId="77777777" w:rsidR="004300DD" w:rsidRDefault="00441317" w:rsidP="00562E5C">
            <w:r>
              <w:t>Tachiwaza</w:t>
            </w:r>
          </w:p>
        </w:tc>
      </w:tr>
      <w:tr w:rsidR="004300DD" w14:paraId="176CF63E" w14:textId="77777777" w:rsidTr="00441317">
        <w:trPr>
          <w:trHeight w:val="394"/>
        </w:trPr>
        <w:tc>
          <w:tcPr>
            <w:tcW w:w="1525" w:type="dxa"/>
          </w:tcPr>
          <w:p w14:paraId="1E3260FC" w14:textId="77777777" w:rsidR="004300DD" w:rsidRPr="00562E5C" w:rsidRDefault="004300DD" w:rsidP="00562E5C">
            <w:pPr>
              <w:rPr>
                <w:b/>
              </w:rPr>
            </w:pPr>
          </w:p>
        </w:tc>
        <w:tc>
          <w:tcPr>
            <w:tcW w:w="2001" w:type="dxa"/>
          </w:tcPr>
          <w:p w14:paraId="0DBF5FB8" w14:textId="77777777" w:rsidR="004300DD" w:rsidRDefault="00441317" w:rsidP="00562E5C">
            <w:r>
              <w:t>Munadori</w:t>
            </w:r>
          </w:p>
        </w:tc>
        <w:tc>
          <w:tcPr>
            <w:tcW w:w="2340" w:type="dxa"/>
          </w:tcPr>
          <w:p w14:paraId="01C7C3DB" w14:textId="77777777" w:rsidR="004300DD" w:rsidRDefault="004300DD" w:rsidP="00562E5C"/>
        </w:tc>
        <w:tc>
          <w:tcPr>
            <w:tcW w:w="3600" w:type="dxa"/>
          </w:tcPr>
          <w:p w14:paraId="67B149E6" w14:textId="77777777" w:rsidR="004300DD" w:rsidRDefault="00441317" w:rsidP="00562E5C">
            <w:r>
              <w:t>Tachiwaza</w:t>
            </w:r>
          </w:p>
        </w:tc>
      </w:tr>
      <w:tr w:rsidR="004300DD" w14:paraId="7CDDF619" w14:textId="77777777" w:rsidTr="00441317">
        <w:trPr>
          <w:trHeight w:val="394"/>
        </w:trPr>
        <w:tc>
          <w:tcPr>
            <w:tcW w:w="1525" w:type="dxa"/>
          </w:tcPr>
          <w:p w14:paraId="4A2F7267" w14:textId="77777777" w:rsidR="004300DD" w:rsidRPr="00562E5C" w:rsidRDefault="00441317" w:rsidP="00562E5C">
            <w:pPr>
              <w:rPr>
                <w:b/>
              </w:rPr>
            </w:pPr>
            <w:r w:rsidRPr="00562E5C">
              <w:rPr>
                <w:b/>
              </w:rPr>
              <w:t>Tenchinage</w:t>
            </w:r>
          </w:p>
        </w:tc>
        <w:tc>
          <w:tcPr>
            <w:tcW w:w="2001" w:type="dxa"/>
          </w:tcPr>
          <w:p w14:paraId="1944B702" w14:textId="77777777" w:rsidR="004300DD" w:rsidRDefault="00441317" w:rsidP="00562E5C">
            <w:r>
              <w:t>Ryotedori</w:t>
            </w:r>
          </w:p>
        </w:tc>
        <w:tc>
          <w:tcPr>
            <w:tcW w:w="2340" w:type="dxa"/>
          </w:tcPr>
          <w:p w14:paraId="7C2D762E" w14:textId="77777777" w:rsidR="004300DD" w:rsidRDefault="004300DD" w:rsidP="00562E5C"/>
        </w:tc>
        <w:tc>
          <w:tcPr>
            <w:tcW w:w="3600" w:type="dxa"/>
          </w:tcPr>
          <w:p w14:paraId="771BB439" w14:textId="77777777" w:rsidR="004300DD" w:rsidRDefault="00441317" w:rsidP="00562E5C">
            <w:r>
              <w:t>Tachiwaza</w:t>
            </w:r>
          </w:p>
        </w:tc>
      </w:tr>
      <w:tr w:rsidR="00441317" w14:paraId="2DE97D4E" w14:textId="77777777" w:rsidTr="00441317">
        <w:trPr>
          <w:trHeight w:val="394"/>
        </w:trPr>
        <w:tc>
          <w:tcPr>
            <w:tcW w:w="1525" w:type="dxa"/>
          </w:tcPr>
          <w:p w14:paraId="6A3725F9" w14:textId="77777777" w:rsidR="00441317" w:rsidRPr="00562E5C" w:rsidRDefault="00441317" w:rsidP="00562E5C">
            <w:pPr>
              <w:rPr>
                <w:b/>
              </w:rPr>
            </w:pPr>
            <w:r w:rsidRPr="00562E5C">
              <w:rPr>
                <w:b/>
              </w:rPr>
              <w:t>Koshinage</w:t>
            </w:r>
          </w:p>
        </w:tc>
        <w:tc>
          <w:tcPr>
            <w:tcW w:w="2001" w:type="dxa"/>
          </w:tcPr>
          <w:p w14:paraId="60B8BC43" w14:textId="77777777" w:rsidR="00441317" w:rsidRDefault="00441317" w:rsidP="00562E5C">
            <w:r>
              <w:t>Morotedori</w:t>
            </w:r>
          </w:p>
        </w:tc>
        <w:tc>
          <w:tcPr>
            <w:tcW w:w="2340" w:type="dxa"/>
          </w:tcPr>
          <w:p w14:paraId="2A1B4B61" w14:textId="77777777" w:rsidR="00441317" w:rsidRDefault="00441317" w:rsidP="00562E5C"/>
        </w:tc>
        <w:tc>
          <w:tcPr>
            <w:tcW w:w="3600" w:type="dxa"/>
          </w:tcPr>
          <w:p w14:paraId="7427976F" w14:textId="77777777" w:rsidR="00441317" w:rsidRDefault="00441317" w:rsidP="00562E5C">
            <w:r>
              <w:t>Tachiwaza</w:t>
            </w:r>
          </w:p>
        </w:tc>
      </w:tr>
      <w:tr w:rsidR="00441317" w14:paraId="72D05A0B" w14:textId="77777777" w:rsidTr="00441317">
        <w:trPr>
          <w:trHeight w:val="394"/>
        </w:trPr>
        <w:tc>
          <w:tcPr>
            <w:tcW w:w="1525" w:type="dxa"/>
          </w:tcPr>
          <w:p w14:paraId="7178D61A" w14:textId="77777777" w:rsidR="00441317" w:rsidRPr="00562E5C" w:rsidRDefault="00441317" w:rsidP="00562E5C">
            <w:pPr>
              <w:rPr>
                <w:b/>
              </w:rPr>
            </w:pPr>
          </w:p>
        </w:tc>
        <w:tc>
          <w:tcPr>
            <w:tcW w:w="2001" w:type="dxa"/>
          </w:tcPr>
          <w:p w14:paraId="43BA8933" w14:textId="77777777" w:rsidR="00441317" w:rsidRDefault="00441317" w:rsidP="00562E5C">
            <w:r>
              <w:t>Katadori</w:t>
            </w:r>
          </w:p>
        </w:tc>
        <w:tc>
          <w:tcPr>
            <w:tcW w:w="2340" w:type="dxa"/>
          </w:tcPr>
          <w:p w14:paraId="662E36C7" w14:textId="77777777" w:rsidR="00441317" w:rsidRDefault="00441317" w:rsidP="00562E5C"/>
        </w:tc>
        <w:tc>
          <w:tcPr>
            <w:tcW w:w="3600" w:type="dxa"/>
          </w:tcPr>
          <w:p w14:paraId="15F8548D" w14:textId="77777777" w:rsidR="00441317" w:rsidRDefault="00441317" w:rsidP="00562E5C">
            <w:r>
              <w:t>Tachiwaza</w:t>
            </w:r>
          </w:p>
        </w:tc>
      </w:tr>
      <w:tr w:rsidR="00441317" w14:paraId="7D3C3B08" w14:textId="77777777" w:rsidTr="00441317">
        <w:trPr>
          <w:trHeight w:val="394"/>
        </w:trPr>
        <w:tc>
          <w:tcPr>
            <w:tcW w:w="1525" w:type="dxa"/>
          </w:tcPr>
          <w:p w14:paraId="3E1B5A5F" w14:textId="77777777" w:rsidR="00441317" w:rsidRPr="00562E5C" w:rsidRDefault="00441317" w:rsidP="00562E5C">
            <w:pPr>
              <w:rPr>
                <w:b/>
              </w:rPr>
            </w:pPr>
          </w:p>
        </w:tc>
        <w:tc>
          <w:tcPr>
            <w:tcW w:w="2001" w:type="dxa"/>
          </w:tcPr>
          <w:p w14:paraId="3A66CA73" w14:textId="77777777" w:rsidR="00441317" w:rsidRDefault="00441317" w:rsidP="00562E5C">
            <w:r>
              <w:t>Yokomenuchi</w:t>
            </w:r>
          </w:p>
        </w:tc>
        <w:tc>
          <w:tcPr>
            <w:tcW w:w="2340" w:type="dxa"/>
          </w:tcPr>
          <w:p w14:paraId="147172C0" w14:textId="77777777" w:rsidR="00441317" w:rsidRDefault="00441317" w:rsidP="00562E5C"/>
        </w:tc>
        <w:tc>
          <w:tcPr>
            <w:tcW w:w="3600" w:type="dxa"/>
          </w:tcPr>
          <w:p w14:paraId="5F4BE27A" w14:textId="77777777" w:rsidR="00441317" w:rsidRDefault="00441317" w:rsidP="00562E5C">
            <w:r>
              <w:t>Tachiwaza</w:t>
            </w:r>
          </w:p>
        </w:tc>
      </w:tr>
      <w:tr w:rsidR="00441317" w14:paraId="1C7A2792" w14:textId="77777777" w:rsidTr="00441317">
        <w:trPr>
          <w:trHeight w:val="394"/>
        </w:trPr>
        <w:tc>
          <w:tcPr>
            <w:tcW w:w="1525" w:type="dxa"/>
          </w:tcPr>
          <w:p w14:paraId="0AB1A483" w14:textId="77777777" w:rsidR="00441317" w:rsidRPr="00562E5C" w:rsidRDefault="00441317" w:rsidP="00562E5C">
            <w:pPr>
              <w:rPr>
                <w:b/>
              </w:rPr>
            </w:pPr>
            <w:r w:rsidRPr="00562E5C">
              <w:rPr>
                <w:b/>
              </w:rPr>
              <w:t>Jujinage</w:t>
            </w:r>
          </w:p>
        </w:tc>
        <w:tc>
          <w:tcPr>
            <w:tcW w:w="2001" w:type="dxa"/>
          </w:tcPr>
          <w:p w14:paraId="5C00D9C7" w14:textId="77777777" w:rsidR="00441317" w:rsidRDefault="00441317" w:rsidP="00562E5C">
            <w:r>
              <w:t>Munadori</w:t>
            </w:r>
          </w:p>
        </w:tc>
        <w:tc>
          <w:tcPr>
            <w:tcW w:w="2340" w:type="dxa"/>
          </w:tcPr>
          <w:p w14:paraId="27AF9D3B" w14:textId="77777777" w:rsidR="00441317" w:rsidRDefault="00441317" w:rsidP="00562E5C"/>
        </w:tc>
        <w:tc>
          <w:tcPr>
            <w:tcW w:w="3600" w:type="dxa"/>
          </w:tcPr>
          <w:p w14:paraId="172FB687" w14:textId="77777777" w:rsidR="00441317" w:rsidRDefault="00441317" w:rsidP="00562E5C">
            <w:r>
              <w:t>Tachiwaza</w:t>
            </w:r>
          </w:p>
        </w:tc>
      </w:tr>
      <w:tr w:rsidR="00441317" w14:paraId="3B25915C" w14:textId="77777777" w:rsidTr="00441317">
        <w:trPr>
          <w:trHeight w:val="394"/>
        </w:trPr>
        <w:tc>
          <w:tcPr>
            <w:tcW w:w="1525" w:type="dxa"/>
          </w:tcPr>
          <w:p w14:paraId="154CCD4E" w14:textId="77777777" w:rsidR="00441317" w:rsidRPr="00562E5C" w:rsidRDefault="00441317" w:rsidP="00562E5C">
            <w:pPr>
              <w:rPr>
                <w:b/>
              </w:rPr>
            </w:pPr>
          </w:p>
        </w:tc>
        <w:tc>
          <w:tcPr>
            <w:tcW w:w="2001" w:type="dxa"/>
          </w:tcPr>
          <w:p w14:paraId="3E6CE4D4" w14:textId="77777777" w:rsidR="00441317" w:rsidRDefault="00441317" w:rsidP="00562E5C">
            <w:r>
              <w:t>Tsuki</w:t>
            </w:r>
          </w:p>
        </w:tc>
        <w:tc>
          <w:tcPr>
            <w:tcW w:w="2340" w:type="dxa"/>
          </w:tcPr>
          <w:p w14:paraId="72937B65" w14:textId="77777777" w:rsidR="00441317" w:rsidRDefault="00441317" w:rsidP="00562E5C"/>
        </w:tc>
        <w:tc>
          <w:tcPr>
            <w:tcW w:w="3600" w:type="dxa"/>
          </w:tcPr>
          <w:p w14:paraId="1EF1BE7D" w14:textId="77777777" w:rsidR="00441317" w:rsidRDefault="00441317" w:rsidP="00562E5C">
            <w:r>
              <w:t>Tachiwaza</w:t>
            </w:r>
          </w:p>
        </w:tc>
      </w:tr>
      <w:tr w:rsidR="00441317" w14:paraId="2DF52F9B" w14:textId="77777777" w:rsidTr="00441317">
        <w:trPr>
          <w:trHeight w:val="394"/>
        </w:trPr>
        <w:tc>
          <w:tcPr>
            <w:tcW w:w="1525" w:type="dxa"/>
          </w:tcPr>
          <w:p w14:paraId="2B4648FF" w14:textId="77777777" w:rsidR="00441317" w:rsidRPr="00562E5C" w:rsidRDefault="00441317" w:rsidP="00562E5C">
            <w:pPr>
              <w:rPr>
                <w:b/>
              </w:rPr>
            </w:pPr>
          </w:p>
        </w:tc>
        <w:tc>
          <w:tcPr>
            <w:tcW w:w="2001" w:type="dxa"/>
          </w:tcPr>
          <w:p w14:paraId="426B188E" w14:textId="77777777" w:rsidR="00441317" w:rsidRDefault="00441317" w:rsidP="00562E5C">
            <w:r>
              <w:t>Ushiro Ryotedori</w:t>
            </w:r>
          </w:p>
        </w:tc>
        <w:tc>
          <w:tcPr>
            <w:tcW w:w="2340" w:type="dxa"/>
          </w:tcPr>
          <w:p w14:paraId="2199E916" w14:textId="77777777" w:rsidR="00441317" w:rsidRDefault="00441317" w:rsidP="00562E5C"/>
        </w:tc>
        <w:tc>
          <w:tcPr>
            <w:tcW w:w="3600" w:type="dxa"/>
          </w:tcPr>
          <w:p w14:paraId="288FC13E" w14:textId="77777777" w:rsidR="00441317" w:rsidRDefault="00441317" w:rsidP="00562E5C">
            <w:r>
              <w:t>Tachiwaza</w:t>
            </w:r>
          </w:p>
        </w:tc>
      </w:tr>
      <w:tr w:rsidR="00441317" w14:paraId="08F6B326" w14:textId="77777777" w:rsidTr="00441317">
        <w:trPr>
          <w:trHeight w:val="394"/>
        </w:trPr>
        <w:tc>
          <w:tcPr>
            <w:tcW w:w="1525" w:type="dxa"/>
          </w:tcPr>
          <w:p w14:paraId="32301D1C" w14:textId="77777777" w:rsidR="00441317" w:rsidRPr="00562E5C" w:rsidRDefault="00441317" w:rsidP="00562E5C">
            <w:pPr>
              <w:rPr>
                <w:b/>
              </w:rPr>
            </w:pPr>
            <w:r w:rsidRPr="00562E5C">
              <w:rPr>
                <w:b/>
              </w:rPr>
              <w:t>Kokyu Nage</w:t>
            </w:r>
          </w:p>
        </w:tc>
        <w:tc>
          <w:tcPr>
            <w:tcW w:w="2001" w:type="dxa"/>
          </w:tcPr>
          <w:p w14:paraId="7AD97FCE" w14:textId="77777777" w:rsidR="00441317" w:rsidRDefault="00441317" w:rsidP="00562E5C">
            <w:r>
              <w:t>Yokomenuchi</w:t>
            </w:r>
          </w:p>
        </w:tc>
        <w:tc>
          <w:tcPr>
            <w:tcW w:w="2340" w:type="dxa"/>
          </w:tcPr>
          <w:p w14:paraId="0508EA5D" w14:textId="77777777" w:rsidR="00441317" w:rsidRDefault="00441317" w:rsidP="00562E5C"/>
        </w:tc>
        <w:tc>
          <w:tcPr>
            <w:tcW w:w="3600" w:type="dxa"/>
          </w:tcPr>
          <w:p w14:paraId="4213B43F" w14:textId="77777777" w:rsidR="00441317" w:rsidRDefault="00441317" w:rsidP="00562E5C">
            <w:r>
              <w:t>Tachiwaza</w:t>
            </w:r>
          </w:p>
        </w:tc>
      </w:tr>
      <w:tr w:rsidR="00441317" w14:paraId="7E09BAAD" w14:textId="77777777" w:rsidTr="00441317">
        <w:trPr>
          <w:trHeight w:val="394"/>
        </w:trPr>
        <w:tc>
          <w:tcPr>
            <w:tcW w:w="1525" w:type="dxa"/>
          </w:tcPr>
          <w:p w14:paraId="7B437F9C" w14:textId="77777777" w:rsidR="00441317" w:rsidRPr="00562E5C" w:rsidRDefault="00441317" w:rsidP="00562E5C">
            <w:pPr>
              <w:rPr>
                <w:b/>
              </w:rPr>
            </w:pPr>
            <w:r w:rsidRPr="00562E5C">
              <w:rPr>
                <w:b/>
              </w:rPr>
              <w:t>Jiyuwaza</w:t>
            </w:r>
          </w:p>
        </w:tc>
        <w:tc>
          <w:tcPr>
            <w:tcW w:w="2001" w:type="dxa"/>
          </w:tcPr>
          <w:p w14:paraId="67837676" w14:textId="77777777" w:rsidR="00441317" w:rsidRDefault="00441317" w:rsidP="00562E5C">
            <w:r>
              <w:t>Katatedori</w:t>
            </w:r>
          </w:p>
        </w:tc>
        <w:tc>
          <w:tcPr>
            <w:tcW w:w="2340" w:type="dxa"/>
          </w:tcPr>
          <w:p w14:paraId="39647132" w14:textId="77777777" w:rsidR="00441317" w:rsidRDefault="00990532" w:rsidP="00562E5C">
            <w:r>
              <w:t>(aka Randori)</w:t>
            </w:r>
          </w:p>
        </w:tc>
        <w:tc>
          <w:tcPr>
            <w:tcW w:w="3600" w:type="dxa"/>
          </w:tcPr>
          <w:p w14:paraId="5D576D52" w14:textId="77777777" w:rsidR="00441317" w:rsidRDefault="00441317" w:rsidP="00562E5C">
            <w:r>
              <w:t>Tachi &amp; Suwariwaza</w:t>
            </w:r>
          </w:p>
        </w:tc>
      </w:tr>
      <w:tr w:rsidR="00441317" w14:paraId="6EF1067C" w14:textId="77777777" w:rsidTr="00441317">
        <w:trPr>
          <w:trHeight w:val="394"/>
        </w:trPr>
        <w:tc>
          <w:tcPr>
            <w:tcW w:w="1525" w:type="dxa"/>
          </w:tcPr>
          <w:p w14:paraId="564B8186" w14:textId="77777777" w:rsidR="00441317" w:rsidRPr="00562E5C" w:rsidRDefault="00441317" w:rsidP="00562E5C">
            <w:pPr>
              <w:rPr>
                <w:b/>
              </w:rPr>
            </w:pPr>
          </w:p>
        </w:tc>
        <w:tc>
          <w:tcPr>
            <w:tcW w:w="2001" w:type="dxa"/>
          </w:tcPr>
          <w:p w14:paraId="29B4C321" w14:textId="77777777" w:rsidR="00441317" w:rsidRDefault="00441317" w:rsidP="00562E5C">
            <w:r>
              <w:t>Tsuki</w:t>
            </w:r>
          </w:p>
        </w:tc>
        <w:tc>
          <w:tcPr>
            <w:tcW w:w="2340" w:type="dxa"/>
          </w:tcPr>
          <w:p w14:paraId="16AE8D7A" w14:textId="77777777" w:rsidR="00441317" w:rsidRDefault="00441317" w:rsidP="00562E5C"/>
        </w:tc>
        <w:tc>
          <w:tcPr>
            <w:tcW w:w="3600" w:type="dxa"/>
          </w:tcPr>
          <w:p w14:paraId="4176358C" w14:textId="77777777" w:rsidR="00441317" w:rsidRDefault="00441317" w:rsidP="00562E5C">
            <w:r>
              <w:t>Tachi &amp; Suwariwaza</w:t>
            </w:r>
          </w:p>
        </w:tc>
      </w:tr>
      <w:tr w:rsidR="00441317" w14:paraId="6B5BC1EA" w14:textId="77777777" w:rsidTr="00441317">
        <w:trPr>
          <w:trHeight w:val="394"/>
        </w:trPr>
        <w:tc>
          <w:tcPr>
            <w:tcW w:w="1525" w:type="dxa"/>
          </w:tcPr>
          <w:p w14:paraId="2F92BFF4" w14:textId="77777777" w:rsidR="00441317" w:rsidRPr="00562E5C" w:rsidRDefault="00441317" w:rsidP="00562E5C">
            <w:pPr>
              <w:rPr>
                <w:b/>
              </w:rPr>
            </w:pPr>
          </w:p>
        </w:tc>
        <w:tc>
          <w:tcPr>
            <w:tcW w:w="2001" w:type="dxa"/>
          </w:tcPr>
          <w:p w14:paraId="2BDAC5B0" w14:textId="77777777" w:rsidR="00441317" w:rsidRDefault="00441317" w:rsidP="00562E5C">
            <w:r>
              <w:t>Morotedori</w:t>
            </w:r>
          </w:p>
        </w:tc>
        <w:tc>
          <w:tcPr>
            <w:tcW w:w="2340" w:type="dxa"/>
          </w:tcPr>
          <w:p w14:paraId="02DEC6CF" w14:textId="77777777" w:rsidR="00441317" w:rsidRDefault="00441317" w:rsidP="00562E5C"/>
        </w:tc>
        <w:tc>
          <w:tcPr>
            <w:tcW w:w="3600" w:type="dxa"/>
          </w:tcPr>
          <w:p w14:paraId="377DACD2" w14:textId="77777777" w:rsidR="00441317" w:rsidRDefault="00441317" w:rsidP="00562E5C">
            <w:r>
              <w:t>Tachi &amp; Suwariwaza</w:t>
            </w:r>
          </w:p>
        </w:tc>
      </w:tr>
      <w:tr w:rsidR="00441317" w14:paraId="0886527F" w14:textId="77777777" w:rsidTr="00441317">
        <w:trPr>
          <w:trHeight w:val="394"/>
        </w:trPr>
        <w:tc>
          <w:tcPr>
            <w:tcW w:w="1525" w:type="dxa"/>
          </w:tcPr>
          <w:p w14:paraId="3A2B25BE" w14:textId="77777777" w:rsidR="00441317" w:rsidRPr="00562E5C" w:rsidRDefault="00441317" w:rsidP="00562E5C">
            <w:pPr>
              <w:rPr>
                <w:b/>
              </w:rPr>
            </w:pPr>
            <w:r w:rsidRPr="00562E5C">
              <w:rPr>
                <w:b/>
              </w:rPr>
              <w:t>Kokyu Dosa</w:t>
            </w:r>
          </w:p>
        </w:tc>
        <w:tc>
          <w:tcPr>
            <w:tcW w:w="2001" w:type="dxa"/>
          </w:tcPr>
          <w:p w14:paraId="2453CE0E" w14:textId="77777777" w:rsidR="00441317" w:rsidRDefault="00441317" w:rsidP="00562E5C">
            <w:r>
              <w:t>Hijidori</w:t>
            </w:r>
          </w:p>
        </w:tc>
        <w:tc>
          <w:tcPr>
            <w:tcW w:w="2340" w:type="dxa"/>
          </w:tcPr>
          <w:p w14:paraId="3E14B55E" w14:textId="77777777" w:rsidR="00441317" w:rsidRDefault="00441317" w:rsidP="00562E5C">
            <w:r>
              <w:t>Both elbows held</w:t>
            </w:r>
          </w:p>
        </w:tc>
        <w:tc>
          <w:tcPr>
            <w:tcW w:w="3600" w:type="dxa"/>
          </w:tcPr>
          <w:p w14:paraId="3B7EBF86" w14:textId="77777777" w:rsidR="00441317" w:rsidRDefault="00441317" w:rsidP="00562E5C">
            <w:r>
              <w:t>Suwariwaza</w:t>
            </w:r>
          </w:p>
        </w:tc>
      </w:tr>
      <w:tr w:rsidR="00441317" w14:paraId="402A7EEB" w14:textId="77777777" w:rsidTr="00441317">
        <w:trPr>
          <w:trHeight w:val="394"/>
        </w:trPr>
        <w:tc>
          <w:tcPr>
            <w:tcW w:w="1525" w:type="dxa"/>
          </w:tcPr>
          <w:p w14:paraId="24178B4F" w14:textId="77777777" w:rsidR="00441317" w:rsidRPr="00562E5C" w:rsidRDefault="00441317" w:rsidP="00562E5C">
            <w:pPr>
              <w:rPr>
                <w:b/>
              </w:rPr>
            </w:pPr>
          </w:p>
        </w:tc>
        <w:tc>
          <w:tcPr>
            <w:tcW w:w="2001" w:type="dxa"/>
          </w:tcPr>
          <w:p w14:paraId="36481FE1" w14:textId="77777777" w:rsidR="00441317" w:rsidRDefault="00441317" w:rsidP="00562E5C"/>
        </w:tc>
        <w:tc>
          <w:tcPr>
            <w:tcW w:w="2340" w:type="dxa"/>
          </w:tcPr>
          <w:p w14:paraId="07FBCDD6" w14:textId="77777777" w:rsidR="00441317" w:rsidRDefault="00441317" w:rsidP="00562E5C"/>
        </w:tc>
        <w:tc>
          <w:tcPr>
            <w:tcW w:w="3600" w:type="dxa"/>
          </w:tcPr>
          <w:p w14:paraId="62144F13" w14:textId="77777777" w:rsidR="00441317" w:rsidRDefault="00441317" w:rsidP="00562E5C"/>
        </w:tc>
      </w:tr>
      <w:tr w:rsidR="004300DD" w14:paraId="4E40EC71" w14:textId="77777777" w:rsidTr="00466A59">
        <w:trPr>
          <w:trHeight w:val="394"/>
        </w:trPr>
        <w:tc>
          <w:tcPr>
            <w:tcW w:w="1525" w:type="dxa"/>
            <w:shd w:val="clear" w:color="auto" w:fill="908E63" w:themeFill="accent6" w:themeFillShade="BF"/>
          </w:tcPr>
          <w:p w14:paraId="3953D03E" w14:textId="77777777" w:rsidR="004300DD" w:rsidRPr="00562E5C" w:rsidRDefault="004300DD" w:rsidP="00562E5C">
            <w:pPr>
              <w:rPr>
                <w:b/>
              </w:rPr>
            </w:pPr>
            <w:r w:rsidRPr="00562E5C">
              <w:rPr>
                <w:b/>
              </w:rPr>
              <w:t>Weapons</w:t>
            </w:r>
          </w:p>
        </w:tc>
        <w:tc>
          <w:tcPr>
            <w:tcW w:w="7941" w:type="dxa"/>
            <w:gridSpan w:val="3"/>
            <w:shd w:val="clear" w:color="auto" w:fill="908E63" w:themeFill="accent6" w:themeFillShade="BF"/>
          </w:tcPr>
          <w:p w14:paraId="5F68B051" w14:textId="77777777" w:rsidR="004300DD" w:rsidRDefault="004300DD" w:rsidP="00562E5C"/>
        </w:tc>
      </w:tr>
      <w:tr w:rsidR="00573E33" w14:paraId="6988ACFC" w14:textId="77777777" w:rsidTr="00441317">
        <w:trPr>
          <w:trHeight w:val="394"/>
        </w:trPr>
        <w:tc>
          <w:tcPr>
            <w:tcW w:w="1525" w:type="dxa"/>
          </w:tcPr>
          <w:p w14:paraId="2BBB7CCD" w14:textId="77777777" w:rsidR="004300DD" w:rsidRPr="00562E5C" w:rsidRDefault="004300DD" w:rsidP="00562E5C">
            <w:pPr>
              <w:rPr>
                <w:b/>
              </w:rPr>
            </w:pPr>
            <w:r w:rsidRPr="00562E5C">
              <w:rPr>
                <w:b/>
              </w:rPr>
              <w:t>Ken</w:t>
            </w:r>
          </w:p>
        </w:tc>
        <w:tc>
          <w:tcPr>
            <w:tcW w:w="2001" w:type="dxa"/>
          </w:tcPr>
          <w:p w14:paraId="52AF7E77" w14:textId="77777777" w:rsidR="004300DD" w:rsidRDefault="00441317" w:rsidP="00562E5C">
            <w:r>
              <w:t>Tachi Dori</w:t>
            </w:r>
          </w:p>
        </w:tc>
        <w:tc>
          <w:tcPr>
            <w:tcW w:w="2340" w:type="dxa"/>
          </w:tcPr>
          <w:p w14:paraId="31938BB3" w14:textId="77777777" w:rsidR="004300DD" w:rsidRDefault="00441317" w:rsidP="00562E5C">
            <w:r>
              <w:t>3</w:t>
            </w:r>
          </w:p>
        </w:tc>
        <w:tc>
          <w:tcPr>
            <w:tcW w:w="3600" w:type="dxa"/>
          </w:tcPr>
          <w:p w14:paraId="04631E29" w14:textId="77777777" w:rsidR="004300DD" w:rsidRDefault="004300DD" w:rsidP="00562E5C"/>
        </w:tc>
      </w:tr>
      <w:tr w:rsidR="00573E33" w14:paraId="63A754A8" w14:textId="77777777" w:rsidTr="00441317">
        <w:trPr>
          <w:trHeight w:val="394"/>
        </w:trPr>
        <w:tc>
          <w:tcPr>
            <w:tcW w:w="1525" w:type="dxa"/>
          </w:tcPr>
          <w:p w14:paraId="3B613230" w14:textId="77777777" w:rsidR="004300DD" w:rsidRPr="00562E5C" w:rsidRDefault="004300DD" w:rsidP="00562E5C">
            <w:pPr>
              <w:rPr>
                <w:b/>
              </w:rPr>
            </w:pPr>
            <w:r w:rsidRPr="00562E5C">
              <w:rPr>
                <w:b/>
              </w:rPr>
              <w:t>Jo</w:t>
            </w:r>
          </w:p>
        </w:tc>
        <w:tc>
          <w:tcPr>
            <w:tcW w:w="2001" w:type="dxa"/>
          </w:tcPr>
          <w:p w14:paraId="1ACF31D5" w14:textId="77777777" w:rsidR="004300DD" w:rsidRDefault="00441317" w:rsidP="00562E5C">
            <w:r>
              <w:t>Jo Dori</w:t>
            </w:r>
          </w:p>
        </w:tc>
        <w:tc>
          <w:tcPr>
            <w:tcW w:w="2340" w:type="dxa"/>
          </w:tcPr>
          <w:p w14:paraId="19B77C6B" w14:textId="77777777" w:rsidR="004300DD" w:rsidRDefault="00441317" w:rsidP="00562E5C">
            <w:r>
              <w:t>3</w:t>
            </w:r>
          </w:p>
        </w:tc>
        <w:tc>
          <w:tcPr>
            <w:tcW w:w="3600" w:type="dxa"/>
          </w:tcPr>
          <w:p w14:paraId="2F2CC5A7" w14:textId="77777777" w:rsidR="004300DD" w:rsidRDefault="004300DD" w:rsidP="00562E5C"/>
        </w:tc>
      </w:tr>
      <w:tr w:rsidR="00573E33" w14:paraId="5D4CE360" w14:textId="77777777" w:rsidTr="00441317">
        <w:trPr>
          <w:trHeight w:val="394"/>
        </w:trPr>
        <w:tc>
          <w:tcPr>
            <w:tcW w:w="1525" w:type="dxa"/>
          </w:tcPr>
          <w:p w14:paraId="2567ABB1" w14:textId="77777777" w:rsidR="004300DD" w:rsidRPr="00562E5C" w:rsidRDefault="004300DD" w:rsidP="00562E5C">
            <w:pPr>
              <w:rPr>
                <w:b/>
              </w:rPr>
            </w:pPr>
          </w:p>
        </w:tc>
        <w:tc>
          <w:tcPr>
            <w:tcW w:w="2001" w:type="dxa"/>
          </w:tcPr>
          <w:p w14:paraId="1532660B" w14:textId="77777777" w:rsidR="004300DD" w:rsidRDefault="00441317" w:rsidP="00562E5C">
            <w:r>
              <w:t>Jo Nage</w:t>
            </w:r>
          </w:p>
        </w:tc>
        <w:tc>
          <w:tcPr>
            <w:tcW w:w="2340" w:type="dxa"/>
          </w:tcPr>
          <w:p w14:paraId="49816513" w14:textId="77777777" w:rsidR="004300DD" w:rsidRDefault="00441317" w:rsidP="00562E5C">
            <w:r>
              <w:t>3</w:t>
            </w:r>
          </w:p>
        </w:tc>
        <w:tc>
          <w:tcPr>
            <w:tcW w:w="3600" w:type="dxa"/>
          </w:tcPr>
          <w:p w14:paraId="040F62C5" w14:textId="77777777" w:rsidR="004300DD" w:rsidRDefault="004300DD" w:rsidP="00562E5C"/>
        </w:tc>
      </w:tr>
      <w:tr w:rsidR="004300DD" w14:paraId="0C0663DF" w14:textId="77777777" w:rsidTr="00441317">
        <w:trPr>
          <w:trHeight w:val="394"/>
        </w:trPr>
        <w:tc>
          <w:tcPr>
            <w:tcW w:w="1525" w:type="dxa"/>
          </w:tcPr>
          <w:p w14:paraId="69BBC279" w14:textId="77777777" w:rsidR="004300DD" w:rsidRPr="00562E5C" w:rsidRDefault="004300DD" w:rsidP="00562E5C">
            <w:pPr>
              <w:rPr>
                <w:b/>
              </w:rPr>
            </w:pPr>
          </w:p>
        </w:tc>
        <w:tc>
          <w:tcPr>
            <w:tcW w:w="2001" w:type="dxa"/>
          </w:tcPr>
          <w:p w14:paraId="63208BAC" w14:textId="77777777" w:rsidR="004300DD" w:rsidRDefault="00441317" w:rsidP="00562E5C">
            <w:r>
              <w:t>13 Jo Awase</w:t>
            </w:r>
          </w:p>
        </w:tc>
        <w:tc>
          <w:tcPr>
            <w:tcW w:w="2340" w:type="dxa"/>
          </w:tcPr>
          <w:p w14:paraId="729B3F04" w14:textId="77777777" w:rsidR="004300DD" w:rsidRDefault="00441317" w:rsidP="00562E5C">
            <w:r>
              <w:t>All</w:t>
            </w:r>
          </w:p>
        </w:tc>
        <w:tc>
          <w:tcPr>
            <w:tcW w:w="3600" w:type="dxa"/>
          </w:tcPr>
          <w:p w14:paraId="48CD6E1E" w14:textId="77777777" w:rsidR="004300DD" w:rsidRDefault="004300DD" w:rsidP="00562E5C"/>
        </w:tc>
      </w:tr>
      <w:tr w:rsidR="004300DD" w14:paraId="5167C37C" w14:textId="77777777" w:rsidTr="00441317">
        <w:trPr>
          <w:trHeight w:val="394"/>
        </w:trPr>
        <w:tc>
          <w:tcPr>
            <w:tcW w:w="1525" w:type="dxa"/>
          </w:tcPr>
          <w:p w14:paraId="6C3215DC" w14:textId="77777777" w:rsidR="004300DD" w:rsidRPr="00562E5C" w:rsidRDefault="004300DD" w:rsidP="00562E5C">
            <w:pPr>
              <w:rPr>
                <w:b/>
              </w:rPr>
            </w:pPr>
          </w:p>
        </w:tc>
        <w:tc>
          <w:tcPr>
            <w:tcW w:w="2001" w:type="dxa"/>
          </w:tcPr>
          <w:p w14:paraId="587D8D6F" w14:textId="77777777" w:rsidR="004300DD" w:rsidRDefault="00441317" w:rsidP="00562E5C">
            <w:r>
              <w:t>31 Kumijo</w:t>
            </w:r>
          </w:p>
        </w:tc>
        <w:tc>
          <w:tcPr>
            <w:tcW w:w="2340" w:type="dxa"/>
          </w:tcPr>
          <w:p w14:paraId="63A7C68B" w14:textId="77777777" w:rsidR="004300DD" w:rsidRDefault="00441317" w:rsidP="00562E5C">
            <w:r>
              <w:t>All</w:t>
            </w:r>
          </w:p>
        </w:tc>
        <w:tc>
          <w:tcPr>
            <w:tcW w:w="3600" w:type="dxa"/>
          </w:tcPr>
          <w:p w14:paraId="3678BFED" w14:textId="77777777" w:rsidR="004300DD" w:rsidRDefault="004300DD" w:rsidP="00562E5C"/>
        </w:tc>
      </w:tr>
      <w:tr w:rsidR="004300DD" w14:paraId="1CCEB603" w14:textId="77777777" w:rsidTr="00441317">
        <w:trPr>
          <w:trHeight w:val="394"/>
        </w:trPr>
        <w:tc>
          <w:tcPr>
            <w:tcW w:w="1525" w:type="dxa"/>
          </w:tcPr>
          <w:p w14:paraId="14C34477" w14:textId="77777777" w:rsidR="004300DD" w:rsidRPr="00562E5C" w:rsidRDefault="004300DD" w:rsidP="00562E5C">
            <w:pPr>
              <w:rPr>
                <w:b/>
              </w:rPr>
            </w:pPr>
          </w:p>
        </w:tc>
        <w:tc>
          <w:tcPr>
            <w:tcW w:w="2001" w:type="dxa"/>
          </w:tcPr>
          <w:p w14:paraId="22264999" w14:textId="77777777" w:rsidR="004300DD" w:rsidRDefault="00441317" w:rsidP="00562E5C">
            <w:r>
              <w:t>10 Kumijo</w:t>
            </w:r>
          </w:p>
        </w:tc>
        <w:tc>
          <w:tcPr>
            <w:tcW w:w="2340" w:type="dxa"/>
          </w:tcPr>
          <w:p w14:paraId="31E2272F" w14:textId="77777777" w:rsidR="004300DD" w:rsidRDefault="00441317" w:rsidP="00562E5C">
            <w:r>
              <w:t>1 to 3</w:t>
            </w:r>
          </w:p>
        </w:tc>
        <w:tc>
          <w:tcPr>
            <w:tcW w:w="3600" w:type="dxa"/>
          </w:tcPr>
          <w:p w14:paraId="4C05FD2E" w14:textId="77777777" w:rsidR="004300DD" w:rsidRDefault="004300DD" w:rsidP="00562E5C"/>
        </w:tc>
      </w:tr>
      <w:tr w:rsidR="00441317" w14:paraId="0FA9EF5B" w14:textId="77777777" w:rsidTr="00441317">
        <w:trPr>
          <w:trHeight w:val="394"/>
        </w:trPr>
        <w:tc>
          <w:tcPr>
            <w:tcW w:w="1525" w:type="dxa"/>
          </w:tcPr>
          <w:p w14:paraId="412964EF" w14:textId="77777777" w:rsidR="00441317" w:rsidRPr="00562E5C" w:rsidRDefault="00441317" w:rsidP="00562E5C">
            <w:pPr>
              <w:rPr>
                <w:b/>
              </w:rPr>
            </w:pPr>
            <w:r w:rsidRPr="00562E5C">
              <w:rPr>
                <w:b/>
              </w:rPr>
              <w:t xml:space="preserve">Tanto </w:t>
            </w:r>
          </w:p>
        </w:tc>
        <w:tc>
          <w:tcPr>
            <w:tcW w:w="2001" w:type="dxa"/>
          </w:tcPr>
          <w:p w14:paraId="6C12087A" w14:textId="77777777" w:rsidR="00441317" w:rsidRDefault="00441317" w:rsidP="00562E5C">
            <w:r>
              <w:t>Tanto Dori</w:t>
            </w:r>
          </w:p>
        </w:tc>
        <w:tc>
          <w:tcPr>
            <w:tcW w:w="2340" w:type="dxa"/>
          </w:tcPr>
          <w:p w14:paraId="0ADC207E" w14:textId="77777777" w:rsidR="00441317" w:rsidRDefault="00441317" w:rsidP="00562E5C">
            <w:r>
              <w:t>Any 4</w:t>
            </w:r>
          </w:p>
        </w:tc>
        <w:tc>
          <w:tcPr>
            <w:tcW w:w="3600" w:type="dxa"/>
          </w:tcPr>
          <w:p w14:paraId="39D7321A" w14:textId="77777777" w:rsidR="00441317" w:rsidRDefault="00441317" w:rsidP="00562E5C"/>
        </w:tc>
      </w:tr>
    </w:tbl>
    <w:p w14:paraId="05503CB8" w14:textId="77777777" w:rsidR="004415B8" w:rsidRDefault="004415B8" w:rsidP="004415B8">
      <w:pPr>
        <w:pStyle w:val="Heading1"/>
      </w:pPr>
      <w:r>
        <w:t xml:space="preserve">ShoDan </w:t>
      </w:r>
    </w:p>
    <w:p w14:paraId="72361D55" w14:textId="77777777" w:rsidR="004415B8" w:rsidRPr="00D72758" w:rsidRDefault="004415B8" w:rsidP="004415B8">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275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72758">
        <w:rPr>
          <w:b/>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D7275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Degree Black Belt</w:t>
      </w:r>
    </w:p>
    <w:p w14:paraId="21103274" w14:textId="77777777" w:rsidR="004415B8" w:rsidRPr="00682F2C" w:rsidRDefault="004415B8" w:rsidP="004415B8">
      <w:pPr>
        <w:spacing w:line="276" w:lineRule="auto"/>
        <w:rPr>
          <w:rFonts w:eastAsiaTheme="majorEastAsia" w:cstheme="majorBidi"/>
          <w:b/>
          <w:bCs/>
          <w:caps/>
          <w:color w:val="D1282E" w:themeColor="text2"/>
        </w:rPr>
      </w:pPr>
      <w:r>
        <w:rPr>
          <w:rFonts w:eastAsiaTheme="majorEastAsia" w:cstheme="majorBidi"/>
          <w:b/>
          <w:bCs/>
          <w:caps/>
          <w:color w:val="D1282E" w:themeColor="text2"/>
        </w:rPr>
        <w:t>Students must have trained for a minimum of 12 months since 1</w:t>
      </w:r>
      <w:r w:rsidRPr="004415B8">
        <w:rPr>
          <w:rFonts w:eastAsiaTheme="majorEastAsia" w:cstheme="majorBidi"/>
          <w:b/>
          <w:bCs/>
          <w:caps/>
          <w:color w:val="D1282E" w:themeColor="text2"/>
          <w:vertAlign w:val="superscript"/>
        </w:rPr>
        <w:t>st</w:t>
      </w:r>
      <w:r>
        <w:rPr>
          <w:rFonts w:eastAsiaTheme="majorEastAsia" w:cstheme="majorBidi"/>
          <w:b/>
          <w:bCs/>
          <w:caps/>
          <w:color w:val="D1282E" w:themeColor="text2"/>
        </w:rPr>
        <w:t xml:space="preserve"> kyu</w:t>
      </w:r>
    </w:p>
    <w:p w14:paraId="056C4743" w14:textId="77777777" w:rsidR="004415B8" w:rsidRDefault="004415B8" w:rsidP="004415B8">
      <w:pPr>
        <w:spacing w:line="276" w:lineRule="auto"/>
        <w:rPr>
          <w:rFonts w:eastAsiaTheme="majorEastAsia" w:cstheme="majorBidi"/>
          <w:b/>
          <w:bCs/>
          <w:caps/>
          <w:color w:val="D1282E" w:themeColor="text2"/>
        </w:rPr>
      </w:pPr>
      <w:r>
        <w:rPr>
          <w:rFonts w:eastAsiaTheme="majorEastAsia" w:cstheme="majorBidi"/>
          <w:b/>
          <w:bCs/>
          <w:caps/>
          <w:color w:val="D1282E" w:themeColor="text2"/>
        </w:rPr>
        <w:t>70</w:t>
      </w:r>
      <w:r w:rsidRPr="00682F2C">
        <w:rPr>
          <w:rFonts w:eastAsiaTheme="majorEastAsia" w:cstheme="majorBidi"/>
          <w:b/>
          <w:bCs/>
          <w:caps/>
          <w:color w:val="D1282E" w:themeColor="text2"/>
        </w:rPr>
        <w:t xml:space="preserve"> da</w:t>
      </w:r>
      <w:r>
        <w:rPr>
          <w:rFonts w:eastAsiaTheme="majorEastAsia" w:cstheme="majorBidi"/>
          <w:b/>
          <w:bCs/>
          <w:caps/>
          <w:color w:val="D1282E" w:themeColor="text2"/>
        </w:rPr>
        <w:t>ys of practice after obtaining 1</w:t>
      </w:r>
      <w:r w:rsidRPr="004415B8">
        <w:rPr>
          <w:rFonts w:eastAsiaTheme="majorEastAsia" w:cstheme="majorBidi"/>
          <w:b/>
          <w:bCs/>
          <w:caps/>
          <w:color w:val="D1282E" w:themeColor="text2"/>
          <w:vertAlign w:val="superscript"/>
        </w:rPr>
        <w:t>st</w:t>
      </w:r>
      <w:r>
        <w:rPr>
          <w:rFonts w:eastAsiaTheme="majorEastAsia" w:cstheme="majorBidi"/>
          <w:b/>
          <w:bCs/>
          <w:caps/>
          <w:color w:val="D1282E" w:themeColor="text2"/>
        </w:rPr>
        <w:t xml:space="preserve"> </w:t>
      </w:r>
      <w:r w:rsidRPr="00682F2C">
        <w:rPr>
          <w:rFonts w:eastAsiaTheme="majorEastAsia" w:cstheme="majorBidi"/>
          <w:b/>
          <w:bCs/>
          <w:caps/>
          <w:color w:val="D1282E" w:themeColor="text2"/>
        </w:rPr>
        <w:t>Kyu</w:t>
      </w:r>
    </w:p>
    <w:p w14:paraId="25F694E2" w14:textId="77777777" w:rsidR="004415B8" w:rsidRDefault="004415B8" w:rsidP="004415B8">
      <w:pPr>
        <w:spacing w:line="276" w:lineRule="auto"/>
        <w:rPr>
          <w:rFonts w:eastAsiaTheme="majorEastAsia" w:cstheme="majorBidi"/>
          <w:b/>
          <w:bCs/>
          <w:caps/>
          <w:color w:val="D1282E" w:themeColor="text2"/>
        </w:rPr>
      </w:pPr>
      <w:r>
        <w:rPr>
          <w:rFonts w:eastAsiaTheme="majorEastAsia" w:cstheme="majorBidi"/>
          <w:b/>
          <w:bCs/>
          <w:caps/>
          <w:color w:val="D1282E" w:themeColor="text2"/>
        </w:rPr>
        <w:t>Students must attend two sanctioned seminars in the 12 months prior to the test at least one of which is taught by someone other than regular instructor.</w:t>
      </w:r>
    </w:p>
    <w:p w14:paraId="7FBA56C6" w14:textId="77777777" w:rsidR="004415B8" w:rsidRDefault="004415B8" w:rsidP="00562E5C">
      <w:pPr>
        <w:pStyle w:val="Heading4"/>
      </w:pPr>
      <w:r>
        <w:t>All techniques to be performed in kihon (vice ki no nagare) unless otherwise instructed by the examiner.</w:t>
      </w:r>
    </w:p>
    <w:p w14:paraId="2A9FDE5F" w14:textId="77777777" w:rsidR="004415B8" w:rsidRDefault="004415B8" w:rsidP="00562E5C">
      <w:pPr>
        <w:pStyle w:val="Heading4"/>
      </w:pPr>
      <w:r>
        <w:t>Unarmed techniques: sitting, sitting v.s. standing, standing techniques for strikes, thrusts, all forms of grasping (shoulders, elbows, collar, wrists and hands; all techniques from the rear)</w:t>
      </w:r>
    </w:p>
    <w:p w14:paraId="5222A07A" w14:textId="77777777" w:rsidR="004415B8" w:rsidRDefault="004415B8" w:rsidP="004415B8">
      <w:pPr>
        <w:pStyle w:val="NoSpacing"/>
      </w:pPr>
    </w:p>
    <w:p w14:paraId="15734A7B" w14:textId="77777777" w:rsidR="004415B8" w:rsidRPr="0082469C" w:rsidRDefault="004415B8" w:rsidP="004415B8">
      <w:pPr>
        <w:pStyle w:val="NoSpacing"/>
      </w:pPr>
    </w:p>
    <w:tbl>
      <w:tblPr>
        <w:tblStyle w:val="TableGrid"/>
        <w:tblW w:w="0" w:type="auto"/>
        <w:tblLook w:val="04A0" w:firstRow="1" w:lastRow="0" w:firstColumn="1" w:lastColumn="0" w:noHBand="0" w:noVBand="1"/>
      </w:tblPr>
      <w:tblGrid>
        <w:gridCol w:w="1527"/>
        <w:gridCol w:w="1888"/>
        <w:gridCol w:w="2340"/>
        <w:gridCol w:w="3690"/>
      </w:tblGrid>
      <w:tr w:rsidR="00562E5C" w14:paraId="264DCBE0" w14:textId="77777777" w:rsidTr="004813D5">
        <w:trPr>
          <w:trHeight w:val="394"/>
        </w:trPr>
        <w:tc>
          <w:tcPr>
            <w:tcW w:w="1527" w:type="dxa"/>
            <w:shd w:val="clear" w:color="auto" w:fill="000000" w:themeFill="text1"/>
          </w:tcPr>
          <w:p w14:paraId="02FD0237" w14:textId="77777777" w:rsidR="00562E5C" w:rsidRPr="00BF7D6E" w:rsidRDefault="00562E5C" w:rsidP="00562E5C">
            <w:pPr>
              <w:rPr>
                <w:b/>
              </w:rPr>
            </w:pPr>
            <w:r>
              <w:rPr>
                <w:b/>
              </w:rPr>
              <w:t>Weapons</w:t>
            </w:r>
          </w:p>
        </w:tc>
        <w:tc>
          <w:tcPr>
            <w:tcW w:w="1888" w:type="dxa"/>
            <w:shd w:val="clear" w:color="auto" w:fill="000000" w:themeFill="text1"/>
          </w:tcPr>
          <w:p w14:paraId="3F4AADEE" w14:textId="77777777" w:rsidR="00562E5C" w:rsidRPr="00BF7D6E" w:rsidRDefault="00562E5C" w:rsidP="00562E5C">
            <w:pPr>
              <w:rPr>
                <w:b/>
              </w:rPr>
            </w:pPr>
          </w:p>
        </w:tc>
        <w:tc>
          <w:tcPr>
            <w:tcW w:w="2340" w:type="dxa"/>
            <w:shd w:val="clear" w:color="auto" w:fill="000000" w:themeFill="text1"/>
          </w:tcPr>
          <w:p w14:paraId="2EFF54E9" w14:textId="77777777" w:rsidR="00562E5C" w:rsidRDefault="00562E5C" w:rsidP="00562E5C">
            <w:pPr>
              <w:rPr>
                <w:b/>
              </w:rPr>
            </w:pPr>
          </w:p>
        </w:tc>
        <w:tc>
          <w:tcPr>
            <w:tcW w:w="3690" w:type="dxa"/>
            <w:shd w:val="clear" w:color="auto" w:fill="000000" w:themeFill="text1"/>
          </w:tcPr>
          <w:p w14:paraId="14694A23" w14:textId="77777777" w:rsidR="00562E5C" w:rsidRPr="00BF7D6E" w:rsidRDefault="00562E5C" w:rsidP="00562E5C">
            <w:pPr>
              <w:rPr>
                <w:b/>
              </w:rPr>
            </w:pPr>
          </w:p>
        </w:tc>
      </w:tr>
      <w:tr w:rsidR="004415B8" w14:paraId="41345FC1" w14:textId="77777777" w:rsidTr="004813D5">
        <w:trPr>
          <w:trHeight w:val="394"/>
        </w:trPr>
        <w:tc>
          <w:tcPr>
            <w:tcW w:w="1527" w:type="dxa"/>
            <w:shd w:val="clear" w:color="auto" w:fill="000000" w:themeFill="text1"/>
          </w:tcPr>
          <w:p w14:paraId="11931BD5" w14:textId="77777777" w:rsidR="004415B8" w:rsidRPr="00BF7D6E" w:rsidRDefault="004415B8" w:rsidP="00562E5C">
            <w:pPr>
              <w:rPr>
                <w:b/>
              </w:rPr>
            </w:pPr>
            <w:r w:rsidRPr="00BF7D6E">
              <w:rPr>
                <w:b/>
              </w:rPr>
              <w:t>Technique</w:t>
            </w:r>
          </w:p>
        </w:tc>
        <w:tc>
          <w:tcPr>
            <w:tcW w:w="1888" w:type="dxa"/>
            <w:shd w:val="clear" w:color="auto" w:fill="000000" w:themeFill="text1"/>
          </w:tcPr>
          <w:p w14:paraId="539F6A7B" w14:textId="77777777" w:rsidR="004415B8" w:rsidRPr="00BF7D6E" w:rsidRDefault="004415B8" w:rsidP="00562E5C">
            <w:pPr>
              <w:rPr>
                <w:b/>
              </w:rPr>
            </w:pPr>
            <w:r w:rsidRPr="00BF7D6E">
              <w:rPr>
                <w:b/>
              </w:rPr>
              <w:t xml:space="preserve">Attack </w:t>
            </w:r>
          </w:p>
        </w:tc>
        <w:tc>
          <w:tcPr>
            <w:tcW w:w="2340" w:type="dxa"/>
            <w:shd w:val="clear" w:color="auto" w:fill="000000" w:themeFill="text1"/>
          </w:tcPr>
          <w:p w14:paraId="25C4E20D" w14:textId="77777777" w:rsidR="004415B8" w:rsidRPr="00BF7D6E" w:rsidRDefault="004415B8" w:rsidP="00562E5C">
            <w:pPr>
              <w:rPr>
                <w:b/>
              </w:rPr>
            </w:pPr>
            <w:r>
              <w:rPr>
                <w:b/>
              </w:rPr>
              <w:t>Direction/Option</w:t>
            </w:r>
          </w:p>
        </w:tc>
        <w:tc>
          <w:tcPr>
            <w:tcW w:w="3690" w:type="dxa"/>
            <w:shd w:val="clear" w:color="auto" w:fill="000000" w:themeFill="text1"/>
          </w:tcPr>
          <w:p w14:paraId="0D20DFBF" w14:textId="77777777" w:rsidR="004415B8" w:rsidRPr="00BF7D6E" w:rsidRDefault="004415B8" w:rsidP="00562E5C">
            <w:pPr>
              <w:rPr>
                <w:b/>
              </w:rPr>
            </w:pPr>
            <w:r w:rsidRPr="00BF7D6E">
              <w:rPr>
                <w:b/>
              </w:rPr>
              <w:t>Position</w:t>
            </w:r>
          </w:p>
        </w:tc>
      </w:tr>
      <w:tr w:rsidR="004415B8" w14:paraId="77CE3E40" w14:textId="77777777" w:rsidTr="00562E5C">
        <w:trPr>
          <w:trHeight w:val="394"/>
        </w:trPr>
        <w:tc>
          <w:tcPr>
            <w:tcW w:w="1527" w:type="dxa"/>
          </w:tcPr>
          <w:p w14:paraId="114A3FE4" w14:textId="77777777" w:rsidR="004415B8" w:rsidRPr="004813D5" w:rsidRDefault="00562E5C" w:rsidP="00562E5C">
            <w:pPr>
              <w:rPr>
                <w:b/>
              </w:rPr>
            </w:pPr>
            <w:r w:rsidRPr="004813D5">
              <w:rPr>
                <w:b/>
              </w:rPr>
              <w:t>Ken</w:t>
            </w:r>
          </w:p>
        </w:tc>
        <w:tc>
          <w:tcPr>
            <w:tcW w:w="1888" w:type="dxa"/>
          </w:tcPr>
          <w:p w14:paraId="6881B9F5" w14:textId="77777777" w:rsidR="004415B8" w:rsidRDefault="00562E5C" w:rsidP="00562E5C">
            <w:r>
              <w:t>Kumi Tachi</w:t>
            </w:r>
          </w:p>
        </w:tc>
        <w:tc>
          <w:tcPr>
            <w:tcW w:w="2340" w:type="dxa"/>
          </w:tcPr>
          <w:p w14:paraId="53C7EBAE" w14:textId="77777777" w:rsidR="004415B8" w:rsidRDefault="00562E5C" w:rsidP="00562E5C">
            <w:r>
              <w:t>All</w:t>
            </w:r>
          </w:p>
        </w:tc>
        <w:tc>
          <w:tcPr>
            <w:tcW w:w="3690" w:type="dxa"/>
          </w:tcPr>
          <w:p w14:paraId="37A95FD5" w14:textId="77777777" w:rsidR="004415B8" w:rsidRDefault="004415B8" w:rsidP="00562E5C"/>
        </w:tc>
      </w:tr>
      <w:tr w:rsidR="004415B8" w14:paraId="78997E7E" w14:textId="77777777" w:rsidTr="00562E5C">
        <w:trPr>
          <w:trHeight w:val="394"/>
        </w:trPr>
        <w:tc>
          <w:tcPr>
            <w:tcW w:w="1527" w:type="dxa"/>
          </w:tcPr>
          <w:p w14:paraId="3E370F37" w14:textId="77777777" w:rsidR="004415B8" w:rsidRPr="004813D5" w:rsidRDefault="004415B8" w:rsidP="00562E5C">
            <w:pPr>
              <w:rPr>
                <w:b/>
              </w:rPr>
            </w:pPr>
          </w:p>
        </w:tc>
        <w:tc>
          <w:tcPr>
            <w:tcW w:w="1888" w:type="dxa"/>
          </w:tcPr>
          <w:p w14:paraId="614F9575" w14:textId="77777777" w:rsidR="004415B8" w:rsidRDefault="00562E5C" w:rsidP="00562E5C">
            <w:r>
              <w:t>Tachi Dori</w:t>
            </w:r>
          </w:p>
        </w:tc>
        <w:tc>
          <w:tcPr>
            <w:tcW w:w="2340" w:type="dxa"/>
          </w:tcPr>
          <w:p w14:paraId="45259999" w14:textId="77777777" w:rsidR="004415B8" w:rsidRDefault="00562E5C" w:rsidP="00562E5C">
            <w:r>
              <w:t>5</w:t>
            </w:r>
          </w:p>
        </w:tc>
        <w:tc>
          <w:tcPr>
            <w:tcW w:w="3690" w:type="dxa"/>
          </w:tcPr>
          <w:p w14:paraId="4E82523B" w14:textId="77777777" w:rsidR="004415B8" w:rsidRDefault="004415B8" w:rsidP="00562E5C"/>
        </w:tc>
      </w:tr>
      <w:tr w:rsidR="004415B8" w14:paraId="760809FC" w14:textId="77777777" w:rsidTr="00562E5C">
        <w:trPr>
          <w:trHeight w:val="394"/>
        </w:trPr>
        <w:tc>
          <w:tcPr>
            <w:tcW w:w="1527" w:type="dxa"/>
          </w:tcPr>
          <w:p w14:paraId="3396988B" w14:textId="77777777" w:rsidR="004415B8" w:rsidRPr="004813D5" w:rsidRDefault="00562E5C" w:rsidP="00562E5C">
            <w:pPr>
              <w:rPr>
                <w:b/>
              </w:rPr>
            </w:pPr>
            <w:r w:rsidRPr="004813D5">
              <w:rPr>
                <w:b/>
              </w:rPr>
              <w:t>Jo</w:t>
            </w:r>
          </w:p>
        </w:tc>
        <w:tc>
          <w:tcPr>
            <w:tcW w:w="1888" w:type="dxa"/>
          </w:tcPr>
          <w:p w14:paraId="3366CE36" w14:textId="77777777" w:rsidR="004415B8" w:rsidRDefault="00562E5C" w:rsidP="00562E5C">
            <w:r>
              <w:t>Jo Dori</w:t>
            </w:r>
          </w:p>
        </w:tc>
        <w:tc>
          <w:tcPr>
            <w:tcW w:w="2340" w:type="dxa"/>
          </w:tcPr>
          <w:p w14:paraId="0A01AC90" w14:textId="77777777" w:rsidR="004415B8" w:rsidRDefault="00562E5C" w:rsidP="00562E5C">
            <w:r>
              <w:t>5</w:t>
            </w:r>
          </w:p>
        </w:tc>
        <w:tc>
          <w:tcPr>
            <w:tcW w:w="3690" w:type="dxa"/>
          </w:tcPr>
          <w:p w14:paraId="7D45B39A" w14:textId="77777777" w:rsidR="004415B8" w:rsidRDefault="004415B8" w:rsidP="00562E5C"/>
        </w:tc>
      </w:tr>
      <w:tr w:rsidR="004415B8" w14:paraId="7DB5248C" w14:textId="77777777" w:rsidTr="00562E5C">
        <w:trPr>
          <w:trHeight w:val="394"/>
        </w:trPr>
        <w:tc>
          <w:tcPr>
            <w:tcW w:w="1527" w:type="dxa"/>
          </w:tcPr>
          <w:p w14:paraId="2D74103E" w14:textId="77777777" w:rsidR="004415B8" w:rsidRPr="004813D5" w:rsidRDefault="004415B8" w:rsidP="00562E5C">
            <w:pPr>
              <w:rPr>
                <w:b/>
              </w:rPr>
            </w:pPr>
          </w:p>
        </w:tc>
        <w:tc>
          <w:tcPr>
            <w:tcW w:w="1888" w:type="dxa"/>
          </w:tcPr>
          <w:p w14:paraId="589FF290" w14:textId="77777777" w:rsidR="004415B8" w:rsidRDefault="00562E5C" w:rsidP="00562E5C">
            <w:r>
              <w:t>10 Kumi Jo</w:t>
            </w:r>
          </w:p>
        </w:tc>
        <w:tc>
          <w:tcPr>
            <w:tcW w:w="2340" w:type="dxa"/>
          </w:tcPr>
          <w:p w14:paraId="0B296890" w14:textId="77777777" w:rsidR="004415B8" w:rsidRDefault="00562E5C" w:rsidP="00562E5C">
            <w:r>
              <w:t>1 to 5</w:t>
            </w:r>
          </w:p>
        </w:tc>
        <w:tc>
          <w:tcPr>
            <w:tcW w:w="3690" w:type="dxa"/>
          </w:tcPr>
          <w:p w14:paraId="4E9D2584" w14:textId="77777777" w:rsidR="004415B8" w:rsidRDefault="004415B8" w:rsidP="00562E5C"/>
        </w:tc>
      </w:tr>
      <w:tr w:rsidR="004415B8" w14:paraId="12BDAFF8" w14:textId="77777777" w:rsidTr="00562E5C">
        <w:trPr>
          <w:trHeight w:val="394"/>
        </w:trPr>
        <w:tc>
          <w:tcPr>
            <w:tcW w:w="1527" w:type="dxa"/>
          </w:tcPr>
          <w:p w14:paraId="294808C5" w14:textId="77777777" w:rsidR="004415B8" w:rsidRPr="004813D5" w:rsidRDefault="00562E5C" w:rsidP="00562E5C">
            <w:pPr>
              <w:rPr>
                <w:b/>
              </w:rPr>
            </w:pPr>
            <w:r w:rsidRPr="004813D5">
              <w:rPr>
                <w:b/>
              </w:rPr>
              <w:t xml:space="preserve">Tanto </w:t>
            </w:r>
          </w:p>
        </w:tc>
        <w:tc>
          <w:tcPr>
            <w:tcW w:w="1888" w:type="dxa"/>
          </w:tcPr>
          <w:p w14:paraId="4B85356C" w14:textId="77777777" w:rsidR="004415B8" w:rsidRDefault="00562E5C" w:rsidP="00562E5C">
            <w:r>
              <w:t>Tanto Dori</w:t>
            </w:r>
          </w:p>
        </w:tc>
        <w:tc>
          <w:tcPr>
            <w:tcW w:w="2340" w:type="dxa"/>
          </w:tcPr>
          <w:p w14:paraId="505F517E" w14:textId="77777777" w:rsidR="004415B8" w:rsidRDefault="00562E5C" w:rsidP="00562E5C">
            <w:r>
              <w:t>Tsuki</w:t>
            </w:r>
          </w:p>
        </w:tc>
        <w:tc>
          <w:tcPr>
            <w:tcW w:w="3690" w:type="dxa"/>
          </w:tcPr>
          <w:p w14:paraId="73C61FC5" w14:textId="77777777" w:rsidR="004415B8" w:rsidRDefault="004415B8" w:rsidP="00562E5C"/>
        </w:tc>
      </w:tr>
      <w:tr w:rsidR="004415B8" w14:paraId="752CFD59" w14:textId="77777777" w:rsidTr="00562E5C">
        <w:trPr>
          <w:trHeight w:val="394"/>
        </w:trPr>
        <w:tc>
          <w:tcPr>
            <w:tcW w:w="1527" w:type="dxa"/>
          </w:tcPr>
          <w:p w14:paraId="12148A0C" w14:textId="77777777" w:rsidR="004415B8" w:rsidRPr="004813D5" w:rsidRDefault="004415B8" w:rsidP="00562E5C">
            <w:pPr>
              <w:rPr>
                <w:b/>
              </w:rPr>
            </w:pPr>
          </w:p>
        </w:tc>
        <w:tc>
          <w:tcPr>
            <w:tcW w:w="1888" w:type="dxa"/>
          </w:tcPr>
          <w:p w14:paraId="3900B6BE" w14:textId="77777777" w:rsidR="004415B8" w:rsidRDefault="004415B8" w:rsidP="00562E5C"/>
        </w:tc>
        <w:tc>
          <w:tcPr>
            <w:tcW w:w="2340" w:type="dxa"/>
          </w:tcPr>
          <w:p w14:paraId="6B6F5C54" w14:textId="77777777" w:rsidR="004415B8" w:rsidRDefault="00562E5C" w:rsidP="00562E5C">
            <w:r>
              <w:t>Yokomenuchi</w:t>
            </w:r>
          </w:p>
        </w:tc>
        <w:tc>
          <w:tcPr>
            <w:tcW w:w="3690" w:type="dxa"/>
          </w:tcPr>
          <w:p w14:paraId="2A360365" w14:textId="77777777" w:rsidR="004415B8" w:rsidRDefault="004415B8" w:rsidP="00562E5C"/>
        </w:tc>
      </w:tr>
      <w:tr w:rsidR="004415B8" w14:paraId="113A2E04" w14:textId="77777777" w:rsidTr="00562E5C">
        <w:trPr>
          <w:trHeight w:val="374"/>
        </w:trPr>
        <w:tc>
          <w:tcPr>
            <w:tcW w:w="1527" w:type="dxa"/>
          </w:tcPr>
          <w:p w14:paraId="5A00405B" w14:textId="77777777" w:rsidR="004415B8" w:rsidRPr="004813D5" w:rsidRDefault="004415B8" w:rsidP="00562E5C">
            <w:pPr>
              <w:rPr>
                <w:b/>
              </w:rPr>
            </w:pPr>
          </w:p>
        </w:tc>
        <w:tc>
          <w:tcPr>
            <w:tcW w:w="1888" w:type="dxa"/>
          </w:tcPr>
          <w:p w14:paraId="56B1DB2B" w14:textId="77777777" w:rsidR="004415B8" w:rsidRDefault="004415B8" w:rsidP="00562E5C"/>
        </w:tc>
        <w:tc>
          <w:tcPr>
            <w:tcW w:w="2340" w:type="dxa"/>
          </w:tcPr>
          <w:p w14:paraId="0031E0FC" w14:textId="77777777" w:rsidR="004415B8" w:rsidRDefault="00562E5C" w:rsidP="00562E5C">
            <w:r>
              <w:t>Kubishime</w:t>
            </w:r>
          </w:p>
        </w:tc>
        <w:tc>
          <w:tcPr>
            <w:tcW w:w="3690" w:type="dxa"/>
          </w:tcPr>
          <w:p w14:paraId="1490C74A" w14:textId="77777777" w:rsidR="004415B8" w:rsidRDefault="004415B8" w:rsidP="00562E5C"/>
        </w:tc>
      </w:tr>
      <w:tr w:rsidR="004415B8" w14:paraId="1CD1A879" w14:textId="77777777" w:rsidTr="00562E5C">
        <w:trPr>
          <w:trHeight w:val="394"/>
        </w:trPr>
        <w:tc>
          <w:tcPr>
            <w:tcW w:w="1527" w:type="dxa"/>
          </w:tcPr>
          <w:p w14:paraId="0003FFEB" w14:textId="77777777" w:rsidR="004415B8" w:rsidRPr="004813D5" w:rsidRDefault="004415B8" w:rsidP="00562E5C">
            <w:pPr>
              <w:rPr>
                <w:b/>
              </w:rPr>
            </w:pPr>
          </w:p>
        </w:tc>
        <w:tc>
          <w:tcPr>
            <w:tcW w:w="1888" w:type="dxa"/>
          </w:tcPr>
          <w:p w14:paraId="347D8357" w14:textId="77777777" w:rsidR="004415B8" w:rsidRDefault="004415B8" w:rsidP="00562E5C"/>
        </w:tc>
        <w:tc>
          <w:tcPr>
            <w:tcW w:w="2340" w:type="dxa"/>
          </w:tcPr>
          <w:p w14:paraId="4E2469A5" w14:textId="77777777" w:rsidR="004415B8" w:rsidRDefault="00562E5C" w:rsidP="00562E5C">
            <w:r>
              <w:t>Knife held front</w:t>
            </w:r>
          </w:p>
        </w:tc>
        <w:tc>
          <w:tcPr>
            <w:tcW w:w="3690" w:type="dxa"/>
          </w:tcPr>
          <w:p w14:paraId="65F5ABEE" w14:textId="77777777" w:rsidR="004415B8" w:rsidRDefault="004415B8" w:rsidP="00562E5C"/>
        </w:tc>
      </w:tr>
      <w:tr w:rsidR="004415B8" w14:paraId="0E42B7D6" w14:textId="77777777" w:rsidTr="00562E5C">
        <w:trPr>
          <w:trHeight w:val="394"/>
        </w:trPr>
        <w:tc>
          <w:tcPr>
            <w:tcW w:w="1527" w:type="dxa"/>
          </w:tcPr>
          <w:p w14:paraId="3238E9B9" w14:textId="77777777" w:rsidR="004415B8" w:rsidRPr="004813D5" w:rsidRDefault="004415B8" w:rsidP="00562E5C">
            <w:pPr>
              <w:rPr>
                <w:b/>
              </w:rPr>
            </w:pPr>
          </w:p>
        </w:tc>
        <w:tc>
          <w:tcPr>
            <w:tcW w:w="1888" w:type="dxa"/>
          </w:tcPr>
          <w:p w14:paraId="4C6B27C9" w14:textId="77777777" w:rsidR="004415B8" w:rsidRDefault="004415B8" w:rsidP="00562E5C"/>
        </w:tc>
        <w:tc>
          <w:tcPr>
            <w:tcW w:w="2340" w:type="dxa"/>
          </w:tcPr>
          <w:p w14:paraId="45E23218" w14:textId="77777777" w:rsidR="004415B8" w:rsidRDefault="00562E5C" w:rsidP="00562E5C">
            <w:r>
              <w:t>Knife held back</w:t>
            </w:r>
          </w:p>
        </w:tc>
        <w:tc>
          <w:tcPr>
            <w:tcW w:w="3690" w:type="dxa"/>
          </w:tcPr>
          <w:p w14:paraId="11A8A806" w14:textId="77777777" w:rsidR="004415B8" w:rsidRDefault="004415B8" w:rsidP="00562E5C"/>
        </w:tc>
      </w:tr>
      <w:tr w:rsidR="004415B8" w14:paraId="3E3059D8" w14:textId="77777777" w:rsidTr="00562E5C">
        <w:trPr>
          <w:trHeight w:val="394"/>
        </w:trPr>
        <w:tc>
          <w:tcPr>
            <w:tcW w:w="1527" w:type="dxa"/>
          </w:tcPr>
          <w:p w14:paraId="3093556D" w14:textId="77777777" w:rsidR="004415B8" w:rsidRPr="004813D5" w:rsidRDefault="004415B8" w:rsidP="00562E5C">
            <w:pPr>
              <w:rPr>
                <w:b/>
              </w:rPr>
            </w:pPr>
          </w:p>
        </w:tc>
        <w:tc>
          <w:tcPr>
            <w:tcW w:w="1888" w:type="dxa"/>
          </w:tcPr>
          <w:p w14:paraId="1F40F16B" w14:textId="77777777" w:rsidR="004415B8" w:rsidRDefault="004415B8" w:rsidP="00562E5C"/>
        </w:tc>
        <w:tc>
          <w:tcPr>
            <w:tcW w:w="2340" w:type="dxa"/>
          </w:tcPr>
          <w:p w14:paraId="197A5FE7" w14:textId="77777777" w:rsidR="004415B8" w:rsidRDefault="00562E5C" w:rsidP="00562E5C">
            <w:r>
              <w:t>Slash attack</w:t>
            </w:r>
          </w:p>
        </w:tc>
        <w:tc>
          <w:tcPr>
            <w:tcW w:w="3690" w:type="dxa"/>
          </w:tcPr>
          <w:p w14:paraId="06BDE615" w14:textId="77777777" w:rsidR="004415B8" w:rsidRDefault="004415B8" w:rsidP="00562E5C"/>
        </w:tc>
      </w:tr>
      <w:tr w:rsidR="004415B8" w14:paraId="5C88FA8F" w14:textId="77777777" w:rsidTr="00562E5C">
        <w:trPr>
          <w:trHeight w:val="394"/>
        </w:trPr>
        <w:tc>
          <w:tcPr>
            <w:tcW w:w="1527" w:type="dxa"/>
          </w:tcPr>
          <w:p w14:paraId="5FF37F5F" w14:textId="77777777" w:rsidR="004415B8" w:rsidRPr="004813D5" w:rsidRDefault="00562E5C" w:rsidP="00562E5C">
            <w:pPr>
              <w:rPr>
                <w:b/>
              </w:rPr>
            </w:pPr>
            <w:r w:rsidRPr="004813D5">
              <w:rPr>
                <w:b/>
              </w:rPr>
              <w:t>Jiyuwaza</w:t>
            </w:r>
          </w:p>
        </w:tc>
        <w:tc>
          <w:tcPr>
            <w:tcW w:w="1888" w:type="dxa"/>
          </w:tcPr>
          <w:p w14:paraId="1B6A396E" w14:textId="77777777" w:rsidR="004415B8" w:rsidRDefault="00562E5C" w:rsidP="00562E5C">
            <w:r>
              <w:t>40-50 seconds</w:t>
            </w:r>
          </w:p>
        </w:tc>
        <w:tc>
          <w:tcPr>
            <w:tcW w:w="2340" w:type="dxa"/>
          </w:tcPr>
          <w:p w14:paraId="5529E33D" w14:textId="77777777" w:rsidR="004415B8" w:rsidRDefault="00562E5C" w:rsidP="00562E5C">
            <w:r>
              <w:t>2 attackers</w:t>
            </w:r>
          </w:p>
        </w:tc>
        <w:tc>
          <w:tcPr>
            <w:tcW w:w="3690" w:type="dxa"/>
          </w:tcPr>
          <w:p w14:paraId="42FF706E" w14:textId="77777777" w:rsidR="004415B8" w:rsidRDefault="00562E5C" w:rsidP="00562E5C">
            <w:r>
              <w:t>Tachiwaza</w:t>
            </w:r>
          </w:p>
        </w:tc>
      </w:tr>
      <w:tr w:rsidR="004415B8" w14:paraId="3AE3ABD3" w14:textId="77777777" w:rsidTr="00562E5C">
        <w:trPr>
          <w:trHeight w:val="394"/>
        </w:trPr>
        <w:tc>
          <w:tcPr>
            <w:tcW w:w="1527" w:type="dxa"/>
          </w:tcPr>
          <w:p w14:paraId="0E012E8C" w14:textId="77777777" w:rsidR="004415B8" w:rsidRPr="004813D5" w:rsidRDefault="00562E5C" w:rsidP="00562E5C">
            <w:pPr>
              <w:rPr>
                <w:b/>
              </w:rPr>
            </w:pPr>
            <w:r w:rsidRPr="004813D5">
              <w:rPr>
                <w:b/>
              </w:rPr>
              <w:t>Kokyu Dosa</w:t>
            </w:r>
          </w:p>
        </w:tc>
        <w:tc>
          <w:tcPr>
            <w:tcW w:w="1888" w:type="dxa"/>
          </w:tcPr>
          <w:p w14:paraId="5E63683B" w14:textId="77777777" w:rsidR="004415B8" w:rsidRDefault="00562E5C" w:rsidP="00562E5C">
            <w:r>
              <w:t>3 simple attacks</w:t>
            </w:r>
          </w:p>
        </w:tc>
        <w:tc>
          <w:tcPr>
            <w:tcW w:w="2340" w:type="dxa"/>
          </w:tcPr>
          <w:p w14:paraId="26A28231" w14:textId="77777777" w:rsidR="004415B8" w:rsidRDefault="004415B8" w:rsidP="00562E5C"/>
        </w:tc>
        <w:tc>
          <w:tcPr>
            <w:tcW w:w="3690" w:type="dxa"/>
          </w:tcPr>
          <w:p w14:paraId="436954B6" w14:textId="77777777" w:rsidR="004415B8" w:rsidRDefault="00562E5C" w:rsidP="00562E5C">
            <w:r>
              <w:t>Suwariwaza</w:t>
            </w:r>
          </w:p>
        </w:tc>
      </w:tr>
    </w:tbl>
    <w:p w14:paraId="4B439219" w14:textId="77777777" w:rsidR="00AD2151" w:rsidRDefault="00AD2151" w:rsidP="004813D5">
      <w:pPr>
        <w:spacing w:line="276" w:lineRule="auto"/>
      </w:pPr>
    </w:p>
    <w:p w14:paraId="7A4897C1" w14:textId="77777777" w:rsidR="002874DE" w:rsidRDefault="00AD2151" w:rsidP="00A7008C">
      <w:pPr>
        <w:pStyle w:val="Subtitle"/>
      </w:pPr>
      <w:r>
        <w:br w:type="page"/>
      </w:r>
      <w:r w:rsidR="00A7008C">
        <w:lastRenderedPageBreak/>
        <w:t>Aikido Terminology</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782"/>
        <w:gridCol w:w="2900"/>
        <w:gridCol w:w="5388"/>
      </w:tblGrid>
      <w:tr w:rsidR="002874DE" w:rsidRPr="002874DE" w14:paraId="743D1289" w14:textId="77777777" w:rsidTr="00D72758">
        <w:trPr>
          <w:tblCellSpacing w:w="0" w:type="dxa"/>
        </w:trPr>
        <w:tc>
          <w:tcPr>
            <w:tcW w:w="0" w:type="auto"/>
            <w:gridSpan w:val="3"/>
            <w:shd w:val="clear" w:color="auto" w:fill="B9C4DF" w:themeFill="accent3" w:themeFillTint="66"/>
            <w:vAlign w:val="center"/>
            <w:hideMark/>
          </w:tcPr>
          <w:p w14:paraId="4DF2BCAD"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Striking:</w:t>
            </w:r>
          </w:p>
        </w:tc>
      </w:tr>
      <w:tr w:rsidR="002874DE" w:rsidRPr="002874DE" w14:paraId="3973B1A6" w14:textId="77777777" w:rsidTr="002874DE">
        <w:trPr>
          <w:tblCellSpacing w:w="0" w:type="dxa"/>
        </w:trPr>
        <w:tc>
          <w:tcPr>
            <w:tcW w:w="0" w:type="auto"/>
            <w:vAlign w:val="center"/>
            <w:hideMark/>
          </w:tcPr>
          <w:p w14:paraId="65FCFBD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w:t>
            </w:r>
          </w:p>
        </w:tc>
        <w:tc>
          <w:tcPr>
            <w:tcW w:w="0" w:type="auto"/>
            <w:vAlign w:val="center"/>
            <w:hideMark/>
          </w:tcPr>
          <w:p w14:paraId="3557554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6E4A7F1" wp14:editId="7D0B9B1E">
                  <wp:extent cx="438150" cy="152400"/>
                  <wp:effectExtent l="0" t="0" r="0" b="0"/>
                  <wp:docPr id="869" name="Picture 869" descr="http://www.aikidofaq.com/dictionary/pics/ate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kidofaq.com/dictionary/pics/atem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726F78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Strike to a vital point</w:t>
            </w:r>
          </w:p>
        </w:tc>
      </w:tr>
      <w:tr w:rsidR="002874DE" w:rsidRPr="002874DE" w14:paraId="31FA89B8" w14:textId="77777777" w:rsidTr="002874DE">
        <w:trPr>
          <w:tblCellSpacing w:w="0" w:type="dxa"/>
        </w:trPr>
        <w:tc>
          <w:tcPr>
            <w:tcW w:w="0" w:type="auto"/>
            <w:vAlign w:val="center"/>
            <w:hideMark/>
          </w:tcPr>
          <w:p w14:paraId="2672FC3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Chudan-zuki</w:t>
            </w:r>
          </w:p>
        </w:tc>
        <w:tc>
          <w:tcPr>
            <w:tcW w:w="0" w:type="auto"/>
            <w:vAlign w:val="center"/>
            <w:hideMark/>
          </w:tcPr>
          <w:p w14:paraId="24423AF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14AD48B" wp14:editId="6EC8C211">
                  <wp:extent cx="581025" cy="152400"/>
                  <wp:effectExtent l="0" t="0" r="9525" b="0"/>
                  <wp:docPr id="868" name="Picture 868" descr="http://www.aikidofaq.com/dictionary/pics/chudan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kidofaq.com/dictionary/pics/chudanzuk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1BDE15E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punch to the abdominal region</w:t>
            </w:r>
          </w:p>
        </w:tc>
      </w:tr>
      <w:tr w:rsidR="002874DE" w:rsidRPr="002874DE" w14:paraId="31238FAB" w14:textId="77777777" w:rsidTr="002874DE">
        <w:trPr>
          <w:tblCellSpacing w:w="0" w:type="dxa"/>
        </w:trPr>
        <w:tc>
          <w:tcPr>
            <w:tcW w:w="0" w:type="auto"/>
            <w:vAlign w:val="center"/>
            <w:hideMark/>
          </w:tcPr>
          <w:p w14:paraId="7382330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Gedan-zuki</w:t>
            </w:r>
          </w:p>
        </w:tc>
        <w:tc>
          <w:tcPr>
            <w:tcW w:w="0" w:type="auto"/>
            <w:vAlign w:val="center"/>
            <w:hideMark/>
          </w:tcPr>
          <w:p w14:paraId="64EC95E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6CA03C2" wp14:editId="2EFEED70">
                  <wp:extent cx="590550" cy="152400"/>
                  <wp:effectExtent l="0" t="0" r="0" b="0"/>
                  <wp:docPr id="867" name="Picture 867" descr="http://www.aikidofaq.com/dictionary/pics/gedan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kidofaq.com/dictionary/pics/gedanzuki.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634034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Downward punch</w:t>
            </w:r>
          </w:p>
        </w:tc>
      </w:tr>
      <w:tr w:rsidR="002874DE" w:rsidRPr="002874DE" w14:paraId="268D6A61" w14:textId="77777777" w:rsidTr="002874DE">
        <w:trPr>
          <w:tblCellSpacing w:w="0" w:type="dxa"/>
        </w:trPr>
        <w:tc>
          <w:tcPr>
            <w:tcW w:w="0" w:type="auto"/>
            <w:vAlign w:val="center"/>
            <w:hideMark/>
          </w:tcPr>
          <w:p w14:paraId="3C4B6C3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Gyaku-uchi</w:t>
            </w:r>
          </w:p>
        </w:tc>
        <w:tc>
          <w:tcPr>
            <w:tcW w:w="0" w:type="auto"/>
            <w:vAlign w:val="center"/>
            <w:hideMark/>
          </w:tcPr>
          <w:p w14:paraId="34832C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4E7B1DD" wp14:editId="479F2C66">
                  <wp:extent cx="438150" cy="152400"/>
                  <wp:effectExtent l="0" t="0" r="0" b="0"/>
                  <wp:docPr id="866" name="Picture 866" descr="http://www.aikidofaq.com/dictionary/pics/gyaku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ikidofaq.com/dictionary/pics/gyakuuchi.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2748951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Any reverse strike</w:t>
            </w:r>
          </w:p>
        </w:tc>
      </w:tr>
      <w:tr w:rsidR="002874DE" w:rsidRPr="002874DE" w14:paraId="0523465C" w14:textId="77777777" w:rsidTr="002874DE">
        <w:trPr>
          <w:tblCellSpacing w:w="0" w:type="dxa"/>
        </w:trPr>
        <w:tc>
          <w:tcPr>
            <w:tcW w:w="0" w:type="auto"/>
            <w:vAlign w:val="center"/>
            <w:hideMark/>
          </w:tcPr>
          <w:p w14:paraId="1A36D3D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Gyaku-zuki</w:t>
            </w:r>
          </w:p>
        </w:tc>
        <w:tc>
          <w:tcPr>
            <w:tcW w:w="0" w:type="auto"/>
            <w:vAlign w:val="center"/>
            <w:hideMark/>
          </w:tcPr>
          <w:p w14:paraId="4469DFA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07718FA" wp14:editId="3405F315">
                  <wp:extent cx="438150" cy="152400"/>
                  <wp:effectExtent l="0" t="0" r="0" b="0"/>
                  <wp:docPr id="865" name="Picture 865" descr="http://www.aikidofaq.com/dictionary/pics/gyaku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ikidofaq.com/dictionary/pics/gyakuzuki.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2CB70AB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Punching with the rear hand</w:t>
            </w:r>
          </w:p>
        </w:tc>
      </w:tr>
      <w:tr w:rsidR="002874DE" w:rsidRPr="002874DE" w14:paraId="3F0CC7BC" w14:textId="77777777" w:rsidTr="002874DE">
        <w:trPr>
          <w:tblCellSpacing w:w="0" w:type="dxa"/>
        </w:trPr>
        <w:tc>
          <w:tcPr>
            <w:tcW w:w="0" w:type="auto"/>
            <w:vAlign w:val="center"/>
            <w:hideMark/>
          </w:tcPr>
          <w:p w14:paraId="354EE12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Jodan-zuki</w:t>
            </w:r>
          </w:p>
        </w:tc>
        <w:tc>
          <w:tcPr>
            <w:tcW w:w="0" w:type="auto"/>
            <w:vAlign w:val="center"/>
            <w:hideMark/>
          </w:tcPr>
          <w:p w14:paraId="2E209C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34B324F" wp14:editId="56D5FE0E">
                  <wp:extent cx="590550" cy="152400"/>
                  <wp:effectExtent l="0" t="0" r="0" b="0"/>
                  <wp:docPr id="864" name="Picture 864" descr="http://www.aikidofaq.com/dictionary/pics/jodan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ikidofaq.com/dictionary/pics/jodanzuk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340F03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Upper strike</w:t>
            </w:r>
          </w:p>
        </w:tc>
      </w:tr>
      <w:tr w:rsidR="002874DE" w:rsidRPr="002874DE" w14:paraId="3EF09C58" w14:textId="77777777" w:rsidTr="002874DE">
        <w:trPr>
          <w:tblCellSpacing w:w="0" w:type="dxa"/>
        </w:trPr>
        <w:tc>
          <w:tcPr>
            <w:tcW w:w="0" w:type="auto"/>
            <w:vAlign w:val="center"/>
            <w:hideMark/>
          </w:tcPr>
          <w:p w14:paraId="6857408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Kaeshi-zuki</w:t>
            </w:r>
          </w:p>
        </w:tc>
        <w:tc>
          <w:tcPr>
            <w:tcW w:w="0" w:type="auto"/>
            <w:vAlign w:val="center"/>
            <w:hideMark/>
          </w:tcPr>
          <w:p w14:paraId="76525A1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A803480" wp14:editId="536B1566">
                  <wp:extent cx="590550" cy="152400"/>
                  <wp:effectExtent l="0" t="0" r="0" b="0"/>
                  <wp:docPr id="863" name="Picture 863" descr="http://www.aikidofaq.com/dictionary/pics/kaeshi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ikidofaq.com/dictionary/pics/kaeshizuk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505744A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Counter thrust</w:t>
            </w:r>
          </w:p>
        </w:tc>
      </w:tr>
      <w:tr w:rsidR="002874DE" w:rsidRPr="002874DE" w14:paraId="76AC84B7" w14:textId="77777777" w:rsidTr="002874DE">
        <w:trPr>
          <w:tblCellSpacing w:w="0" w:type="dxa"/>
        </w:trPr>
        <w:tc>
          <w:tcPr>
            <w:tcW w:w="0" w:type="auto"/>
            <w:vAlign w:val="center"/>
            <w:hideMark/>
          </w:tcPr>
          <w:p w14:paraId="2FAABD3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Katate-uchi</w:t>
            </w:r>
          </w:p>
        </w:tc>
        <w:tc>
          <w:tcPr>
            <w:tcW w:w="0" w:type="auto"/>
            <w:vAlign w:val="center"/>
            <w:hideMark/>
          </w:tcPr>
          <w:p w14:paraId="442A2B1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E20D068" wp14:editId="5BE80444">
                  <wp:extent cx="590550" cy="152400"/>
                  <wp:effectExtent l="0" t="0" r="0" b="0"/>
                  <wp:docPr id="862" name="Picture 862" descr="http://www.aikidofaq.com/dictionary/pics/katate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ikidofaq.com/dictionary/pics/katateuchi.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20C312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One-handed strike</w:t>
            </w:r>
          </w:p>
        </w:tc>
      </w:tr>
      <w:tr w:rsidR="002874DE" w:rsidRPr="002874DE" w14:paraId="6328ABB4" w14:textId="77777777" w:rsidTr="002874DE">
        <w:trPr>
          <w:tblCellSpacing w:w="0" w:type="dxa"/>
        </w:trPr>
        <w:tc>
          <w:tcPr>
            <w:tcW w:w="0" w:type="auto"/>
            <w:vAlign w:val="center"/>
            <w:hideMark/>
          </w:tcPr>
          <w:p w14:paraId="536C4F3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Men-uchi</w:t>
            </w:r>
          </w:p>
        </w:tc>
        <w:tc>
          <w:tcPr>
            <w:tcW w:w="0" w:type="auto"/>
            <w:vAlign w:val="center"/>
            <w:hideMark/>
          </w:tcPr>
          <w:p w14:paraId="7D2829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EF8806A" wp14:editId="4E6348EF">
                  <wp:extent cx="438150" cy="152400"/>
                  <wp:effectExtent l="0" t="0" r="0" b="0"/>
                  <wp:docPr id="861" name="Picture 861" descr="http://www.aikidofaq.com/dictionary/pics/men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ikidofaq.com/dictionary/pics/menuchi.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08CE08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Strike to head</w:t>
            </w:r>
          </w:p>
        </w:tc>
      </w:tr>
      <w:tr w:rsidR="002874DE" w:rsidRPr="002874DE" w14:paraId="3450E8BA" w14:textId="77777777" w:rsidTr="002874DE">
        <w:trPr>
          <w:tblCellSpacing w:w="0" w:type="dxa"/>
        </w:trPr>
        <w:tc>
          <w:tcPr>
            <w:tcW w:w="0" w:type="auto"/>
            <w:vAlign w:val="center"/>
            <w:hideMark/>
          </w:tcPr>
          <w:p w14:paraId="2A5001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Mune tsuki</w:t>
            </w:r>
          </w:p>
        </w:tc>
        <w:tc>
          <w:tcPr>
            <w:tcW w:w="0" w:type="auto"/>
            <w:vAlign w:val="center"/>
            <w:hideMark/>
          </w:tcPr>
          <w:p w14:paraId="5A5F98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1F1DE5A" wp14:editId="46EC0141">
                  <wp:extent cx="438150" cy="152400"/>
                  <wp:effectExtent l="0" t="0" r="0" b="0"/>
                  <wp:docPr id="860" name="Picture 860" descr="http://www.aikidofaq.com/dictionary/pics/munets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ikidofaq.com/dictionary/pics/munetsuki.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2063EB9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Thrust toward knot on obi</w:t>
            </w:r>
          </w:p>
        </w:tc>
      </w:tr>
      <w:tr w:rsidR="002874DE" w:rsidRPr="002874DE" w14:paraId="406C1454" w14:textId="77777777" w:rsidTr="002874DE">
        <w:trPr>
          <w:tblCellSpacing w:w="0" w:type="dxa"/>
        </w:trPr>
        <w:tc>
          <w:tcPr>
            <w:tcW w:w="0" w:type="auto"/>
            <w:vAlign w:val="center"/>
            <w:hideMark/>
          </w:tcPr>
          <w:p w14:paraId="1EFCF34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Oi-zuki</w:t>
            </w:r>
          </w:p>
        </w:tc>
        <w:tc>
          <w:tcPr>
            <w:tcW w:w="0" w:type="auto"/>
            <w:vAlign w:val="center"/>
            <w:hideMark/>
          </w:tcPr>
          <w:p w14:paraId="690CA34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6F8FD4B" wp14:editId="791A088D">
                  <wp:extent cx="590550" cy="152400"/>
                  <wp:effectExtent l="0" t="0" r="0" b="0"/>
                  <wp:docPr id="859" name="Picture 859" descr="http://www.aikidofaq.com/dictionary/pics/oi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ikidofaq.com/dictionary/pics/oizuki.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24DFFF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step-punch</w:t>
            </w:r>
          </w:p>
        </w:tc>
      </w:tr>
      <w:tr w:rsidR="002874DE" w:rsidRPr="002874DE" w14:paraId="130E078E" w14:textId="77777777" w:rsidTr="002874DE">
        <w:trPr>
          <w:tblCellSpacing w:w="0" w:type="dxa"/>
        </w:trPr>
        <w:tc>
          <w:tcPr>
            <w:tcW w:w="0" w:type="auto"/>
            <w:vAlign w:val="center"/>
            <w:hideMark/>
          </w:tcPr>
          <w:p w14:paraId="0D54B3A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Shomen uchi</w:t>
            </w:r>
          </w:p>
        </w:tc>
        <w:tc>
          <w:tcPr>
            <w:tcW w:w="0" w:type="auto"/>
            <w:vAlign w:val="center"/>
            <w:hideMark/>
          </w:tcPr>
          <w:p w14:paraId="057DF9E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6C6EF0C" wp14:editId="48CD99DE">
                  <wp:extent cx="590550" cy="152400"/>
                  <wp:effectExtent l="0" t="0" r="0" b="0"/>
                  <wp:docPr id="858" name="Picture 858" descr="http://www.aikidofaq.com/dictionary/pics/shomen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ikidofaq.com/dictionary/pics/shomenuch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4CE89E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Overhead strike to the head. </w:t>
            </w:r>
          </w:p>
        </w:tc>
      </w:tr>
      <w:tr w:rsidR="002874DE" w:rsidRPr="002874DE" w14:paraId="327DF990" w14:textId="77777777" w:rsidTr="002874DE">
        <w:trPr>
          <w:tblCellSpacing w:w="0" w:type="dxa"/>
        </w:trPr>
        <w:tc>
          <w:tcPr>
            <w:tcW w:w="0" w:type="auto"/>
            <w:vAlign w:val="center"/>
            <w:hideMark/>
          </w:tcPr>
          <w:p w14:paraId="1C4497A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Tsuki</w:t>
            </w:r>
          </w:p>
        </w:tc>
        <w:tc>
          <w:tcPr>
            <w:tcW w:w="0" w:type="auto"/>
            <w:vAlign w:val="center"/>
            <w:hideMark/>
          </w:tcPr>
          <w:p w14:paraId="0E7B671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294B2E4" wp14:editId="6D9F951D">
                  <wp:extent cx="285750" cy="152400"/>
                  <wp:effectExtent l="0" t="0" r="0" b="0"/>
                  <wp:docPr id="857" name="Picture 857" descr="http://www.aikidofaq.com/dictionary/pics/ts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ikidofaq.com/dictionary/pics/tsuki.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2F2ED3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 Aikido, usually a Chudan Oi-zuki</w:t>
            </w:r>
          </w:p>
        </w:tc>
      </w:tr>
      <w:tr w:rsidR="002874DE" w:rsidRPr="002874DE" w14:paraId="5051D9A6" w14:textId="77777777" w:rsidTr="002874DE">
        <w:trPr>
          <w:tblCellSpacing w:w="0" w:type="dxa"/>
        </w:trPr>
        <w:tc>
          <w:tcPr>
            <w:tcW w:w="0" w:type="auto"/>
            <w:vAlign w:val="center"/>
            <w:hideMark/>
          </w:tcPr>
          <w:p w14:paraId="25DBE57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w:t>
            </w:r>
          </w:p>
        </w:tc>
        <w:tc>
          <w:tcPr>
            <w:tcW w:w="0" w:type="auto"/>
            <w:vAlign w:val="center"/>
            <w:hideMark/>
          </w:tcPr>
          <w:p w14:paraId="7FFF3C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E2873E5" wp14:editId="10F2E37F">
                  <wp:extent cx="285750" cy="152400"/>
                  <wp:effectExtent l="0" t="0" r="0" b="0"/>
                  <wp:docPr id="856" name="Picture 856" descr="http://www.aikidofaq.com/dictionary/pics/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ikidofaq.com/dictionary/pics/uchi.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7DCD84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Inside; strike</w:t>
            </w:r>
          </w:p>
        </w:tc>
      </w:tr>
      <w:tr w:rsidR="002874DE" w:rsidRPr="002874DE" w14:paraId="3CCAD93E" w14:textId="77777777" w:rsidTr="002874DE">
        <w:trPr>
          <w:tblCellSpacing w:w="0" w:type="dxa"/>
        </w:trPr>
        <w:tc>
          <w:tcPr>
            <w:tcW w:w="0" w:type="auto"/>
            <w:vAlign w:val="center"/>
            <w:hideMark/>
          </w:tcPr>
          <w:p w14:paraId="6F17870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Yokomen uchi</w:t>
            </w:r>
          </w:p>
        </w:tc>
        <w:tc>
          <w:tcPr>
            <w:tcW w:w="0" w:type="auto"/>
            <w:vAlign w:val="center"/>
            <w:hideMark/>
          </w:tcPr>
          <w:p w14:paraId="74A4DE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10E47AB" wp14:editId="2BE03E5E">
                  <wp:extent cx="590550" cy="152400"/>
                  <wp:effectExtent l="0" t="0" r="0" b="0"/>
                  <wp:docPr id="855" name="Picture 855" descr="http://www.aikidofaq.com/dictionary/pics/yokomen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ikidofaq.com/dictionary/pics/yokomenuchi.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73E895E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Diagonal strike to the side of the head. </w:t>
            </w:r>
          </w:p>
        </w:tc>
      </w:tr>
      <w:tr w:rsidR="002874DE" w:rsidRPr="002874DE" w14:paraId="2BA81022" w14:textId="77777777" w:rsidTr="002874DE">
        <w:trPr>
          <w:tblCellSpacing w:w="0" w:type="dxa"/>
        </w:trPr>
        <w:tc>
          <w:tcPr>
            <w:tcW w:w="0" w:type="auto"/>
            <w:vAlign w:val="center"/>
            <w:hideMark/>
          </w:tcPr>
          <w:p w14:paraId="4CFCE6C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Yoko-uchi</w:t>
            </w:r>
          </w:p>
        </w:tc>
        <w:tc>
          <w:tcPr>
            <w:tcW w:w="0" w:type="auto"/>
            <w:vAlign w:val="center"/>
            <w:hideMark/>
          </w:tcPr>
          <w:p w14:paraId="1D2E56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4C56E6B" wp14:editId="3529E9A5">
                  <wp:extent cx="438150" cy="152400"/>
                  <wp:effectExtent l="0" t="0" r="0" b="0"/>
                  <wp:docPr id="854" name="Picture 854" descr="http://www.aikidofaq.com/dictionary/pics/yoko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ikidofaq.com/dictionary/pics/yokouchi.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15BA6B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sideward strike</w:t>
            </w:r>
          </w:p>
        </w:tc>
      </w:tr>
      <w:tr w:rsidR="002874DE" w:rsidRPr="002874DE" w14:paraId="61D44B4E" w14:textId="77777777" w:rsidTr="00D72758">
        <w:trPr>
          <w:tblCellSpacing w:w="0" w:type="dxa"/>
        </w:trPr>
        <w:tc>
          <w:tcPr>
            <w:tcW w:w="0" w:type="auto"/>
            <w:gridSpan w:val="3"/>
            <w:shd w:val="clear" w:color="auto" w:fill="B9C4DF" w:themeFill="accent3" w:themeFillTint="66"/>
            <w:vAlign w:val="center"/>
            <w:hideMark/>
          </w:tcPr>
          <w:p w14:paraId="697FAB1C" w14:textId="77777777" w:rsidR="002874DE" w:rsidRPr="002874DE" w:rsidRDefault="002874DE" w:rsidP="00D72758">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Holds:</w:t>
            </w:r>
          </w:p>
        </w:tc>
      </w:tr>
      <w:tr w:rsidR="002874DE" w:rsidRPr="002874DE" w14:paraId="2E843930" w14:textId="77777777" w:rsidTr="002874DE">
        <w:trPr>
          <w:tblCellSpacing w:w="0" w:type="dxa"/>
        </w:trPr>
        <w:tc>
          <w:tcPr>
            <w:tcW w:w="0" w:type="auto"/>
            <w:vAlign w:val="center"/>
            <w:hideMark/>
          </w:tcPr>
          <w:p w14:paraId="2859CC0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Gyakute-dori</w:t>
            </w:r>
          </w:p>
        </w:tc>
        <w:tc>
          <w:tcPr>
            <w:tcW w:w="0" w:type="auto"/>
            <w:vAlign w:val="center"/>
            <w:hideMark/>
          </w:tcPr>
          <w:p w14:paraId="17F4D01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3F53290" wp14:editId="10A18D11">
                  <wp:extent cx="581025" cy="152400"/>
                  <wp:effectExtent l="0" t="0" r="9525" b="0"/>
                  <wp:docPr id="853" name="Picture 853" descr="http://www.aikidofaq.com/dictionary/pics/gyakut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ikidofaq.com/dictionary/pics/gyakutedori.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25E0720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grasp with one's hand reversed; to grasp and opponents right wrist with your left hand</w:t>
            </w:r>
          </w:p>
        </w:tc>
      </w:tr>
      <w:tr w:rsidR="002874DE" w:rsidRPr="002874DE" w14:paraId="4E363C2D" w14:textId="77777777" w:rsidTr="002874DE">
        <w:trPr>
          <w:tblCellSpacing w:w="0" w:type="dxa"/>
        </w:trPr>
        <w:tc>
          <w:tcPr>
            <w:tcW w:w="0" w:type="auto"/>
            <w:vAlign w:val="center"/>
            <w:hideMark/>
          </w:tcPr>
          <w:p w14:paraId="21929F7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Katate dori</w:t>
            </w:r>
          </w:p>
        </w:tc>
        <w:tc>
          <w:tcPr>
            <w:tcW w:w="0" w:type="auto"/>
            <w:vAlign w:val="center"/>
            <w:hideMark/>
          </w:tcPr>
          <w:p w14:paraId="10FC2E1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0AD74FB" wp14:editId="396D96AD">
                  <wp:extent cx="581025" cy="152400"/>
                  <wp:effectExtent l="0" t="0" r="9525" b="0"/>
                  <wp:docPr id="852" name="Picture 852" descr="http://www.aikidofaq.com/dictionary/pics/katat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ikidofaq.com/dictionary/pics/katatedori.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3581C38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One hand holding one hand. </w:t>
            </w:r>
          </w:p>
        </w:tc>
      </w:tr>
      <w:tr w:rsidR="002874DE" w:rsidRPr="002874DE" w14:paraId="79FDFFE8" w14:textId="77777777" w:rsidTr="002874DE">
        <w:trPr>
          <w:tblCellSpacing w:w="0" w:type="dxa"/>
        </w:trPr>
        <w:tc>
          <w:tcPr>
            <w:tcW w:w="0" w:type="auto"/>
            <w:vAlign w:val="center"/>
            <w:hideMark/>
          </w:tcPr>
          <w:p w14:paraId="11AF5E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Kosadori</w:t>
            </w:r>
          </w:p>
        </w:tc>
        <w:tc>
          <w:tcPr>
            <w:tcW w:w="0" w:type="auto"/>
            <w:vAlign w:val="center"/>
            <w:hideMark/>
          </w:tcPr>
          <w:p w14:paraId="0FB7A1B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C3A4E5A" wp14:editId="23DCB4EE">
                  <wp:extent cx="581025" cy="152400"/>
                  <wp:effectExtent l="0" t="0" r="9525" b="0"/>
                  <wp:docPr id="851" name="Picture 851" descr="http://www.aikidofaq.com/dictionary/pics/kousa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ikidofaq.com/dictionary/pics/kousadori.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12C3BB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hand grab (katatedori ai-hanmi)</w:t>
            </w:r>
          </w:p>
        </w:tc>
      </w:tr>
      <w:tr w:rsidR="002874DE" w:rsidRPr="002874DE" w14:paraId="187F3B8B" w14:textId="77777777" w:rsidTr="002874DE">
        <w:trPr>
          <w:tblCellSpacing w:w="0" w:type="dxa"/>
        </w:trPr>
        <w:tc>
          <w:tcPr>
            <w:tcW w:w="0" w:type="auto"/>
            <w:vAlign w:val="center"/>
            <w:hideMark/>
          </w:tcPr>
          <w:p w14:paraId="204F6D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Morote dori</w:t>
            </w:r>
          </w:p>
        </w:tc>
        <w:tc>
          <w:tcPr>
            <w:tcW w:w="0" w:type="auto"/>
            <w:vAlign w:val="center"/>
            <w:hideMark/>
          </w:tcPr>
          <w:p w14:paraId="222D87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515C6F4" wp14:editId="0F7E7D33">
                  <wp:extent cx="581025" cy="152400"/>
                  <wp:effectExtent l="0" t="0" r="9525" b="0"/>
                  <wp:docPr id="850" name="Picture 850" descr="http://www.aikidofaq.com/dictionary/pics/morot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ikidofaq.com/dictionary/pics/morotedori.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47A8242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Two hands holding one hand. </w:t>
            </w:r>
          </w:p>
        </w:tc>
      </w:tr>
      <w:tr w:rsidR="002874DE" w:rsidRPr="002874DE" w14:paraId="217D126E" w14:textId="77777777" w:rsidTr="002874DE">
        <w:trPr>
          <w:tblCellSpacing w:w="0" w:type="dxa"/>
        </w:trPr>
        <w:tc>
          <w:tcPr>
            <w:tcW w:w="0" w:type="auto"/>
            <w:vAlign w:val="center"/>
            <w:hideMark/>
          </w:tcPr>
          <w:p w14:paraId="641BFB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Kata dori</w:t>
            </w:r>
          </w:p>
        </w:tc>
        <w:tc>
          <w:tcPr>
            <w:tcW w:w="0" w:type="auto"/>
            <w:vAlign w:val="center"/>
            <w:hideMark/>
          </w:tcPr>
          <w:p w14:paraId="2088188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295B8FD" wp14:editId="44E682DF">
                  <wp:extent cx="428625" cy="142875"/>
                  <wp:effectExtent l="0" t="0" r="9525" b="9525"/>
                  <wp:docPr id="849" name="Picture 849" descr="http://www.aikidofaq.com/dictionary/pics/kata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ikidofaq.com/dictionary/pics/katadori.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2020B2E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Shoulder hold </w:t>
            </w:r>
          </w:p>
        </w:tc>
      </w:tr>
      <w:tr w:rsidR="002874DE" w:rsidRPr="002874DE" w14:paraId="5B8F214B" w14:textId="77777777" w:rsidTr="002874DE">
        <w:trPr>
          <w:tblCellSpacing w:w="0" w:type="dxa"/>
        </w:trPr>
        <w:tc>
          <w:tcPr>
            <w:tcW w:w="0" w:type="auto"/>
            <w:vAlign w:val="center"/>
            <w:hideMark/>
          </w:tcPr>
          <w:p w14:paraId="5638C1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Ryokata dori</w:t>
            </w:r>
          </w:p>
        </w:tc>
        <w:tc>
          <w:tcPr>
            <w:tcW w:w="0" w:type="auto"/>
            <w:vAlign w:val="center"/>
            <w:hideMark/>
          </w:tcPr>
          <w:p w14:paraId="5A6DE10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A37915C" wp14:editId="20D059EE">
                  <wp:extent cx="581025" cy="142875"/>
                  <wp:effectExtent l="0" t="0" r="9525" b="9525"/>
                  <wp:docPr id="848" name="Picture 848" descr="http://www.aikidofaq.com/dictionary/pics/ryokata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ikidofaq.com/dictionary/pics/ryokatadori.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p>
        </w:tc>
        <w:tc>
          <w:tcPr>
            <w:tcW w:w="0" w:type="auto"/>
            <w:vAlign w:val="center"/>
            <w:hideMark/>
          </w:tcPr>
          <w:p w14:paraId="445DBF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Grabbing both shoulders. </w:t>
            </w:r>
          </w:p>
        </w:tc>
      </w:tr>
      <w:tr w:rsidR="002874DE" w:rsidRPr="002874DE" w14:paraId="219CEE0F" w14:textId="77777777" w:rsidTr="002874DE">
        <w:trPr>
          <w:tblCellSpacing w:w="0" w:type="dxa"/>
        </w:trPr>
        <w:tc>
          <w:tcPr>
            <w:tcW w:w="0" w:type="auto"/>
            <w:vAlign w:val="center"/>
            <w:hideMark/>
          </w:tcPr>
          <w:p w14:paraId="1CFD251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Ryote dori</w:t>
            </w:r>
          </w:p>
        </w:tc>
        <w:tc>
          <w:tcPr>
            <w:tcW w:w="0" w:type="auto"/>
            <w:vAlign w:val="center"/>
            <w:hideMark/>
          </w:tcPr>
          <w:p w14:paraId="3684E44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416BB53" wp14:editId="271D6460">
                  <wp:extent cx="581025" cy="152400"/>
                  <wp:effectExtent l="0" t="0" r="9525" b="0"/>
                  <wp:docPr id="847" name="Picture 847" descr="http://www.aikidofaq.com/dictionary/pics/ryot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ikidofaq.com/dictionary/pics/ryotedori.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2337755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Two hands holding two hands. </w:t>
            </w:r>
          </w:p>
        </w:tc>
      </w:tr>
      <w:tr w:rsidR="002874DE" w:rsidRPr="002874DE" w14:paraId="73CBF2C1" w14:textId="77777777" w:rsidTr="002874DE">
        <w:trPr>
          <w:tblCellSpacing w:w="0" w:type="dxa"/>
        </w:trPr>
        <w:tc>
          <w:tcPr>
            <w:tcW w:w="0" w:type="auto"/>
            <w:vAlign w:val="center"/>
            <w:hideMark/>
          </w:tcPr>
          <w:p w14:paraId="1C65876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Mune dori</w:t>
            </w:r>
          </w:p>
        </w:tc>
        <w:tc>
          <w:tcPr>
            <w:tcW w:w="0" w:type="auto"/>
            <w:vAlign w:val="center"/>
            <w:hideMark/>
          </w:tcPr>
          <w:p w14:paraId="7E09092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DA08F38" wp14:editId="03A310BE">
                  <wp:extent cx="428625" cy="152400"/>
                  <wp:effectExtent l="0" t="0" r="9525" b="0"/>
                  <wp:docPr id="846" name="Picture 846" descr="http://www.aikidofaq.com/dictionary/pics/mun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ikidofaq.com/dictionary/pics/munedori.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3BB0417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One or two hand lapel hold. </w:t>
            </w:r>
          </w:p>
        </w:tc>
      </w:tr>
      <w:tr w:rsidR="002874DE" w:rsidRPr="002874DE" w14:paraId="179E8B35" w14:textId="77777777" w:rsidTr="002874DE">
        <w:trPr>
          <w:tblCellSpacing w:w="0" w:type="dxa"/>
        </w:trPr>
        <w:tc>
          <w:tcPr>
            <w:tcW w:w="0" w:type="auto"/>
            <w:vAlign w:val="center"/>
            <w:hideMark/>
          </w:tcPr>
          <w:p w14:paraId="722CBA5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Hiji dori</w:t>
            </w:r>
          </w:p>
        </w:tc>
        <w:tc>
          <w:tcPr>
            <w:tcW w:w="0" w:type="auto"/>
            <w:vAlign w:val="center"/>
            <w:hideMark/>
          </w:tcPr>
          <w:p w14:paraId="38F683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1C601BF" wp14:editId="443DC31E">
                  <wp:extent cx="428625" cy="152400"/>
                  <wp:effectExtent l="0" t="0" r="9525" b="0"/>
                  <wp:docPr id="845" name="Picture 845" descr="http://www.aikidofaq.com/dictionary/pics/hiji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ikidofaq.com/dictionary/pics/hijidori.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641F161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Elbow grab</w:t>
            </w:r>
          </w:p>
        </w:tc>
      </w:tr>
      <w:tr w:rsidR="002874DE" w:rsidRPr="002874DE" w14:paraId="0FF98FF4" w14:textId="77777777" w:rsidTr="002874DE">
        <w:trPr>
          <w:tblCellSpacing w:w="0" w:type="dxa"/>
        </w:trPr>
        <w:tc>
          <w:tcPr>
            <w:tcW w:w="0" w:type="auto"/>
            <w:vAlign w:val="center"/>
            <w:hideMark/>
          </w:tcPr>
          <w:p w14:paraId="384F1B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Sode dori</w:t>
            </w:r>
          </w:p>
        </w:tc>
        <w:tc>
          <w:tcPr>
            <w:tcW w:w="0" w:type="auto"/>
            <w:vAlign w:val="center"/>
            <w:hideMark/>
          </w:tcPr>
          <w:p w14:paraId="4DDE5C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07341B9" wp14:editId="30AD184C">
                  <wp:extent cx="428625" cy="152400"/>
                  <wp:effectExtent l="0" t="0" r="9525" b="0"/>
                  <wp:docPr id="844" name="Picture 844" descr="http://www.aikidofaq.com/dictionary/pics/sod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ikidofaq.com/dictionary/pics/sodedori.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669C29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Sleeve grab</w:t>
            </w:r>
          </w:p>
        </w:tc>
      </w:tr>
      <w:tr w:rsidR="002874DE" w:rsidRPr="002874DE" w14:paraId="74388334" w14:textId="77777777" w:rsidTr="002874DE">
        <w:trPr>
          <w:tblCellSpacing w:w="0" w:type="dxa"/>
        </w:trPr>
        <w:tc>
          <w:tcPr>
            <w:tcW w:w="0" w:type="auto"/>
            <w:vAlign w:val="center"/>
            <w:hideMark/>
          </w:tcPr>
          <w:p w14:paraId="74142CC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 eri-dori</w:t>
            </w:r>
          </w:p>
        </w:tc>
        <w:tc>
          <w:tcPr>
            <w:tcW w:w="0" w:type="auto"/>
            <w:vAlign w:val="center"/>
            <w:hideMark/>
          </w:tcPr>
          <w:p w14:paraId="45069D6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B89D706" wp14:editId="720B02F4">
                  <wp:extent cx="733425" cy="152400"/>
                  <wp:effectExtent l="0" t="0" r="9525" b="0"/>
                  <wp:docPr id="843" name="Picture 843" descr="http://www.aikidofaq.com/dictionary/pics/ushiroeri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ikidofaq.com/dictionary/pics/ushiroeridori.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tc>
        <w:tc>
          <w:tcPr>
            <w:tcW w:w="0" w:type="auto"/>
            <w:vAlign w:val="center"/>
            <w:hideMark/>
          </w:tcPr>
          <w:p w14:paraId="29D1E48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Neck grab from the back (usually the collar :-)</w:t>
            </w:r>
          </w:p>
        </w:tc>
      </w:tr>
      <w:tr w:rsidR="002874DE" w:rsidRPr="002874DE" w14:paraId="716E275E" w14:textId="77777777" w:rsidTr="002874DE">
        <w:trPr>
          <w:tblCellSpacing w:w="0" w:type="dxa"/>
        </w:trPr>
        <w:tc>
          <w:tcPr>
            <w:tcW w:w="0" w:type="auto"/>
            <w:vAlign w:val="center"/>
            <w:hideMark/>
          </w:tcPr>
          <w:p w14:paraId="370E474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 tekubi dori</w:t>
            </w:r>
          </w:p>
        </w:tc>
        <w:tc>
          <w:tcPr>
            <w:tcW w:w="0" w:type="auto"/>
            <w:vAlign w:val="center"/>
            <w:hideMark/>
          </w:tcPr>
          <w:p w14:paraId="39D0F2C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B7D3B8F" wp14:editId="7E62AC98">
                  <wp:extent cx="885825" cy="152400"/>
                  <wp:effectExtent l="0" t="0" r="9525" b="0"/>
                  <wp:docPr id="842" name="Picture 842" descr="http://www.aikidofaq.com/dictionary/pics/ushirotekubi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ikidofaq.com/dictionary/pics/ushirotekubidori.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p>
        </w:tc>
        <w:tc>
          <w:tcPr>
            <w:tcW w:w="0" w:type="auto"/>
            <w:vAlign w:val="center"/>
            <w:hideMark/>
          </w:tcPr>
          <w:p w14:paraId="1FFE14B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Wrist grab from the back. </w:t>
            </w:r>
          </w:p>
        </w:tc>
      </w:tr>
      <w:tr w:rsidR="002874DE" w:rsidRPr="002874DE" w14:paraId="121962FE" w14:textId="77777777" w:rsidTr="002874DE">
        <w:trPr>
          <w:tblCellSpacing w:w="0" w:type="dxa"/>
        </w:trPr>
        <w:tc>
          <w:tcPr>
            <w:tcW w:w="0" w:type="auto"/>
            <w:vAlign w:val="center"/>
            <w:hideMark/>
          </w:tcPr>
          <w:p w14:paraId="29E92E6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 ryote dori</w:t>
            </w:r>
          </w:p>
        </w:tc>
        <w:tc>
          <w:tcPr>
            <w:tcW w:w="0" w:type="auto"/>
            <w:vAlign w:val="center"/>
            <w:hideMark/>
          </w:tcPr>
          <w:p w14:paraId="71A5AC3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A8446A5" wp14:editId="2F96F27F">
                  <wp:extent cx="285750" cy="152400"/>
                  <wp:effectExtent l="0" t="0" r="0" b="0"/>
                  <wp:docPr id="841" name="Picture 841" descr="http://www.aikidofaq.com/dictionary/pics/ush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ikidofaq.com/dictionary/pics/ushi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4CE1C1B6" wp14:editId="0BD13937">
                  <wp:extent cx="581025" cy="152400"/>
                  <wp:effectExtent l="0" t="0" r="9525" b="0"/>
                  <wp:docPr id="840" name="Picture 840" descr="http://www.aikidofaq.com/dictionary/pics/ryote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ikidofaq.com/dictionary/pics/ryotedori.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7BCD67F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As above from the back. </w:t>
            </w:r>
          </w:p>
        </w:tc>
      </w:tr>
      <w:tr w:rsidR="002874DE" w:rsidRPr="002874DE" w14:paraId="347CA93C" w14:textId="77777777" w:rsidTr="002874DE">
        <w:trPr>
          <w:tblCellSpacing w:w="0" w:type="dxa"/>
        </w:trPr>
        <w:tc>
          <w:tcPr>
            <w:tcW w:w="0" w:type="auto"/>
            <w:vAlign w:val="center"/>
            <w:hideMark/>
          </w:tcPr>
          <w:p w14:paraId="72F767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 ryokata dori</w:t>
            </w:r>
          </w:p>
        </w:tc>
        <w:tc>
          <w:tcPr>
            <w:tcW w:w="0" w:type="auto"/>
            <w:vAlign w:val="center"/>
            <w:hideMark/>
          </w:tcPr>
          <w:p w14:paraId="1838D0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48C9B24" wp14:editId="51289BB4">
                  <wp:extent cx="285750" cy="152400"/>
                  <wp:effectExtent l="0" t="0" r="0" b="0"/>
                  <wp:docPr id="839" name="Picture 839" descr="http://www.aikidofaq.com/dictionary/pics/ush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ikidofaq.com/dictionary/pics/ushi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1DEA2A53" wp14:editId="3B667524">
                  <wp:extent cx="581025" cy="142875"/>
                  <wp:effectExtent l="0" t="0" r="9525" b="9525"/>
                  <wp:docPr id="838" name="Picture 838" descr="http://www.aikidofaq.com/dictionary/pics/ryokata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ikidofaq.com/dictionary/pics/ryokatadori.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p>
        </w:tc>
        <w:tc>
          <w:tcPr>
            <w:tcW w:w="0" w:type="auto"/>
            <w:vAlign w:val="center"/>
            <w:hideMark/>
          </w:tcPr>
          <w:p w14:paraId="569F333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As above from the back. </w:t>
            </w:r>
          </w:p>
        </w:tc>
      </w:tr>
      <w:tr w:rsidR="002874DE" w:rsidRPr="002874DE" w14:paraId="2A8D666F" w14:textId="77777777" w:rsidTr="002874DE">
        <w:trPr>
          <w:tblCellSpacing w:w="0" w:type="dxa"/>
        </w:trPr>
        <w:tc>
          <w:tcPr>
            <w:tcW w:w="0" w:type="auto"/>
            <w:vAlign w:val="center"/>
            <w:hideMark/>
          </w:tcPr>
          <w:p w14:paraId="2D753DF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Ushiro kubi shime</w:t>
            </w:r>
          </w:p>
        </w:tc>
        <w:tc>
          <w:tcPr>
            <w:tcW w:w="0" w:type="auto"/>
            <w:vAlign w:val="center"/>
            <w:hideMark/>
          </w:tcPr>
          <w:p w14:paraId="05D7C89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4A8A863" wp14:editId="3550D4A7">
                  <wp:extent cx="285750" cy="152400"/>
                  <wp:effectExtent l="0" t="0" r="0" b="0"/>
                  <wp:docPr id="837" name="Picture 837" descr="http://www.aikidofaq.com/dictionary/pics/ush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ikidofaq.com/dictionary/pics/ushi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78FAD9B7" wp14:editId="4A7F3385">
                  <wp:extent cx="466725" cy="152400"/>
                  <wp:effectExtent l="0" t="0" r="9525" b="0"/>
                  <wp:docPr id="836" name="Picture 836" descr="http://www.aikidofaq.com/dictionary/pics/kubish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ikidofaq.com/dictionary/pics/kubishim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p>
        </w:tc>
        <w:tc>
          <w:tcPr>
            <w:tcW w:w="0" w:type="auto"/>
            <w:vAlign w:val="center"/>
            <w:hideMark/>
          </w:tcPr>
          <w:p w14:paraId="4235F1E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Rear choke. </w:t>
            </w:r>
          </w:p>
        </w:tc>
      </w:tr>
      <w:tr w:rsidR="002874DE" w:rsidRPr="002874DE" w14:paraId="3C678039" w14:textId="77777777" w:rsidTr="00D72758">
        <w:trPr>
          <w:tblCellSpacing w:w="0" w:type="dxa"/>
        </w:trPr>
        <w:tc>
          <w:tcPr>
            <w:tcW w:w="0" w:type="auto"/>
            <w:gridSpan w:val="3"/>
            <w:shd w:val="clear" w:color="auto" w:fill="B9C4DF" w:themeFill="accent3" w:themeFillTint="66"/>
            <w:vAlign w:val="center"/>
            <w:hideMark/>
          </w:tcPr>
          <w:p w14:paraId="0D9F896B" w14:textId="77777777" w:rsidR="002874DE" w:rsidRPr="002874DE" w:rsidRDefault="00D72758" w:rsidP="002874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Anatomy</w:t>
            </w:r>
            <w:r w:rsidR="002874DE" w:rsidRPr="002874DE">
              <w:rPr>
                <w:rFonts w:ascii="Times New Roman" w:eastAsia="Times New Roman" w:hAnsi="Times New Roman" w:cs="Times New Roman"/>
                <w:b/>
                <w:bCs/>
                <w:sz w:val="24"/>
                <w:szCs w:val="24"/>
              </w:rPr>
              <w:t>:</w:t>
            </w:r>
          </w:p>
        </w:tc>
      </w:tr>
      <w:tr w:rsidR="002874DE" w:rsidRPr="002874DE" w14:paraId="621318E5" w14:textId="77777777" w:rsidTr="002874DE">
        <w:trPr>
          <w:tblCellSpacing w:w="0" w:type="dxa"/>
        </w:trPr>
        <w:tc>
          <w:tcPr>
            <w:tcW w:w="0" w:type="auto"/>
            <w:vAlign w:val="center"/>
            <w:hideMark/>
          </w:tcPr>
          <w:p w14:paraId="69AEE6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Hara</w:t>
            </w:r>
          </w:p>
        </w:tc>
        <w:tc>
          <w:tcPr>
            <w:tcW w:w="0" w:type="auto"/>
            <w:vAlign w:val="center"/>
            <w:hideMark/>
          </w:tcPr>
          <w:p w14:paraId="75DE9C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CE860D8" wp14:editId="49D7E4AF">
                  <wp:extent cx="152400" cy="152400"/>
                  <wp:effectExtent l="0" t="0" r="0" b="0"/>
                  <wp:docPr id="835" name="Picture 835" descr="http://www.aikidofaq.com/dictionary/pics/h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ikidofaq.com/dictionary/pics/hara.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7822974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abdomen, stomach</w:t>
            </w:r>
          </w:p>
        </w:tc>
      </w:tr>
      <w:tr w:rsidR="002874DE" w:rsidRPr="002874DE" w14:paraId="1BB2E602" w14:textId="77777777" w:rsidTr="002874DE">
        <w:trPr>
          <w:tblCellSpacing w:w="0" w:type="dxa"/>
        </w:trPr>
        <w:tc>
          <w:tcPr>
            <w:tcW w:w="0" w:type="auto"/>
            <w:vAlign w:val="center"/>
            <w:hideMark/>
          </w:tcPr>
          <w:p w14:paraId="11AF04C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Abara</w:t>
            </w:r>
          </w:p>
        </w:tc>
        <w:tc>
          <w:tcPr>
            <w:tcW w:w="0" w:type="auto"/>
            <w:vAlign w:val="center"/>
            <w:hideMark/>
          </w:tcPr>
          <w:p w14:paraId="025601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A6CD979" wp14:editId="3CDFF73C">
                  <wp:extent cx="142875" cy="152400"/>
                  <wp:effectExtent l="0" t="0" r="9525" b="0"/>
                  <wp:docPr id="834" name="Picture 834" descr="http://www.aikidofaq.com/dictionary/pics/ab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ikidofaq.com/dictionary/pics/abara.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vAlign w:val="center"/>
            <w:hideMark/>
          </w:tcPr>
          <w:p w14:paraId="387FD8F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ribs</w:t>
            </w:r>
          </w:p>
        </w:tc>
      </w:tr>
      <w:tr w:rsidR="002874DE" w:rsidRPr="002874DE" w14:paraId="776A6AB4" w14:textId="77777777" w:rsidTr="002874DE">
        <w:trPr>
          <w:tblCellSpacing w:w="0" w:type="dxa"/>
        </w:trPr>
        <w:tc>
          <w:tcPr>
            <w:tcW w:w="0" w:type="auto"/>
            <w:vAlign w:val="center"/>
            <w:hideMark/>
          </w:tcPr>
          <w:p w14:paraId="392E8B4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Ago</w:t>
            </w:r>
          </w:p>
        </w:tc>
        <w:tc>
          <w:tcPr>
            <w:tcW w:w="0" w:type="auto"/>
            <w:vAlign w:val="center"/>
            <w:hideMark/>
          </w:tcPr>
          <w:p w14:paraId="49A2179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71C916F" wp14:editId="1E044AF5">
                  <wp:extent cx="152400" cy="142875"/>
                  <wp:effectExtent l="0" t="0" r="0" b="9525"/>
                  <wp:docPr id="833" name="Picture 833" descr="http://www.aikidofaq.com/dictionary/pics/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ikidofaq.com/dictionary/pics/ago.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6A7075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Jaw</w:t>
            </w:r>
          </w:p>
        </w:tc>
      </w:tr>
      <w:tr w:rsidR="002874DE" w:rsidRPr="002874DE" w14:paraId="67408BAB" w14:textId="77777777" w:rsidTr="002874DE">
        <w:trPr>
          <w:tblCellSpacing w:w="0" w:type="dxa"/>
        </w:trPr>
        <w:tc>
          <w:tcPr>
            <w:tcW w:w="0" w:type="auto"/>
            <w:vAlign w:val="center"/>
            <w:hideMark/>
          </w:tcPr>
          <w:p w14:paraId="488C83C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Ashi</w:t>
            </w:r>
          </w:p>
        </w:tc>
        <w:tc>
          <w:tcPr>
            <w:tcW w:w="0" w:type="auto"/>
            <w:vAlign w:val="center"/>
            <w:hideMark/>
          </w:tcPr>
          <w:p w14:paraId="51A799C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5BC67C1" wp14:editId="47E52D48">
                  <wp:extent cx="152400" cy="142875"/>
                  <wp:effectExtent l="0" t="0" r="0" b="9525"/>
                  <wp:docPr id="832" name="Picture 832" descr="http://www.aikidofaq.com/dictionary/pics/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ikidofaq.com/dictionary/pics/ashi.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25C3E54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Leg</w:t>
            </w:r>
          </w:p>
        </w:tc>
      </w:tr>
      <w:tr w:rsidR="002874DE" w:rsidRPr="002874DE" w14:paraId="4146D97E" w14:textId="77777777" w:rsidTr="002874DE">
        <w:trPr>
          <w:tblCellSpacing w:w="0" w:type="dxa"/>
        </w:trPr>
        <w:tc>
          <w:tcPr>
            <w:tcW w:w="0" w:type="auto"/>
            <w:vAlign w:val="center"/>
            <w:hideMark/>
          </w:tcPr>
          <w:p w14:paraId="323B11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Ashikubi</w:t>
            </w:r>
          </w:p>
        </w:tc>
        <w:tc>
          <w:tcPr>
            <w:tcW w:w="0" w:type="auto"/>
            <w:vAlign w:val="center"/>
            <w:hideMark/>
          </w:tcPr>
          <w:p w14:paraId="1F087D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E06F8A6" wp14:editId="2C7DDBD0">
                  <wp:extent cx="304800" cy="152400"/>
                  <wp:effectExtent l="0" t="0" r="0" b="0"/>
                  <wp:docPr id="831" name="Picture 831" descr="http://www.aikidofaq.com/dictionary/pics/ashik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ikidofaq.com/dictionary/pics/ashikubi.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3C46AE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Ankle</w:t>
            </w:r>
          </w:p>
        </w:tc>
      </w:tr>
      <w:tr w:rsidR="002874DE" w:rsidRPr="002874DE" w14:paraId="2B4257E7" w14:textId="77777777" w:rsidTr="002874DE">
        <w:trPr>
          <w:tblCellSpacing w:w="0" w:type="dxa"/>
        </w:trPr>
        <w:tc>
          <w:tcPr>
            <w:tcW w:w="0" w:type="auto"/>
            <w:vAlign w:val="center"/>
            <w:hideMark/>
          </w:tcPr>
          <w:p w14:paraId="561296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Atama</w:t>
            </w:r>
          </w:p>
        </w:tc>
        <w:tc>
          <w:tcPr>
            <w:tcW w:w="0" w:type="auto"/>
            <w:vAlign w:val="center"/>
            <w:hideMark/>
          </w:tcPr>
          <w:p w14:paraId="2236FDB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66766D" wp14:editId="3CDA38D2">
                  <wp:extent cx="152400" cy="142875"/>
                  <wp:effectExtent l="0" t="0" r="0" b="9525"/>
                  <wp:docPr id="830" name="Picture 830" descr="http://www.aikidofaq.com/dictionary/pics/ata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ikidofaq.com/dictionary/pics/atam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32B029D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Head</w:t>
            </w:r>
          </w:p>
        </w:tc>
      </w:tr>
      <w:tr w:rsidR="002874DE" w:rsidRPr="002874DE" w14:paraId="03CAE7C1" w14:textId="77777777" w:rsidTr="002874DE">
        <w:trPr>
          <w:tblCellSpacing w:w="0" w:type="dxa"/>
        </w:trPr>
        <w:tc>
          <w:tcPr>
            <w:tcW w:w="0" w:type="auto"/>
            <w:vAlign w:val="center"/>
            <w:hideMark/>
          </w:tcPr>
          <w:p w14:paraId="2B330C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Chototsu</w:t>
            </w:r>
          </w:p>
        </w:tc>
        <w:tc>
          <w:tcPr>
            <w:tcW w:w="0" w:type="auto"/>
            <w:vAlign w:val="center"/>
            <w:hideMark/>
          </w:tcPr>
          <w:p w14:paraId="6069596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AC2A8A2" wp14:editId="38CC083F">
                  <wp:extent cx="742950" cy="152400"/>
                  <wp:effectExtent l="0" t="0" r="0" b="0"/>
                  <wp:docPr id="829" name="Picture 829" descr="http://www.aikidofaq.com/dictionary/pics/chotot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ikidofaq.com/dictionary/pics/chototsu.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p>
        </w:tc>
        <w:tc>
          <w:tcPr>
            <w:tcW w:w="0" w:type="auto"/>
            <w:vAlign w:val="center"/>
            <w:hideMark/>
          </w:tcPr>
          <w:p w14:paraId="449784B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between the eyes</w:t>
            </w:r>
          </w:p>
        </w:tc>
      </w:tr>
      <w:tr w:rsidR="002874DE" w:rsidRPr="002874DE" w14:paraId="1896D103" w14:textId="77777777" w:rsidTr="002874DE">
        <w:trPr>
          <w:tblCellSpacing w:w="0" w:type="dxa"/>
        </w:trPr>
        <w:tc>
          <w:tcPr>
            <w:tcW w:w="0" w:type="auto"/>
            <w:vAlign w:val="center"/>
            <w:hideMark/>
          </w:tcPr>
          <w:p w14:paraId="1A297B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Daitai</w:t>
            </w:r>
          </w:p>
        </w:tc>
        <w:tc>
          <w:tcPr>
            <w:tcW w:w="0" w:type="auto"/>
            <w:vAlign w:val="center"/>
            <w:hideMark/>
          </w:tcPr>
          <w:p w14:paraId="44860DB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66537F9" wp14:editId="74211230">
                  <wp:extent cx="304800" cy="152400"/>
                  <wp:effectExtent l="0" t="0" r="0" b="0"/>
                  <wp:docPr id="828" name="Picture 828" descr="http://www.aikidofaq.com/dictionary/pics/dai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ikidofaq.com/dictionary/pics/daitai.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5CA2FC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thigh</w:t>
            </w:r>
          </w:p>
        </w:tc>
      </w:tr>
      <w:tr w:rsidR="002874DE" w:rsidRPr="002874DE" w14:paraId="1EAF4CBC" w14:textId="77777777" w:rsidTr="002874DE">
        <w:trPr>
          <w:tblCellSpacing w:w="0" w:type="dxa"/>
        </w:trPr>
        <w:tc>
          <w:tcPr>
            <w:tcW w:w="0" w:type="auto"/>
            <w:vAlign w:val="center"/>
            <w:hideMark/>
          </w:tcPr>
          <w:p w14:paraId="6CDD280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Denko</w:t>
            </w:r>
          </w:p>
        </w:tc>
        <w:tc>
          <w:tcPr>
            <w:tcW w:w="0" w:type="auto"/>
            <w:vAlign w:val="center"/>
            <w:hideMark/>
          </w:tcPr>
          <w:p w14:paraId="7B5530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3C3A743" wp14:editId="73F47780">
                  <wp:extent cx="571500" cy="142875"/>
                  <wp:effectExtent l="0" t="0" r="0" b="9525"/>
                  <wp:docPr id="827" name="Picture 827" descr="http://www.aikidofaq.com/dictionary/pics/den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ikidofaq.com/dictionary/pics/denko.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p>
        </w:tc>
        <w:tc>
          <w:tcPr>
            <w:tcW w:w="0" w:type="auto"/>
            <w:vAlign w:val="center"/>
            <w:hideMark/>
          </w:tcPr>
          <w:p w14:paraId="0E20E2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at the floating ribs</w:t>
            </w:r>
          </w:p>
        </w:tc>
      </w:tr>
      <w:tr w:rsidR="002874DE" w:rsidRPr="002874DE" w14:paraId="5D5B0995" w14:textId="77777777" w:rsidTr="002874DE">
        <w:trPr>
          <w:tblCellSpacing w:w="0" w:type="dxa"/>
        </w:trPr>
        <w:tc>
          <w:tcPr>
            <w:tcW w:w="0" w:type="auto"/>
            <w:vAlign w:val="center"/>
            <w:hideMark/>
          </w:tcPr>
          <w:p w14:paraId="461F94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Dokko</w:t>
            </w:r>
          </w:p>
        </w:tc>
        <w:tc>
          <w:tcPr>
            <w:tcW w:w="0" w:type="auto"/>
            <w:vAlign w:val="center"/>
            <w:hideMark/>
          </w:tcPr>
          <w:p w14:paraId="4493A1C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4995241" wp14:editId="08F538B2">
                  <wp:extent cx="552450" cy="142875"/>
                  <wp:effectExtent l="0" t="0" r="0" b="9525"/>
                  <wp:docPr id="826" name="Picture 826" descr="http://www.aikidofaq.com/dictionary/pics/dok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ikidofaq.com/dictionary/pics/dokko.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p>
        </w:tc>
        <w:tc>
          <w:tcPr>
            <w:tcW w:w="0" w:type="auto"/>
            <w:vAlign w:val="center"/>
            <w:hideMark/>
          </w:tcPr>
          <w:p w14:paraId="6EB2D32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Pressure point behind the ear</w:t>
            </w:r>
          </w:p>
        </w:tc>
      </w:tr>
      <w:tr w:rsidR="002874DE" w:rsidRPr="002874DE" w14:paraId="7B485465" w14:textId="77777777" w:rsidTr="002874DE">
        <w:trPr>
          <w:tblCellSpacing w:w="0" w:type="dxa"/>
        </w:trPr>
        <w:tc>
          <w:tcPr>
            <w:tcW w:w="0" w:type="auto"/>
            <w:vAlign w:val="center"/>
            <w:hideMark/>
          </w:tcPr>
          <w:p w14:paraId="088B7C9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Empi</w:t>
            </w:r>
          </w:p>
        </w:tc>
        <w:tc>
          <w:tcPr>
            <w:tcW w:w="0" w:type="auto"/>
            <w:vAlign w:val="center"/>
            <w:hideMark/>
          </w:tcPr>
          <w:p w14:paraId="6A36553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28CB72A" wp14:editId="2B5BB06F">
                  <wp:extent cx="438150" cy="142875"/>
                  <wp:effectExtent l="0" t="0" r="0" b="9525"/>
                  <wp:docPr id="825" name="Picture 825" descr="http://www.aikidofaq.com/dictionary/pics/em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ikidofaq.com/dictionary/pics/empi.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p>
        </w:tc>
        <w:tc>
          <w:tcPr>
            <w:tcW w:w="0" w:type="auto"/>
            <w:vAlign w:val="center"/>
            <w:hideMark/>
          </w:tcPr>
          <w:p w14:paraId="416FDB9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elbow</w:t>
            </w:r>
          </w:p>
        </w:tc>
      </w:tr>
      <w:tr w:rsidR="002874DE" w:rsidRPr="002874DE" w14:paraId="3FF803F3" w14:textId="77777777" w:rsidTr="002874DE">
        <w:trPr>
          <w:tblCellSpacing w:w="0" w:type="dxa"/>
        </w:trPr>
        <w:tc>
          <w:tcPr>
            <w:tcW w:w="0" w:type="auto"/>
            <w:vAlign w:val="center"/>
            <w:hideMark/>
          </w:tcPr>
          <w:p w14:paraId="20DAA26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Eri</w:t>
            </w:r>
          </w:p>
        </w:tc>
        <w:tc>
          <w:tcPr>
            <w:tcW w:w="0" w:type="auto"/>
            <w:vAlign w:val="center"/>
            <w:hideMark/>
          </w:tcPr>
          <w:p w14:paraId="7E94F8B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78C548F" wp14:editId="5D94E1AA">
                  <wp:extent cx="152400" cy="152400"/>
                  <wp:effectExtent l="0" t="0" r="0" b="0"/>
                  <wp:docPr id="824" name="Picture 824" descr="http://www.aikidofaq.com/dictionary/pics/e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ikidofaq.com/dictionary/pics/eri.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3415B6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Lapel; collar</w:t>
            </w:r>
          </w:p>
        </w:tc>
      </w:tr>
      <w:tr w:rsidR="002874DE" w:rsidRPr="002874DE" w14:paraId="158A70B3" w14:textId="77777777" w:rsidTr="002874DE">
        <w:trPr>
          <w:tblCellSpacing w:w="0" w:type="dxa"/>
        </w:trPr>
        <w:tc>
          <w:tcPr>
            <w:tcW w:w="0" w:type="auto"/>
            <w:vAlign w:val="center"/>
            <w:hideMark/>
          </w:tcPr>
          <w:p w14:paraId="28BC487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Fukuto</w:t>
            </w:r>
          </w:p>
        </w:tc>
        <w:tc>
          <w:tcPr>
            <w:tcW w:w="0" w:type="auto"/>
            <w:vAlign w:val="center"/>
            <w:hideMark/>
          </w:tcPr>
          <w:p w14:paraId="5A349FC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3A2305E" wp14:editId="7026586B">
                  <wp:extent cx="571500" cy="152400"/>
                  <wp:effectExtent l="0" t="0" r="0" b="0"/>
                  <wp:docPr id="823" name="Picture 823" descr="http://www.aikidofaq.com/dictionary/pics/fuk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ikidofaq.com/dictionary/pics/fukuto.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0" w:type="auto"/>
            <w:vAlign w:val="center"/>
            <w:hideMark/>
          </w:tcPr>
          <w:p w14:paraId="2FE23EA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just above inside of knee</w:t>
            </w:r>
          </w:p>
        </w:tc>
      </w:tr>
      <w:tr w:rsidR="002874DE" w:rsidRPr="002874DE" w14:paraId="2C4596E3" w14:textId="77777777" w:rsidTr="002874DE">
        <w:trPr>
          <w:tblCellSpacing w:w="0" w:type="dxa"/>
        </w:trPr>
        <w:tc>
          <w:tcPr>
            <w:tcW w:w="0" w:type="auto"/>
            <w:vAlign w:val="center"/>
            <w:hideMark/>
          </w:tcPr>
          <w:p w14:paraId="7B12494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Ganmen</w:t>
            </w:r>
          </w:p>
        </w:tc>
        <w:tc>
          <w:tcPr>
            <w:tcW w:w="0" w:type="auto"/>
            <w:vAlign w:val="center"/>
            <w:hideMark/>
          </w:tcPr>
          <w:p w14:paraId="079344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A1AEBA6" wp14:editId="45CEECA3">
                  <wp:extent cx="304800" cy="152400"/>
                  <wp:effectExtent l="0" t="0" r="0" b="0"/>
                  <wp:docPr id="822" name="Picture 822" descr="http://www.aikidofaq.com/dictionary/pics/gan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ikidofaq.com/dictionary/pics/ganmen.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7A767C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face</w:t>
            </w:r>
          </w:p>
        </w:tc>
      </w:tr>
      <w:tr w:rsidR="002874DE" w:rsidRPr="002874DE" w14:paraId="5B8543AB" w14:textId="77777777" w:rsidTr="002874DE">
        <w:trPr>
          <w:tblCellSpacing w:w="0" w:type="dxa"/>
        </w:trPr>
        <w:tc>
          <w:tcPr>
            <w:tcW w:w="0" w:type="auto"/>
            <w:vAlign w:val="center"/>
            <w:hideMark/>
          </w:tcPr>
          <w:p w14:paraId="04BA48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Gekon</w:t>
            </w:r>
          </w:p>
        </w:tc>
        <w:tc>
          <w:tcPr>
            <w:tcW w:w="0" w:type="auto"/>
            <w:vAlign w:val="center"/>
            <w:hideMark/>
          </w:tcPr>
          <w:p w14:paraId="797D102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58FEEF" wp14:editId="2738E8DF">
                  <wp:extent cx="438150" cy="142875"/>
                  <wp:effectExtent l="0" t="0" r="0" b="9525"/>
                  <wp:docPr id="821" name="Picture 821" descr="http://www.aikidofaq.com/dictionary/pics/gek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ikidofaq.com/dictionary/pics/geko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p>
        </w:tc>
        <w:tc>
          <w:tcPr>
            <w:tcW w:w="0" w:type="auto"/>
            <w:vAlign w:val="center"/>
            <w:hideMark/>
          </w:tcPr>
          <w:p w14:paraId="4DE168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Pressure point below lower lip</w:t>
            </w:r>
          </w:p>
        </w:tc>
      </w:tr>
      <w:tr w:rsidR="002874DE" w:rsidRPr="002874DE" w14:paraId="032C557A" w14:textId="77777777" w:rsidTr="002874DE">
        <w:trPr>
          <w:tblCellSpacing w:w="0" w:type="dxa"/>
        </w:trPr>
        <w:tc>
          <w:tcPr>
            <w:tcW w:w="0" w:type="auto"/>
            <w:vAlign w:val="center"/>
            <w:hideMark/>
          </w:tcPr>
          <w:p w14:paraId="2281D2D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Gokoku</w:t>
            </w:r>
          </w:p>
        </w:tc>
        <w:tc>
          <w:tcPr>
            <w:tcW w:w="0" w:type="auto"/>
            <w:vAlign w:val="center"/>
            <w:hideMark/>
          </w:tcPr>
          <w:p w14:paraId="69821BC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D4A88E1" wp14:editId="3F71FFB9">
                  <wp:extent cx="400050" cy="152400"/>
                  <wp:effectExtent l="0" t="0" r="0" b="0"/>
                  <wp:docPr id="820" name="Picture 820" descr="http://www.aikidofaq.com/dictionary/pics/goko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ikidofaq.com/dictionary/pics/gokoku.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p>
        </w:tc>
        <w:tc>
          <w:tcPr>
            <w:tcW w:w="0" w:type="auto"/>
            <w:vAlign w:val="center"/>
            <w:hideMark/>
          </w:tcPr>
          <w:p w14:paraId="3F7193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Pressure point in fleshy area between thumb and forefinger</w:t>
            </w:r>
          </w:p>
        </w:tc>
      </w:tr>
      <w:tr w:rsidR="002874DE" w:rsidRPr="002874DE" w14:paraId="770C96F5" w14:textId="77777777" w:rsidTr="002874DE">
        <w:trPr>
          <w:tblCellSpacing w:w="0" w:type="dxa"/>
        </w:trPr>
        <w:tc>
          <w:tcPr>
            <w:tcW w:w="0" w:type="auto"/>
            <w:vAlign w:val="center"/>
            <w:hideMark/>
          </w:tcPr>
          <w:p w14:paraId="56D7E9C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Haishu</w:t>
            </w:r>
          </w:p>
        </w:tc>
        <w:tc>
          <w:tcPr>
            <w:tcW w:w="0" w:type="auto"/>
            <w:vAlign w:val="center"/>
            <w:hideMark/>
          </w:tcPr>
          <w:p w14:paraId="342F996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36C29D6" wp14:editId="378DB11D">
                  <wp:extent cx="723900" cy="152400"/>
                  <wp:effectExtent l="0" t="0" r="0" b="0"/>
                  <wp:docPr id="819" name="Picture 819" descr="http://www.aikidofaq.com/dictionary/pics/hai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ikidofaq.com/dictionary/pics/haishu.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p>
        </w:tc>
        <w:tc>
          <w:tcPr>
            <w:tcW w:w="0" w:type="auto"/>
            <w:vAlign w:val="center"/>
            <w:hideMark/>
          </w:tcPr>
          <w:p w14:paraId="211D2B2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 of the hand</w:t>
            </w:r>
          </w:p>
        </w:tc>
      </w:tr>
      <w:tr w:rsidR="002874DE" w:rsidRPr="002874DE" w14:paraId="2348C002" w14:textId="77777777" w:rsidTr="002874DE">
        <w:trPr>
          <w:tblCellSpacing w:w="0" w:type="dxa"/>
        </w:trPr>
        <w:tc>
          <w:tcPr>
            <w:tcW w:w="0" w:type="auto"/>
            <w:vAlign w:val="center"/>
            <w:hideMark/>
          </w:tcPr>
          <w:p w14:paraId="39082C8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Haito</w:t>
            </w:r>
          </w:p>
        </w:tc>
        <w:tc>
          <w:tcPr>
            <w:tcW w:w="0" w:type="auto"/>
            <w:vAlign w:val="center"/>
            <w:hideMark/>
          </w:tcPr>
          <w:p w14:paraId="09A0930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1D06C1E" wp14:editId="43D098C9">
                  <wp:extent cx="571500" cy="142875"/>
                  <wp:effectExtent l="0" t="0" r="0" b="9525"/>
                  <wp:docPr id="818" name="Picture 818" descr="http://www.aikidofaq.com/dictionary/pics/hai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kidofaq.com/dictionary/pics/haito.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p>
        </w:tc>
        <w:tc>
          <w:tcPr>
            <w:tcW w:w="0" w:type="auto"/>
            <w:vAlign w:val="center"/>
            <w:hideMark/>
          </w:tcPr>
          <w:p w14:paraId="703459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Ridgehand</w:t>
            </w:r>
          </w:p>
        </w:tc>
      </w:tr>
      <w:tr w:rsidR="002874DE" w:rsidRPr="002874DE" w14:paraId="22CE9B08" w14:textId="77777777" w:rsidTr="002874DE">
        <w:trPr>
          <w:tblCellSpacing w:w="0" w:type="dxa"/>
        </w:trPr>
        <w:tc>
          <w:tcPr>
            <w:tcW w:w="0" w:type="auto"/>
            <w:vAlign w:val="center"/>
            <w:hideMark/>
          </w:tcPr>
          <w:p w14:paraId="38FACB7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Haiwan</w:t>
            </w:r>
          </w:p>
        </w:tc>
        <w:tc>
          <w:tcPr>
            <w:tcW w:w="0" w:type="auto"/>
            <w:vAlign w:val="center"/>
            <w:hideMark/>
          </w:tcPr>
          <w:p w14:paraId="085B892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822159" wp14:editId="7F46345C">
                  <wp:extent cx="590550" cy="142875"/>
                  <wp:effectExtent l="0" t="0" r="0" b="9525"/>
                  <wp:docPr id="817" name="Picture 817" descr="http://www.aikidofaq.com/dictionary/pics/haiw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ikidofaq.com/dictionary/pics/haiwan.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 cy="142875"/>
                          </a:xfrm>
                          <a:prstGeom prst="rect">
                            <a:avLst/>
                          </a:prstGeom>
                          <a:noFill/>
                          <a:ln>
                            <a:noFill/>
                          </a:ln>
                        </pic:spPr>
                      </pic:pic>
                    </a:graphicData>
                  </a:graphic>
                </wp:inline>
              </w:drawing>
            </w:r>
          </w:p>
        </w:tc>
        <w:tc>
          <w:tcPr>
            <w:tcW w:w="0" w:type="auto"/>
            <w:vAlign w:val="center"/>
            <w:hideMark/>
          </w:tcPr>
          <w:p w14:paraId="3AA9E54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 of forearm</w:t>
            </w:r>
          </w:p>
        </w:tc>
      </w:tr>
      <w:tr w:rsidR="002874DE" w:rsidRPr="002874DE" w14:paraId="51015023" w14:textId="77777777" w:rsidTr="002874DE">
        <w:trPr>
          <w:tblCellSpacing w:w="0" w:type="dxa"/>
        </w:trPr>
        <w:tc>
          <w:tcPr>
            <w:tcW w:w="0" w:type="auto"/>
            <w:vAlign w:val="center"/>
            <w:hideMark/>
          </w:tcPr>
          <w:p w14:paraId="6B1E56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Hiji</w:t>
            </w:r>
          </w:p>
        </w:tc>
        <w:tc>
          <w:tcPr>
            <w:tcW w:w="0" w:type="auto"/>
            <w:vAlign w:val="center"/>
            <w:hideMark/>
          </w:tcPr>
          <w:p w14:paraId="05E9491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353B63E" wp14:editId="7D833612">
                  <wp:extent cx="152400" cy="152400"/>
                  <wp:effectExtent l="0" t="0" r="0" b="0"/>
                  <wp:docPr id="816" name="Picture 816" descr="http://www.aikidofaq.com/dictionary/pics/hi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ikidofaq.com/dictionary/pics/hiji.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1A6A4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Elbow</w:t>
            </w:r>
          </w:p>
        </w:tc>
      </w:tr>
      <w:tr w:rsidR="002874DE" w:rsidRPr="002874DE" w14:paraId="71F45C74" w14:textId="77777777" w:rsidTr="002874DE">
        <w:trPr>
          <w:tblCellSpacing w:w="0" w:type="dxa"/>
        </w:trPr>
        <w:tc>
          <w:tcPr>
            <w:tcW w:w="0" w:type="auto"/>
            <w:vAlign w:val="center"/>
            <w:hideMark/>
          </w:tcPr>
          <w:p w14:paraId="3A6C2AC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Hiji-zume</w:t>
            </w:r>
          </w:p>
        </w:tc>
        <w:tc>
          <w:tcPr>
            <w:tcW w:w="0" w:type="auto"/>
            <w:vAlign w:val="center"/>
            <w:hideMark/>
          </w:tcPr>
          <w:p w14:paraId="62B2DD6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DBE50AB" wp14:editId="79297AF9">
                  <wp:extent cx="447675" cy="152400"/>
                  <wp:effectExtent l="0" t="0" r="9525" b="0"/>
                  <wp:docPr id="815" name="Picture 815" descr="http://www.aikidofaq.com/dictionary/pics/hijizu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ikidofaq.com/dictionary/pics/hijizume.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02E3A3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on inside of elbow</w:t>
            </w:r>
          </w:p>
        </w:tc>
      </w:tr>
      <w:tr w:rsidR="002874DE" w:rsidRPr="002874DE" w14:paraId="149A9355" w14:textId="77777777" w:rsidTr="002874DE">
        <w:trPr>
          <w:tblCellSpacing w:w="0" w:type="dxa"/>
        </w:trPr>
        <w:tc>
          <w:tcPr>
            <w:tcW w:w="0" w:type="auto"/>
            <w:vAlign w:val="center"/>
            <w:hideMark/>
          </w:tcPr>
          <w:p w14:paraId="468BC9B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Hitai</w:t>
            </w:r>
          </w:p>
        </w:tc>
        <w:tc>
          <w:tcPr>
            <w:tcW w:w="0" w:type="auto"/>
            <w:vAlign w:val="center"/>
            <w:hideMark/>
          </w:tcPr>
          <w:p w14:paraId="7BC5B6A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75F8DE7" wp14:editId="37D3C30A">
                  <wp:extent cx="152400" cy="152400"/>
                  <wp:effectExtent l="0" t="0" r="0" b="0"/>
                  <wp:docPr id="814" name="Picture 814" descr="http://www.aikidofaq.com/dictionary/pics/hi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ikidofaq.com/dictionary/pics/hitai.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AFD5B0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Forehead</w:t>
            </w:r>
          </w:p>
        </w:tc>
      </w:tr>
      <w:tr w:rsidR="002874DE" w:rsidRPr="002874DE" w14:paraId="08B9CFC1" w14:textId="77777777" w:rsidTr="002874DE">
        <w:trPr>
          <w:tblCellSpacing w:w="0" w:type="dxa"/>
        </w:trPr>
        <w:tc>
          <w:tcPr>
            <w:tcW w:w="0" w:type="auto"/>
            <w:vAlign w:val="center"/>
            <w:hideMark/>
          </w:tcPr>
          <w:p w14:paraId="0912F1B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Ippon-ken</w:t>
            </w:r>
          </w:p>
        </w:tc>
        <w:tc>
          <w:tcPr>
            <w:tcW w:w="0" w:type="auto"/>
            <w:vAlign w:val="center"/>
            <w:hideMark/>
          </w:tcPr>
          <w:p w14:paraId="36D0623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1EE3498" wp14:editId="3A647C84">
                  <wp:extent cx="447675" cy="152400"/>
                  <wp:effectExtent l="0" t="0" r="9525" b="0"/>
                  <wp:docPr id="813" name="Picture 813" descr="http://www.aikidofaq.com/dictionary/pics/ippon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ikidofaq.com/dictionary/pics/ipponken.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73546B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An one-knuckle fist</w:t>
            </w:r>
          </w:p>
        </w:tc>
      </w:tr>
      <w:tr w:rsidR="002874DE" w:rsidRPr="002874DE" w14:paraId="5EFEB1CD" w14:textId="77777777" w:rsidTr="002874DE">
        <w:trPr>
          <w:tblCellSpacing w:w="0" w:type="dxa"/>
        </w:trPr>
        <w:tc>
          <w:tcPr>
            <w:tcW w:w="0" w:type="auto"/>
            <w:vAlign w:val="center"/>
            <w:hideMark/>
          </w:tcPr>
          <w:p w14:paraId="5B63DEE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Jintai</w:t>
            </w:r>
          </w:p>
        </w:tc>
        <w:tc>
          <w:tcPr>
            <w:tcW w:w="0" w:type="auto"/>
            <w:vAlign w:val="center"/>
            <w:hideMark/>
          </w:tcPr>
          <w:p w14:paraId="216A275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C09B0DD" wp14:editId="5AD2F11D">
                  <wp:extent cx="304800" cy="152400"/>
                  <wp:effectExtent l="0" t="0" r="0" b="0"/>
                  <wp:docPr id="811" name="Picture 811" descr="http://www.aikidofaq.com/dictionary/pics/jin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ikidofaq.com/dictionary/pics/jinta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073368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body</w:t>
            </w:r>
          </w:p>
        </w:tc>
      </w:tr>
      <w:tr w:rsidR="002874DE" w:rsidRPr="002874DE" w14:paraId="1FBFFD53" w14:textId="77777777" w:rsidTr="002874DE">
        <w:trPr>
          <w:tblCellSpacing w:w="0" w:type="dxa"/>
        </w:trPr>
        <w:tc>
          <w:tcPr>
            <w:tcW w:w="0" w:type="auto"/>
            <w:vAlign w:val="center"/>
            <w:hideMark/>
          </w:tcPr>
          <w:p w14:paraId="6BF7F5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Jinkai-kyusho</w:t>
            </w:r>
          </w:p>
        </w:tc>
        <w:tc>
          <w:tcPr>
            <w:tcW w:w="0" w:type="auto"/>
            <w:vAlign w:val="center"/>
            <w:hideMark/>
          </w:tcPr>
          <w:p w14:paraId="2291B6E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978D5C7" wp14:editId="5BAE10E1">
                  <wp:extent cx="609600" cy="152400"/>
                  <wp:effectExtent l="0" t="0" r="0" b="0"/>
                  <wp:docPr id="810" name="Picture 810" descr="http://www.aikidofaq.com/dictionary/pics/jinkaikyus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ikidofaq.com/dictionary/pics/jinkaikyusho.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4B232E9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Vital points on the human body</w:t>
            </w:r>
          </w:p>
        </w:tc>
      </w:tr>
      <w:tr w:rsidR="002874DE" w:rsidRPr="002874DE" w14:paraId="4D1C3ABF" w14:textId="77777777" w:rsidTr="002874DE">
        <w:trPr>
          <w:tblCellSpacing w:w="0" w:type="dxa"/>
        </w:trPr>
        <w:tc>
          <w:tcPr>
            <w:tcW w:w="0" w:type="auto"/>
            <w:vAlign w:val="center"/>
            <w:hideMark/>
          </w:tcPr>
          <w:p w14:paraId="23662D2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Juizo</w:t>
            </w:r>
          </w:p>
        </w:tc>
        <w:tc>
          <w:tcPr>
            <w:tcW w:w="0" w:type="auto"/>
            <w:vAlign w:val="center"/>
            <w:hideMark/>
          </w:tcPr>
          <w:p w14:paraId="21DED60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FCA5C8F" wp14:editId="514DA51A">
                  <wp:extent cx="295275" cy="152400"/>
                  <wp:effectExtent l="0" t="0" r="9525" b="0"/>
                  <wp:docPr id="809" name="Picture 809" descr="http://www.aikidofaq.com/dictionary/pics/jui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ikidofaq.com/dictionary/pics/juizo.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CC5D8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kidney area</w:t>
            </w:r>
          </w:p>
        </w:tc>
      </w:tr>
      <w:tr w:rsidR="002874DE" w:rsidRPr="002874DE" w14:paraId="1FE0AEA6" w14:textId="77777777" w:rsidTr="002874DE">
        <w:trPr>
          <w:tblCellSpacing w:w="0" w:type="dxa"/>
        </w:trPr>
        <w:tc>
          <w:tcPr>
            <w:tcW w:w="0" w:type="auto"/>
            <w:vAlign w:val="center"/>
            <w:hideMark/>
          </w:tcPr>
          <w:p w14:paraId="4F06836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Junchu</w:t>
            </w:r>
          </w:p>
        </w:tc>
        <w:tc>
          <w:tcPr>
            <w:tcW w:w="0" w:type="auto"/>
            <w:vAlign w:val="center"/>
            <w:hideMark/>
          </w:tcPr>
          <w:p w14:paraId="47ED0F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AC3B767" wp14:editId="315FC5E8">
                  <wp:extent cx="695325" cy="152400"/>
                  <wp:effectExtent l="0" t="0" r="9525" b="0"/>
                  <wp:docPr id="808" name="Picture 808" descr="http://www.aikidofaq.com/dictionary/pics/junc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ikidofaq.com/dictionary/pics/junchu.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p>
        </w:tc>
        <w:tc>
          <w:tcPr>
            <w:tcW w:w="0" w:type="auto"/>
            <w:vAlign w:val="center"/>
            <w:hideMark/>
          </w:tcPr>
          <w:p w14:paraId="6C6CAAC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on the upper lip</w:t>
            </w:r>
          </w:p>
        </w:tc>
      </w:tr>
      <w:tr w:rsidR="002874DE" w:rsidRPr="002874DE" w14:paraId="43123F29" w14:textId="77777777" w:rsidTr="002874DE">
        <w:trPr>
          <w:tblCellSpacing w:w="0" w:type="dxa"/>
        </w:trPr>
        <w:tc>
          <w:tcPr>
            <w:tcW w:w="0" w:type="auto"/>
            <w:vAlign w:val="center"/>
            <w:hideMark/>
          </w:tcPr>
          <w:p w14:paraId="0998D0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Kakuto</w:t>
            </w:r>
          </w:p>
        </w:tc>
        <w:tc>
          <w:tcPr>
            <w:tcW w:w="0" w:type="auto"/>
            <w:vAlign w:val="center"/>
            <w:hideMark/>
          </w:tcPr>
          <w:p w14:paraId="468A43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23826CE" wp14:editId="7F357849">
                  <wp:extent cx="152400" cy="152400"/>
                  <wp:effectExtent l="0" t="0" r="0" b="0"/>
                  <wp:docPr id="806" name="Picture 806" descr="http://www.aikidofaq.com/dictionary/pics/kak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ikidofaq.com/dictionary/pics/kakuto.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4149B0D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 of the wrist (for a strike)</w:t>
            </w:r>
          </w:p>
        </w:tc>
      </w:tr>
      <w:tr w:rsidR="002874DE" w:rsidRPr="002874DE" w14:paraId="2F5F97BD" w14:textId="77777777" w:rsidTr="002874DE">
        <w:trPr>
          <w:tblCellSpacing w:w="0" w:type="dxa"/>
        </w:trPr>
        <w:tc>
          <w:tcPr>
            <w:tcW w:w="0" w:type="auto"/>
            <w:vAlign w:val="center"/>
            <w:hideMark/>
          </w:tcPr>
          <w:p w14:paraId="2E0DE8E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Kashi</w:t>
            </w:r>
          </w:p>
        </w:tc>
        <w:tc>
          <w:tcPr>
            <w:tcW w:w="0" w:type="auto"/>
            <w:vAlign w:val="center"/>
            <w:hideMark/>
          </w:tcPr>
          <w:p w14:paraId="66ADAE8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154855A" wp14:editId="628C98D9">
                  <wp:extent cx="304800" cy="152400"/>
                  <wp:effectExtent l="0" t="0" r="0" b="0"/>
                  <wp:docPr id="805" name="Picture 805" descr="http://www.aikidofaq.com/dictionary/pics/k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ikidofaq.com/dictionary/pics/kashi.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00E4AF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Legs</w:t>
            </w:r>
          </w:p>
        </w:tc>
      </w:tr>
      <w:tr w:rsidR="002874DE" w:rsidRPr="002874DE" w14:paraId="099D99F3" w14:textId="77777777" w:rsidTr="002874DE">
        <w:trPr>
          <w:tblCellSpacing w:w="0" w:type="dxa"/>
        </w:trPr>
        <w:tc>
          <w:tcPr>
            <w:tcW w:w="0" w:type="auto"/>
            <w:vAlign w:val="center"/>
            <w:hideMark/>
          </w:tcPr>
          <w:p w14:paraId="014D009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Katate</w:t>
            </w:r>
          </w:p>
        </w:tc>
        <w:tc>
          <w:tcPr>
            <w:tcW w:w="0" w:type="auto"/>
            <w:vAlign w:val="center"/>
            <w:hideMark/>
          </w:tcPr>
          <w:p w14:paraId="021D171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6D09DCA" wp14:editId="4C4229DF">
                  <wp:extent cx="304800" cy="152400"/>
                  <wp:effectExtent l="0" t="0" r="0" b="0"/>
                  <wp:docPr id="804" name="Picture 804" descr="http://www.aikidofaq.com/dictionary/pics/kat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ikidofaq.com/dictionary/pics/katat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10AE26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One hand</w:t>
            </w:r>
          </w:p>
        </w:tc>
      </w:tr>
      <w:tr w:rsidR="002874DE" w:rsidRPr="002874DE" w14:paraId="05E16AAF" w14:textId="77777777" w:rsidTr="002874DE">
        <w:trPr>
          <w:tblCellSpacing w:w="0" w:type="dxa"/>
        </w:trPr>
        <w:tc>
          <w:tcPr>
            <w:tcW w:w="0" w:type="auto"/>
            <w:vAlign w:val="center"/>
            <w:hideMark/>
          </w:tcPr>
          <w:p w14:paraId="7E27AD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Kenkokotsu</w:t>
            </w:r>
          </w:p>
        </w:tc>
        <w:tc>
          <w:tcPr>
            <w:tcW w:w="0" w:type="auto"/>
            <w:vAlign w:val="center"/>
            <w:hideMark/>
          </w:tcPr>
          <w:p w14:paraId="5333E10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14D2189" wp14:editId="270C5039">
                  <wp:extent cx="457200" cy="152400"/>
                  <wp:effectExtent l="0" t="0" r="0" b="0"/>
                  <wp:docPr id="802" name="Picture 802" descr="http://www.aikidofaq.com/dictionary/pics/kenkokot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ikidofaq.com/dictionary/pics/kenkokotsu.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084CD05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Shoulder blades</w:t>
            </w:r>
          </w:p>
        </w:tc>
      </w:tr>
      <w:tr w:rsidR="002874DE" w:rsidRPr="002874DE" w14:paraId="7293FE98" w14:textId="77777777" w:rsidTr="002874DE">
        <w:trPr>
          <w:tblCellSpacing w:w="0" w:type="dxa"/>
        </w:trPr>
        <w:tc>
          <w:tcPr>
            <w:tcW w:w="0" w:type="auto"/>
            <w:vAlign w:val="center"/>
            <w:hideMark/>
          </w:tcPr>
          <w:p w14:paraId="33C65D3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Kikan</w:t>
            </w:r>
          </w:p>
        </w:tc>
        <w:tc>
          <w:tcPr>
            <w:tcW w:w="0" w:type="auto"/>
            <w:vAlign w:val="center"/>
            <w:hideMark/>
          </w:tcPr>
          <w:p w14:paraId="5BF2F62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E6E712D" wp14:editId="0DF8965B">
                  <wp:extent cx="304800" cy="152400"/>
                  <wp:effectExtent l="0" t="0" r="0" b="0"/>
                  <wp:docPr id="801" name="Picture 801" descr="http://www.aikidofaq.com/dictionary/pics/kik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ikidofaq.com/dictionary/pics/kikan.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2DAE5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Trachea</w:t>
            </w:r>
          </w:p>
        </w:tc>
      </w:tr>
      <w:tr w:rsidR="002874DE" w:rsidRPr="002874DE" w14:paraId="16AFF2AB" w14:textId="77777777" w:rsidTr="002874DE">
        <w:trPr>
          <w:tblCellSpacing w:w="0" w:type="dxa"/>
        </w:trPr>
        <w:tc>
          <w:tcPr>
            <w:tcW w:w="0" w:type="auto"/>
            <w:vAlign w:val="center"/>
            <w:hideMark/>
          </w:tcPr>
          <w:p w14:paraId="329AF9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Koko</w:t>
            </w:r>
          </w:p>
        </w:tc>
        <w:tc>
          <w:tcPr>
            <w:tcW w:w="0" w:type="auto"/>
            <w:vAlign w:val="center"/>
            <w:hideMark/>
          </w:tcPr>
          <w:p w14:paraId="7E621C6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4ACCDB8" wp14:editId="445CC936">
                  <wp:extent cx="266700" cy="114300"/>
                  <wp:effectExtent l="0" t="0" r="0" b="0"/>
                  <wp:docPr id="800" name="Picture 800" descr="http://www.aikidofaq.com/dictionary/pics/ko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ikidofaq.com/dictionary/pics/koko.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p>
        </w:tc>
        <w:tc>
          <w:tcPr>
            <w:tcW w:w="0" w:type="auto"/>
            <w:vAlign w:val="center"/>
            <w:hideMark/>
          </w:tcPr>
          <w:p w14:paraId="14E7AB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Area between thumb and forefinger</w:t>
            </w:r>
          </w:p>
        </w:tc>
      </w:tr>
      <w:tr w:rsidR="002874DE" w:rsidRPr="002874DE" w14:paraId="589A8DD2" w14:textId="77777777" w:rsidTr="002874DE">
        <w:trPr>
          <w:tblCellSpacing w:w="0" w:type="dxa"/>
        </w:trPr>
        <w:tc>
          <w:tcPr>
            <w:tcW w:w="0" w:type="auto"/>
            <w:vAlign w:val="center"/>
            <w:hideMark/>
          </w:tcPr>
          <w:p w14:paraId="76FD3FE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Kote</w:t>
            </w:r>
          </w:p>
        </w:tc>
        <w:tc>
          <w:tcPr>
            <w:tcW w:w="0" w:type="auto"/>
            <w:vAlign w:val="center"/>
            <w:hideMark/>
          </w:tcPr>
          <w:p w14:paraId="6C8A043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69FED64" wp14:editId="3062E7D3">
                  <wp:extent cx="304800" cy="152400"/>
                  <wp:effectExtent l="0" t="0" r="0" b="0"/>
                  <wp:docPr id="799" name="Picture 799" descr="http://www.aikidofaq.com/dictionary/pics/k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ikidofaq.com/dictionary/pics/kote.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5D1B1B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Wrist</w:t>
            </w:r>
          </w:p>
        </w:tc>
      </w:tr>
      <w:tr w:rsidR="002874DE" w:rsidRPr="002874DE" w14:paraId="76257CFF" w14:textId="77777777" w:rsidTr="002874DE">
        <w:trPr>
          <w:tblCellSpacing w:w="0" w:type="dxa"/>
        </w:trPr>
        <w:tc>
          <w:tcPr>
            <w:tcW w:w="0" w:type="auto"/>
            <w:vAlign w:val="center"/>
            <w:hideMark/>
          </w:tcPr>
          <w:p w14:paraId="3C3F85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Kubi</w:t>
            </w:r>
          </w:p>
        </w:tc>
        <w:tc>
          <w:tcPr>
            <w:tcW w:w="0" w:type="auto"/>
            <w:vAlign w:val="center"/>
            <w:hideMark/>
          </w:tcPr>
          <w:p w14:paraId="6BFD2BD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6462F7" wp14:editId="6F358B59">
                  <wp:extent cx="152400" cy="152400"/>
                  <wp:effectExtent l="0" t="0" r="0" b="0"/>
                  <wp:docPr id="798" name="Picture 798" descr="http://www.aikidofaq.com/dictionary/pics/k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ikidofaq.com/dictionary/pics/kubi.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A87C88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Neck</w:t>
            </w:r>
          </w:p>
        </w:tc>
      </w:tr>
      <w:tr w:rsidR="002874DE" w:rsidRPr="002874DE" w14:paraId="590B5317" w14:textId="77777777" w:rsidTr="002874DE">
        <w:trPr>
          <w:tblCellSpacing w:w="0" w:type="dxa"/>
        </w:trPr>
        <w:tc>
          <w:tcPr>
            <w:tcW w:w="0" w:type="auto"/>
            <w:vAlign w:val="center"/>
            <w:hideMark/>
          </w:tcPr>
          <w:p w14:paraId="1739302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Kubi-naka</w:t>
            </w:r>
          </w:p>
        </w:tc>
        <w:tc>
          <w:tcPr>
            <w:tcW w:w="0" w:type="auto"/>
            <w:vAlign w:val="center"/>
            <w:hideMark/>
          </w:tcPr>
          <w:p w14:paraId="07FA442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42FCB91" wp14:editId="68A16BCA">
                  <wp:extent cx="457200" cy="152400"/>
                  <wp:effectExtent l="0" t="0" r="0" b="0"/>
                  <wp:docPr id="797" name="Picture 797" descr="http://www.aikidofaq.com/dictionary/pics/kubina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ikidofaq.com/dictionary/pics/kubinaka.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271483A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at base of skull</w:t>
            </w:r>
          </w:p>
        </w:tc>
      </w:tr>
      <w:tr w:rsidR="002874DE" w:rsidRPr="002874DE" w14:paraId="3BAD5080" w14:textId="77777777" w:rsidTr="002874DE">
        <w:trPr>
          <w:tblCellSpacing w:w="0" w:type="dxa"/>
        </w:trPr>
        <w:tc>
          <w:tcPr>
            <w:tcW w:w="0" w:type="auto"/>
            <w:vAlign w:val="center"/>
            <w:hideMark/>
          </w:tcPr>
          <w:p w14:paraId="227F86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Kyusho</w:t>
            </w:r>
          </w:p>
        </w:tc>
        <w:tc>
          <w:tcPr>
            <w:tcW w:w="0" w:type="auto"/>
            <w:vAlign w:val="center"/>
            <w:hideMark/>
          </w:tcPr>
          <w:p w14:paraId="1161551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3B116CD" wp14:editId="0BC477F7">
                  <wp:extent cx="304800" cy="152400"/>
                  <wp:effectExtent l="0" t="0" r="0" b="0"/>
                  <wp:docPr id="796" name="Picture 796" descr="http://www.aikidofaq.com/dictionary/pics/kyus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ikidofaq.com/dictionary/pics/kyusho.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E09DE9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Vital point on body</w:t>
            </w:r>
          </w:p>
        </w:tc>
      </w:tr>
      <w:tr w:rsidR="002874DE" w:rsidRPr="002874DE" w14:paraId="24EC7271" w14:textId="77777777" w:rsidTr="002874DE">
        <w:trPr>
          <w:tblCellSpacing w:w="0" w:type="dxa"/>
        </w:trPr>
        <w:tc>
          <w:tcPr>
            <w:tcW w:w="0" w:type="auto"/>
            <w:vAlign w:val="center"/>
            <w:hideMark/>
          </w:tcPr>
          <w:p w14:paraId="02F60B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Mata</w:t>
            </w:r>
          </w:p>
        </w:tc>
        <w:tc>
          <w:tcPr>
            <w:tcW w:w="0" w:type="auto"/>
            <w:vAlign w:val="center"/>
            <w:hideMark/>
          </w:tcPr>
          <w:p w14:paraId="343088E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B3AE8C5" wp14:editId="6E007D38">
                  <wp:extent cx="152400" cy="142875"/>
                  <wp:effectExtent l="0" t="0" r="0" b="9525"/>
                  <wp:docPr id="795" name="Picture 795" descr="http://www.aikidofaq.com/dictionary/pics/m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ikidofaq.com/dictionary/pics/mata.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44FFD07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thigh; the groin</w:t>
            </w:r>
          </w:p>
        </w:tc>
      </w:tr>
      <w:tr w:rsidR="002874DE" w:rsidRPr="002874DE" w14:paraId="1FCB7DBE" w14:textId="77777777" w:rsidTr="002874DE">
        <w:trPr>
          <w:tblCellSpacing w:w="0" w:type="dxa"/>
        </w:trPr>
        <w:tc>
          <w:tcPr>
            <w:tcW w:w="0" w:type="auto"/>
            <w:vAlign w:val="center"/>
            <w:hideMark/>
          </w:tcPr>
          <w:p w14:paraId="1DEF286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Men</w:t>
            </w:r>
          </w:p>
        </w:tc>
        <w:tc>
          <w:tcPr>
            <w:tcW w:w="0" w:type="auto"/>
            <w:vAlign w:val="center"/>
            <w:hideMark/>
          </w:tcPr>
          <w:p w14:paraId="7AEDB89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3D0BB44" wp14:editId="19ACE52A">
                  <wp:extent cx="152400" cy="133350"/>
                  <wp:effectExtent l="0" t="0" r="0" b="0"/>
                  <wp:docPr id="794" name="Picture 794" descr="http://www.aikidofaq.com/dictionary/pics/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ikidofaq.com/dictionary/pics/men.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tc>
        <w:tc>
          <w:tcPr>
            <w:tcW w:w="0" w:type="auto"/>
            <w:vAlign w:val="center"/>
            <w:hideMark/>
          </w:tcPr>
          <w:p w14:paraId="0CCFED3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Head</w:t>
            </w:r>
          </w:p>
        </w:tc>
      </w:tr>
      <w:tr w:rsidR="002874DE" w:rsidRPr="002874DE" w14:paraId="0F51FC3F" w14:textId="77777777" w:rsidTr="002874DE">
        <w:trPr>
          <w:tblCellSpacing w:w="0" w:type="dxa"/>
        </w:trPr>
        <w:tc>
          <w:tcPr>
            <w:tcW w:w="0" w:type="auto"/>
            <w:vAlign w:val="center"/>
            <w:hideMark/>
          </w:tcPr>
          <w:p w14:paraId="5CA3AF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Mikazuki</w:t>
            </w:r>
          </w:p>
        </w:tc>
        <w:tc>
          <w:tcPr>
            <w:tcW w:w="0" w:type="auto"/>
            <w:vAlign w:val="center"/>
            <w:hideMark/>
          </w:tcPr>
          <w:p w14:paraId="0E7F551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8E03E59" wp14:editId="6DC497BF">
                  <wp:extent cx="581025" cy="152400"/>
                  <wp:effectExtent l="0" t="0" r="9525" b="0"/>
                  <wp:docPr id="793" name="Picture 793" descr="http://www.aikidofaq.com/dictionary/pics/mikaz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ikidofaq.com/dictionary/pics/mikazuki.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45EF7B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at corner of jaw</w:t>
            </w:r>
          </w:p>
        </w:tc>
      </w:tr>
      <w:tr w:rsidR="002874DE" w:rsidRPr="002874DE" w14:paraId="2A5F47B0" w14:textId="77777777" w:rsidTr="002874DE">
        <w:trPr>
          <w:tblCellSpacing w:w="0" w:type="dxa"/>
        </w:trPr>
        <w:tc>
          <w:tcPr>
            <w:tcW w:w="0" w:type="auto"/>
            <w:vAlign w:val="center"/>
            <w:hideMark/>
          </w:tcPr>
          <w:p w14:paraId="5746BD0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Mimi</w:t>
            </w:r>
          </w:p>
        </w:tc>
        <w:tc>
          <w:tcPr>
            <w:tcW w:w="0" w:type="auto"/>
            <w:vAlign w:val="center"/>
            <w:hideMark/>
          </w:tcPr>
          <w:p w14:paraId="4FCE7B9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9FE7C2A" wp14:editId="22EE21D0">
                  <wp:extent cx="152400" cy="142875"/>
                  <wp:effectExtent l="0" t="0" r="0" b="9525"/>
                  <wp:docPr id="792" name="Picture 792" descr="http://www.aikidofaq.com/dictionary/pics/mi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ikidofaq.com/dictionary/pics/mimi.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3F6896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Ears</w:t>
            </w:r>
          </w:p>
        </w:tc>
      </w:tr>
      <w:tr w:rsidR="002874DE" w:rsidRPr="002874DE" w14:paraId="74028009" w14:textId="77777777" w:rsidTr="002874DE">
        <w:trPr>
          <w:tblCellSpacing w:w="0" w:type="dxa"/>
        </w:trPr>
        <w:tc>
          <w:tcPr>
            <w:tcW w:w="0" w:type="auto"/>
            <w:vAlign w:val="center"/>
            <w:hideMark/>
          </w:tcPr>
          <w:p w14:paraId="244DE2F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Morote</w:t>
            </w:r>
          </w:p>
        </w:tc>
        <w:tc>
          <w:tcPr>
            <w:tcW w:w="0" w:type="auto"/>
            <w:vAlign w:val="center"/>
            <w:hideMark/>
          </w:tcPr>
          <w:p w14:paraId="5B09B2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493F823" wp14:editId="5BA32CCE">
                  <wp:extent cx="304800" cy="152400"/>
                  <wp:effectExtent l="0" t="0" r="0" b="0"/>
                  <wp:docPr id="791" name="Picture 791" descr="http://www.aikidofaq.com/dictionary/pics/mor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ikidofaq.com/dictionary/pics/morot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E09AB6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Both hands</w:t>
            </w:r>
          </w:p>
        </w:tc>
      </w:tr>
      <w:tr w:rsidR="002874DE" w:rsidRPr="002874DE" w14:paraId="6DB2568F" w14:textId="77777777" w:rsidTr="002874DE">
        <w:trPr>
          <w:tblCellSpacing w:w="0" w:type="dxa"/>
        </w:trPr>
        <w:tc>
          <w:tcPr>
            <w:tcW w:w="0" w:type="auto"/>
            <w:vAlign w:val="center"/>
            <w:hideMark/>
          </w:tcPr>
          <w:p w14:paraId="1EF6DAB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Mukozune</w:t>
            </w:r>
          </w:p>
        </w:tc>
        <w:tc>
          <w:tcPr>
            <w:tcW w:w="0" w:type="auto"/>
            <w:vAlign w:val="center"/>
            <w:hideMark/>
          </w:tcPr>
          <w:p w14:paraId="7F32A66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DFACFBA" wp14:editId="39FFD3D5">
                  <wp:extent cx="600075" cy="152400"/>
                  <wp:effectExtent l="0" t="0" r="9525" b="0"/>
                  <wp:docPr id="790" name="Picture 790" descr="http://www.aikidofaq.com/dictionary/pics/mukoz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ikidofaq.com/dictionary/pics/mukozun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5527AA0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in middle of shin</w:t>
            </w:r>
          </w:p>
        </w:tc>
      </w:tr>
      <w:tr w:rsidR="002874DE" w:rsidRPr="002874DE" w14:paraId="14A8396B" w14:textId="77777777" w:rsidTr="002874DE">
        <w:trPr>
          <w:tblCellSpacing w:w="0" w:type="dxa"/>
        </w:trPr>
        <w:tc>
          <w:tcPr>
            <w:tcW w:w="0" w:type="auto"/>
            <w:vAlign w:val="center"/>
            <w:hideMark/>
          </w:tcPr>
          <w:p w14:paraId="6DAF96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Mune</w:t>
            </w:r>
          </w:p>
        </w:tc>
        <w:tc>
          <w:tcPr>
            <w:tcW w:w="0" w:type="auto"/>
            <w:vAlign w:val="center"/>
            <w:hideMark/>
          </w:tcPr>
          <w:p w14:paraId="042D6B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66E743D" wp14:editId="766E042D">
                  <wp:extent cx="152400" cy="152400"/>
                  <wp:effectExtent l="0" t="0" r="0" b="0"/>
                  <wp:docPr id="789" name="Picture 789" descr="http://www.aikidofaq.com/dictionary/pics/m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ikidofaq.com/dictionary/pics/mune.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5D7CB7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Chest</w:t>
            </w:r>
          </w:p>
        </w:tc>
      </w:tr>
      <w:tr w:rsidR="002874DE" w:rsidRPr="002874DE" w14:paraId="63D6E20B" w14:textId="77777777" w:rsidTr="002874DE">
        <w:trPr>
          <w:tblCellSpacing w:w="0" w:type="dxa"/>
        </w:trPr>
        <w:tc>
          <w:tcPr>
            <w:tcW w:w="0" w:type="auto"/>
            <w:vAlign w:val="center"/>
            <w:hideMark/>
          </w:tcPr>
          <w:p w14:paraId="14AF743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Murasame</w:t>
            </w:r>
          </w:p>
        </w:tc>
        <w:tc>
          <w:tcPr>
            <w:tcW w:w="0" w:type="auto"/>
            <w:vAlign w:val="center"/>
            <w:hideMark/>
          </w:tcPr>
          <w:p w14:paraId="2A0970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5A31F24" wp14:editId="0DEE9E65">
                  <wp:extent cx="590550" cy="142875"/>
                  <wp:effectExtent l="0" t="0" r="0" b="9525"/>
                  <wp:docPr id="788" name="Picture 788" descr="http://www.aikidofaq.com/dictionary/pics/muras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ikidofaq.com/dictionary/pics/murasame.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 cy="142875"/>
                          </a:xfrm>
                          <a:prstGeom prst="rect">
                            <a:avLst/>
                          </a:prstGeom>
                          <a:noFill/>
                          <a:ln>
                            <a:noFill/>
                          </a:ln>
                        </pic:spPr>
                      </pic:pic>
                    </a:graphicData>
                  </a:graphic>
                </wp:inline>
              </w:drawing>
            </w:r>
          </w:p>
        </w:tc>
        <w:tc>
          <w:tcPr>
            <w:tcW w:w="0" w:type="auto"/>
            <w:vAlign w:val="center"/>
            <w:hideMark/>
          </w:tcPr>
          <w:p w14:paraId="471DF89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Pressure points on each side of neck behind collar bone</w:t>
            </w:r>
          </w:p>
        </w:tc>
      </w:tr>
      <w:tr w:rsidR="002874DE" w:rsidRPr="002874DE" w14:paraId="42229BC9" w14:textId="77777777" w:rsidTr="002874DE">
        <w:trPr>
          <w:tblCellSpacing w:w="0" w:type="dxa"/>
        </w:trPr>
        <w:tc>
          <w:tcPr>
            <w:tcW w:w="0" w:type="auto"/>
            <w:vAlign w:val="center"/>
            <w:hideMark/>
          </w:tcPr>
          <w:p w14:paraId="45AA9F6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Naike</w:t>
            </w:r>
          </w:p>
        </w:tc>
        <w:tc>
          <w:tcPr>
            <w:tcW w:w="0" w:type="auto"/>
            <w:vAlign w:val="center"/>
            <w:hideMark/>
          </w:tcPr>
          <w:p w14:paraId="3DB12ED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63F34FA" wp14:editId="11E01BB6">
                  <wp:extent cx="447675" cy="142875"/>
                  <wp:effectExtent l="0" t="0" r="9525" b="9525"/>
                  <wp:docPr id="787" name="Picture 787" descr="http://www.aikidofaq.com/dictionary/pics/na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ikidofaq.com/dictionary/pics/naike.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p>
        </w:tc>
        <w:tc>
          <w:tcPr>
            <w:tcW w:w="0" w:type="auto"/>
            <w:vAlign w:val="center"/>
            <w:hideMark/>
          </w:tcPr>
          <w:p w14:paraId="515EEFC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Pressure point on inside of ankle</w:t>
            </w:r>
          </w:p>
        </w:tc>
      </w:tr>
      <w:tr w:rsidR="002874DE" w:rsidRPr="002874DE" w14:paraId="19EFD259" w14:textId="77777777" w:rsidTr="002874DE">
        <w:trPr>
          <w:tblCellSpacing w:w="0" w:type="dxa"/>
        </w:trPr>
        <w:tc>
          <w:tcPr>
            <w:tcW w:w="0" w:type="auto"/>
            <w:vAlign w:val="center"/>
            <w:hideMark/>
          </w:tcPr>
          <w:p w14:paraId="44BF41B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Nukite</w:t>
            </w:r>
          </w:p>
        </w:tc>
        <w:tc>
          <w:tcPr>
            <w:tcW w:w="0" w:type="auto"/>
            <w:vAlign w:val="center"/>
            <w:hideMark/>
          </w:tcPr>
          <w:p w14:paraId="7848DF3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93D421" wp14:editId="0B3DECFA">
                  <wp:extent cx="457200" cy="152400"/>
                  <wp:effectExtent l="0" t="0" r="0" b="0"/>
                  <wp:docPr id="786" name="Picture 786" descr="http://www.aikidofaq.com/dictionary/pics/nuk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ikidofaq.com/dictionary/pics/nukite.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1EA779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Ends of stiffened fingers</w:t>
            </w:r>
          </w:p>
        </w:tc>
      </w:tr>
      <w:tr w:rsidR="002874DE" w:rsidRPr="002874DE" w14:paraId="2A696A21" w14:textId="77777777" w:rsidTr="002874DE">
        <w:trPr>
          <w:tblCellSpacing w:w="0" w:type="dxa"/>
        </w:trPr>
        <w:tc>
          <w:tcPr>
            <w:tcW w:w="0" w:type="auto"/>
            <w:vAlign w:val="center"/>
            <w:hideMark/>
          </w:tcPr>
          <w:p w14:paraId="206560E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Seika-tanden</w:t>
            </w:r>
          </w:p>
        </w:tc>
        <w:tc>
          <w:tcPr>
            <w:tcW w:w="0" w:type="auto"/>
            <w:vAlign w:val="center"/>
            <w:hideMark/>
          </w:tcPr>
          <w:p w14:paraId="6C4407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1B8F761" wp14:editId="0FF725CC">
                  <wp:extent cx="600075" cy="152400"/>
                  <wp:effectExtent l="0" t="0" r="9525" b="0"/>
                  <wp:docPr id="785" name="Picture 785" descr="http://www.aikidofaq.com/dictionary/pics/seikatan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ikidofaq.com/dictionary/pics/seikatanden.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08D6904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Lower abdomen</w:t>
            </w:r>
          </w:p>
        </w:tc>
      </w:tr>
      <w:tr w:rsidR="002874DE" w:rsidRPr="002874DE" w14:paraId="255423EE" w14:textId="77777777" w:rsidTr="002874DE">
        <w:trPr>
          <w:tblCellSpacing w:w="0" w:type="dxa"/>
        </w:trPr>
        <w:tc>
          <w:tcPr>
            <w:tcW w:w="0" w:type="auto"/>
            <w:vAlign w:val="center"/>
            <w:hideMark/>
          </w:tcPr>
          <w:p w14:paraId="29193D4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Seiken</w:t>
            </w:r>
          </w:p>
        </w:tc>
        <w:tc>
          <w:tcPr>
            <w:tcW w:w="0" w:type="auto"/>
            <w:vAlign w:val="center"/>
            <w:hideMark/>
          </w:tcPr>
          <w:p w14:paraId="48504C4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771C99F" wp14:editId="03508952">
                  <wp:extent cx="304800" cy="152400"/>
                  <wp:effectExtent l="0" t="0" r="0" b="0"/>
                  <wp:docPr id="784" name="Picture 784" descr="http://www.aikidofaq.com/dictionary/pics/sei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ikidofaq.com/dictionary/pics/seiken.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B8AC2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Front of fist</w:t>
            </w:r>
          </w:p>
        </w:tc>
      </w:tr>
      <w:tr w:rsidR="002874DE" w:rsidRPr="002874DE" w14:paraId="197FB3CB" w14:textId="77777777" w:rsidTr="002874DE">
        <w:trPr>
          <w:tblCellSpacing w:w="0" w:type="dxa"/>
        </w:trPr>
        <w:tc>
          <w:tcPr>
            <w:tcW w:w="0" w:type="auto"/>
            <w:vAlign w:val="center"/>
            <w:hideMark/>
          </w:tcPr>
          <w:p w14:paraId="27F3383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Seikichu</w:t>
            </w:r>
          </w:p>
        </w:tc>
        <w:tc>
          <w:tcPr>
            <w:tcW w:w="0" w:type="auto"/>
            <w:vAlign w:val="center"/>
            <w:hideMark/>
          </w:tcPr>
          <w:p w14:paraId="38C0EF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3B0B6E0" wp14:editId="6D649008">
                  <wp:extent cx="885825" cy="152400"/>
                  <wp:effectExtent l="0" t="0" r="9525" b="0"/>
                  <wp:docPr id="783" name="Picture 783" descr="http://www.aikidofaq.com/dictionary/pics/seikic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ikidofaq.com/dictionary/pics/seikichu.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p>
        </w:tc>
        <w:tc>
          <w:tcPr>
            <w:tcW w:w="0" w:type="auto"/>
            <w:vAlign w:val="center"/>
            <w:hideMark/>
          </w:tcPr>
          <w:p w14:paraId="5CC1FF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spine</w:t>
            </w:r>
          </w:p>
        </w:tc>
      </w:tr>
      <w:tr w:rsidR="002874DE" w:rsidRPr="002874DE" w14:paraId="262E1BE0" w14:textId="77777777" w:rsidTr="002874DE">
        <w:trPr>
          <w:tblCellSpacing w:w="0" w:type="dxa"/>
        </w:trPr>
        <w:tc>
          <w:tcPr>
            <w:tcW w:w="0" w:type="auto"/>
            <w:vAlign w:val="center"/>
            <w:hideMark/>
          </w:tcPr>
          <w:p w14:paraId="532135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Senaka</w:t>
            </w:r>
          </w:p>
        </w:tc>
        <w:tc>
          <w:tcPr>
            <w:tcW w:w="0" w:type="auto"/>
            <w:vAlign w:val="center"/>
            <w:hideMark/>
          </w:tcPr>
          <w:p w14:paraId="3C0BB02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5F67FE3" wp14:editId="1C950068">
                  <wp:extent cx="295275" cy="152400"/>
                  <wp:effectExtent l="0" t="0" r="9525" b="0"/>
                  <wp:docPr id="782" name="Picture 782" descr="http://www.aikidofaq.com/dictionary/pics/sena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ikidofaq.com/dictionary/pics/senaka.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27709C6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back of the body</w:t>
            </w:r>
          </w:p>
        </w:tc>
      </w:tr>
      <w:tr w:rsidR="002874DE" w:rsidRPr="002874DE" w14:paraId="29620679" w14:textId="77777777" w:rsidTr="002874DE">
        <w:trPr>
          <w:tblCellSpacing w:w="0" w:type="dxa"/>
        </w:trPr>
        <w:tc>
          <w:tcPr>
            <w:tcW w:w="0" w:type="auto"/>
            <w:vAlign w:val="center"/>
            <w:hideMark/>
          </w:tcPr>
          <w:p w14:paraId="51F03A2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Shintai</w:t>
            </w:r>
          </w:p>
        </w:tc>
        <w:tc>
          <w:tcPr>
            <w:tcW w:w="0" w:type="auto"/>
            <w:vAlign w:val="center"/>
            <w:hideMark/>
          </w:tcPr>
          <w:p w14:paraId="07F341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B3D6090" wp14:editId="1CAE326E">
                  <wp:extent cx="295275" cy="152400"/>
                  <wp:effectExtent l="0" t="0" r="9525" b="0"/>
                  <wp:docPr id="781" name="Picture 781" descr="http://www.aikidofaq.com/dictionary/pics/shin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aikidofaq.com/dictionary/pics/shintai.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1A2F732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body</w:t>
            </w:r>
          </w:p>
        </w:tc>
      </w:tr>
      <w:tr w:rsidR="002874DE" w:rsidRPr="002874DE" w14:paraId="540C3FFE" w14:textId="77777777" w:rsidTr="002874DE">
        <w:trPr>
          <w:tblCellSpacing w:w="0" w:type="dxa"/>
        </w:trPr>
        <w:tc>
          <w:tcPr>
            <w:tcW w:w="0" w:type="auto"/>
            <w:vAlign w:val="center"/>
            <w:hideMark/>
          </w:tcPr>
          <w:p w14:paraId="309F1F3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Shita hara</w:t>
            </w:r>
          </w:p>
        </w:tc>
        <w:tc>
          <w:tcPr>
            <w:tcW w:w="0" w:type="auto"/>
            <w:vAlign w:val="center"/>
            <w:hideMark/>
          </w:tcPr>
          <w:p w14:paraId="637DFB0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1D16FB0" wp14:editId="3AB6A8F3">
                  <wp:extent cx="304800" cy="152400"/>
                  <wp:effectExtent l="0" t="0" r="0" b="0"/>
                  <wp:docPr id="780" name="Picture 780" descr="http://www.aikidofaq.com/dictionary/pics/shitah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ikidofaq.com/dictionary/pics/shitahara.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313A77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Lower abdomen</w:t>
            </w:r>
          </w:p>
        </w:tc>
      </w:tr>
      <w:tr w:rsidR="002874DE" w:rsidRPr="002874DE" w14:paraId="329460EE" w14:textId="77777777" w:rsidTr="002874DE">
        <w:trPr>
          <w:tblCellSpacing w:w="0" w:type="dxa"/>
        </w:trPr>
        <w:tc>
          <w:tcPr>
            <w:tcW w:w="0" w:type="auto"/>
            <w:vAlign w:val="center"/>
            <w:hideMark/>
          </w:tcPr>
          <w:p w14:paraId="74FFE3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Shomen</w:t>
            </w:r>
          </w:p>
        </w:tc>
        <w:tc>
          <w:tcPr>
            <w:tcW w:w="0" w:type="auto"/>
            <w:vAlign w:val="center"/>
            <w:hideMark/>
          </w:tcPr>
          <w:p w14:paraId="17BF7CE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C7C4F57" wp14:editId="17FC8703">
                  <wp:extent cx="304800" cy="133350"/>
                  <wp:effectExtent l="0" t="0" r="0" b="0"/>
                  <wp:docPr id="779" name="Picture 779" descr="http://www.aikidofaq.com/dictionary/pics/sh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ikidofaq.com/dictionary/pics/shomen.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p>
        </w:tc>
        <w:tc>
          <w:tcPr>
            <w:tcW w:w="0" w:type="auto"/>
            <w:vAlign w:val="center"/>
            <w:hideMark/>
          </w:tcPr>
          <w:p w14:paraId="282871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Face</w:t>
            </w:r>
          </w:p>
        </w:tc>
      </w:tr>
      <w:tr w:rsidR="002874DE" w:rsidRPr="002874DE" w14:paraId="71A47656" w14:textId="77777777" w:rsidTr="002874DE">
        <w:trPr>
          <w:tblCellSpacing w:w="0" w:type="dxa"/>
        </w:trPr>
        <w:tc>
          <w:tcPr>
            <w:tcW w:w="0" w:type="auto"/>
            <w:vAlign w:val="center"/>
            <w:hideMark/>
          </w:tcPr>
          <w:p w14:paraId="0157476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Shuhai</w:t>
            </w:r>
          </w:p>
        </w:tc>
        <w:tc>
          <w:tcPr>
            <w:tcW w:w="0" w:type="auto"/>
            <w:vAlign w:val="center"/>
            <w:hideMark/>
          </w:tcPr>
          <w:p w14:paraId="0C5A219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DD43FBA" wp14:editId="629DA0E7">
                  <wp:extent cx="714375" cy="152400"/>
                  <wp:effectExtent l="0" t="0" r="9525" b="0"/>
                  <wp:docPr id="778" name="Picture 778" descr="http://www.aikidofaq.com/dictionary/pics/shuh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ikidofaq.com/dictionary/pics/shuhai.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p>
        </w:tc>
        <w:tc>
          <w:tcPr>
            <w:tcW w:w="0" w:type="auto"/>
            <w:vAlign w:val="center"/>
            <w:hideMark/>
          </w:tcPr>
          <w:p w14:paraId="78C67C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 of the hand</w:t>
            </w:r>
          </w:p>
        </w:tc>
      </w:tr>
      <w:tr w:rsidR="002874DE" w:rsidRPr="002874DE" w14:paraId="654A2389" w14:textId="77777777" w:rsidTr="002874DE">
        <w:trPr>
          <w:tblCellSpacing w:w="0" w:type="dxa"/>
        </w:trPr>
        <w:tc>
          <w:tcPr>
            <w:tcW w:w="0" w:type="auto"/>
            <w:vAlign w:val="center"/>
            <w:hideMark/>
          </w:tcPr>
          <w:p w14:paraId="4D5CAC5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Shuto</w:t>
            </w:r>
          </w:p>
        </w:tc>
        <w:tc>
          <w:tcPr>
            <w:tcW w:w="0" w:type="auto"/>
            <w:vAlign w:val="center"/>
            <w:hideMark/>
          </w:tcPr>
          <w:p w14:paraId="774B68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432B20E" wp14:editId="37E5B1C1">
                  <wp:extent cx="295275" cy="152400"/>
                  <wp:effectExtent l="0" t="0" r="9525" b="0"/>
                  <wp:docPr id="777" name="Picture 777" descr="http://www.aikidofaq.com/dictionary/pics/sh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aikidofaq.com/dictionary/pics/shuto.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22F9D41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Edge of hand</w:t>
            </w:r>
          </w:p>
        </w:tc>
      </w:tr>
      <w:tr w:rsidR="002874DE" w:rsidRPr="002874DE" w14:paraId="190E7D99" w14:textId="77777777" w:rsidTr="002874DE">
        <w:trPr>
          <w:tblCellSpacing w:w="0" w:type="dxa"/>
        </w:trPr>
        <w:tc>
          <w:tcPr>
            <w:tcW w:w="0" w:type="auto"/>
            <w:vAlign w:val="center"/>
            <w:hideMark/>
          </w:tcPr>
          <w:p w14:paraId="68422CE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Sode</w:t>
            </w:r>
          </w:p>
        </w:tc>
        <w:tc>
          <w:tcPr>
            <w:tcW w:w="0" w:type="auto"/>
            <w:vAlign w:val="center"/>
            <w:hideMark/>
          </w:tcPr>
          <w:p w14:paraId="4DC1E74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1E11DD2" wp14:editId="3441B990">
                  <wp:extent cx="152400" cy="152400"/>
                  <wp:effectExtent l="0" t="0" r="0" b="0"/>
                  <wp:docPr id="776" name="Picture 776" descr="http://www.aikidofaq.com/dictionary/pics/s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ikidofaq.com/dictionary/pics/sode.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2D323B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Sleeve</w:t>
            </w:r>
          </w:p>
        </w:tc>
      </w:tr>
      <w:tr w:rsidR="002874DE" w:rsidRPr="002874DE" w14:paraId="0C8C645E" w14:textId="77777777" w:rsidTr="002874DE">
        <w:trPr>
          <w:tblCellSpacing w:w="0" w:type="dxa"/>
        </w:trPr>
        <w:tc>
          <w:tcPr>
            <w:tcW w:w="0" w:type="auto"/>
            <w:vAlign w:val="center"/>
            <w:hideMark/>
          </w:tcPr>
          <w:p w14:paraId="5BF5270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Sokei</w:t>
            </w:r>
          </w:p>
        </w:tc>
        <w:tc>
          <w:tcPr>
            <w:tcW w:w="0" w:type="auto"/>
            <w:vAlign w:val="center"/>
            <w:hideMark/>
          </w:tcPr>
          <w:p w14:paraId="66E8211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8788C99" wp14:editId="23B6BEC6">
                  <wp:extent cx="304800" cy="152400"/>
                  <wp:effectExtent l="0" t="0" r="0" b="0"/>
                  <wp:docPr id="775" name="Picture 775" descr="http://www.aikidofaq.com/dictionary/pics/sok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ikidofaq.com/dictionary/pics/sokei.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249995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Groin</w:t>
            </w:r>
          </w:p>
        </w:tc>
      </w:tr>
      <w:tr w:rsidR="002874DE" w:rsidRPr="002874DE" w14:paraId="6DA36694" w14:textId="77777777" w:rsidTr="002874DE">
        <w:trPr>
          <w:tblCellSpacing w:w="0" w:type="dxa"/>
        </w:trPr>
        <w:tc>
          <w:tcPr>
            <w:tcW w:w="0" w:type="auto"/>
            <w:vAlign w:val="center"/>
            <w:hideMark/>
          </w:tcPr>
          <w:p w14:paraId="00F321D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Sokuso</w:t>
            </w:r>
          </w:p>
        </w:tc>
        <w:tc>
          <w:tcPr>
            <w:tcW w:w="0" w:type="auto"/>
            <w:vAlign w:val="center"/>
            <w:hideMark/>
          </w:tcPr>
          <w:p w14:paraId="0A654D8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C168B4" wp14:editId="7ADA92C2">
                  <wp:extent cx="295275" cy="142875"/>
                  <wp:effectExtent l="0" t="0" r="9525" b="9525"/>
                  <wp:docPr id="774" name="Picture 774" descr="http://www.aikidofaq.com/dictionary/pics/soku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ikidofaq.com/dictionary/pics/sokuso.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c>
        <w:tc>
          <w:tcPr>
            <w:tcW w:w="0" w:type="auto"/>
            <w:vAlign w:val="center"/>
            <w:hideMark/>
          </w:tcPr>
          <w:p w14:paraId="6B5D196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Tips of toes (for kicking)</w:t>
            </w:r>
          </w:p>
        </w:tc>
      </w:tr>
      <w:tr w:rsidR="002874DE" w:rsidRPr="002874DE" w14:paraId="78D1845B" w14:textId="77777777" w:rsidTr="002874DE">
        <w:trPr>
          <w:tblCellSpacing w:w="0" w:type="dxa"/>
        </w:trPr>
        <w:tc>
          <w:tcPr>
            <w:tcW w:w="0" w:type="auto"/>
            <w:vAlign w:val="center"/>
            <w:hideMark/>
          </w:tcPr>
          <w:p w14:paraId="30A3372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Sokutei</w:t>
            </w:r>
          </w:p>
        </w:tc>
        <w:tc>
          <w:tcPr>
            <w:tcW w:w="0" w:type="auto"/>
            <w:vAlign w:val="center"/>
            <w:hideMark/>
          </w:tcPr>
          <w:p w14:paraId="0088731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3D26B8" wp14:editId="7B033FA0">
                  <wp:extent cx="304800" cy="152400"/>
                  <wp:effectExtent l="0" t="0" r="0" b="0"/>
                  <wp:docPr id="773" name="Picture 773" descr="http://www.aikidofaq.com/dictionary/pics/sokut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ikidofaq.com/dictionary/pics/sokutei.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DB5217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Bottom of heel</w:t>
            </w:r>
          </w:p>
        </w:tc>
      </w:tr>
      <w:tr w:rsidR="002874DE" w:rsidRPr="002874DE" w14:paraId="1364720C" w14:textId="77777777" w:rsidTr="002874DE">
        <w:trPr>
          <w:tblCellSpacing w:w="0" w:type="dxa"/>
        </w:trPr>
        <w:tc>
          <w:tcPr>
            <w:tcW w:w="0" w:type="auto"/>
            <w:vAlign w:val="center"/>
            <w:hideMark/>
          </w:tcPr>
          <w:p w14:paraId="18CF904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Sokuto</w:t>
            </w:r>
          </w:p>
        </w:tc>
        <w:tc>
          <w:tcPr>
            <w:tcW w:w="0" w:type="auto"/>
            <w:vAlign w:val="center"/>
            <w:hideMark/>
          </w:tcPr>
          <w:p w14:paraId="6DDDF32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6ACD4B6" wp14:editId="6F69200F">
                  <wp:extent cx="295275" cy="142875"/>
                  <wp:effectExtent l="0" t="0" r="9525" b="9525"/>
                  <wp:docPr id="772" name="Picture 772" descr="http://www.aikidofaq.com/dictionary/pics/sok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ikidofaq.com/dictionary/pics/sokuto.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c>
        <w:tc>
          <w:tcPr>
            <w:tcW w:w="0" w:type="auto"/>
            <w:vAlign w:val="center"/>
            <w:hideMark/>
          </w:tcPr>
          <w:p w14:paraId="76C58AA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Edge of foot</w:t>
            </w:r>
          </w:p>
        </w:tc>
      </w:tr>
      <w:tr w:rsidR="002874DE" w:rsidRPr="002874DE" w14:paraId="7303F99B" w14:textId="77777777" w:rsidTr="002874DE">
        <w:trPr>
          <w:tblCellSpacing w:w="0" w:type="dxa"/>
        </w:trPr>
        <w:tc>
          <w:tcPr>
            <w:tcW w:w="0" w:type="auto"/>
            <w:vAlign w:val="center"/>
            <w:hideMark/>
          </w:tcPr>
          <w:p w14:paraId="0F78005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Tanden</w:t>
            </w:r>
          </w:p>
        </w:tc>
        <w:tc>
          <w:tcPr>
            <w:tcW w:w="0" w:type="auto"/>
            <w:vAlign w:val="center"/>
            <w:hideMark/>
          </w:tcPr>
          <w:p w14:paraId="09B0E1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FFC667" wp14:editId="256B2713">
                  <wp:extent cx="295275" cy="142875"/>
                  <wp:effectExtent l="0" t="0" r="9525" b="9525"/>
                  <wp:docPr id="771" name="Picture 771" descr="http://www.aikidofaq.com/dictionary/pics/tan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ikidofaq.com/dictionary/pics/tanden.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c>
        <w:tc>
          <w:tcPr>
            <w:tcW w:w="0" w:type="auto"/>
            <w:vAlign w:val="center"/>
            <w:hideMark/>
          </w:tcPr>
          <w:p w14:paraId="61CC3B1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Abdomen</w:t>
            </w:r>
          </w:p>
        </w:tc>
      </w:tr>
      <w:tr w:rsidR="002874DE" w:rsidRPr="002874DE" w14:paraId="359754A7" w14:textId="77777777" w:rsidTr="002874DE">
        <w:trPr>
          <w:tblCellSpacing w:w="0" w:type="dxa"/>
        </w:trPr>
        <w:tc>
          <w:tcPr>
            <w:tcW w:w="0" w:type="auto"/>
            <w:vAlign w:val="center"/>
            <w:hideMark/>
          </w:tcPr>
          <w:p w14:paraId="7A8BB3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Tegatana</w:t>
            </w:r>
          </w:p>
        </w:tc>
        <w:tc>
          <w:tcPr>
            <w:tcW w:w="0" w:type="auto"/>
            <w:vAlign w:val="center"/>
            <w:hideMark/>
          </w:tcPr>
          <w:p w14:paraId="5C63002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AC6CC96" wp14:editId="57A3514F">
                  <wp:extent cx="295275" cy="152400"/>
                  <wp:effectExtent l="0" t="0" r="9525" b="0"/>
                  <wp:docPr id="770" name="Picture 770" descr="http://www.aikidofaq.com/dictionary/pics/tegat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ikidofaq.com/dictionary/pics/tegatana.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5D08CC6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arm as sword</w:t>
            </w:r>
          </w:p>
        </w:tc>
      </w:tr>
      <w:tr w:rsidR="002874DE" w:rsidRPr="002874DE" w14:paraId="157A6F86" w14:textId="77777777" w:rsidTr="002874DE">
        <w:trPr>
          <w:tblCellSpacing w:w="0" w:type="dxa"/>
        </w:trPr>
        <w:tc>
          <w:tcPr>
            <w:tcW w:w="0" w:type="auto"/>
            <w:vAlign w:val="center"/>
            <w:hideMark/>
          </w:tcPr>
          <w:p w14:paraId="0997697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Teisho</w:t>
            </w:r>
          </w:p>
        </w:tc>
        <w:tc>
          <w:tcPr>
            <w:tcW w:w="0" w:type="auto"/>
            <w:vAlign w:val="center"/>
            <w:hideMark/>
          </w:tcPr>
          <w:p w14:paraId="10B558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733418" wp14:editId="71A241E0">
                  <wp:extent cx="723900" cy="152400"/>
                  <wp:effectExtent l="0" t="0" r="0" b="0"/>
                  <wp:docPr id="769" name="Picture 769" descr="http://www.aikidofaq.com/dictionary/pics/teis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ikidofaq.com/dictionary/pics/teisho.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p>
        </w:tc>
        <w:tc>
          <w:tcPr>
            <w:tcW w:w="0" w:type="auto"/>
            <w:vAlign w:val="center"/>
            <w:hideMark/>
          </w:tcPr>
          <w:p w14:paraId="180BBDB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Heel of the hand</w:t>
            </w:r>
          </w:p>
        </w:tc>
      </w:tr>
      <w:tr w:rsidR="002874DE" w:rsidRPr="002874DE" w14:paraId="486A1EFF" w14:textId="77777777" w:rsidTr="002874DE">
        <w:trPr>
          <w:tblCellSpacing w:w="0" w:type="dxa"/>
        </w:trPr>
        <w:tc>
          <w:tcPr>
            <w:tcW w:w="0" w:type="auto"/>
            <w:vAlign w:val="center"/>
            <w:hideMark/>
          </w:tcPr>
          <w:p w14:paraId="1515313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Tekubi</w:t>
            </w:r>
          </w:p>
        </w:tc>
        <w:tc>
          <w:tcPr>
            <w:tcW w:w="0" w:type="auto"/>
            <w:vAlign w:val="center"/>
            <w:hideMark/>
          </w:tcPr>
          <w:p w14:paraId="690CB9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8C62150" wp14:editId="63F8EC7A">
                  <wp:extent cx="304800" cy="152400"/>
                  <wp:effectExtent l="0" t="0" r="0" b="0"/>
                  <wp:docPr id="768" name="Picture 768" descr="http://www.aikidofaq.com/dictionary/pics/tek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aikidofaq.com/dictionary/pics/tekubi.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829032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Wrist</w:t>
            </w:r>
          </w:p>
        </w:tc>
      </w:tr>
      <w:tr w:rsidR="002874DE" w:rsidRPr="002874DE" w14:paraId="480D5714" w14:textId="77777777" w:rsidTr="002874DE">
        <w:trPr>
          <w:tblCellSpacing w:w="0" w:type="dxa"/>
        </w:trPr>
        <w:tc>
          <w:tcPr>
            <w:tcW w:w="0" w:type="auto"/>
            <w:vAlign w:val="center"/>
            <w:hideMark/>
          </w:tcPr>
          <w:p w14:paraId="2A33E8D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Te-no-hira</w:t>
            </w:r>
          </w:p>
        </w:tc>
        <w:tc>
          <w:tcPr>
            <w:tcW w:w="0" w:type="auto"/>
            <w:vAlign w:val="center"/>
            <w:hideMark/>
          </w:tcPr>
          <w:p w14:paraId="24784F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F94EC3F" wp14:editId="6F380440">
                  <wp:extent cx="457200" cy="152400"/>
                  <wp:effectExtent l="0" t="0" r="0" b="0"/>
                  <wp:docPr id="767" name="Picture 767" descr="http://www.aikidofaq.com/dictionary/pics/tenohi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ikidofaq.com/dictionary/pics/tenohir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368FDC9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Palm of hand</w:t>
            </w:r>
          </w:p>
        </w:tc>
      </w:tr>
      <w:tr w:rsidR="002874DE" w:rsidRPr="002874DE" w14:paraId="431E1B69" w14:textId="77777777" w:rsidTr="002874DE">
        <w:trPr>
          <w:tblCellSpacing w:w="0" w:type="dxa"/>
        </w:trPr>
        <w:tc>
          <w:tcPr>
            <w:tcW w:w="0" w:type="auto"/>
            <w:vAlign w:val="center"/>
            <w:hideMark/>
          </w:tcPr>
          <w:p w14:paraId="42D2812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Tento</w:t>
            </w:r>
          </w:p>
        </w:tc>
        <w:tc>
          <w:tcPr>
            <w:tcW w:w="0" w:type="auto"/>
            <w:vAlign w:val="center"/>
            <w:hideMark/>
          </w:tcPr>
          <w:p w14:paraId="20B12A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3080382" wp14:editId="757B8098">
                  <wp:extent cx="571500" cy="142875"/>
                  <wp:effectExtent l="0" t="0" r="0" b="9525"/>
                  <wp:docPr id="766" name="Picture 766" descr="http://www.aikidofaq.com/dictionary/pics/t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ikidofaq.com/dictionary/pics/tento.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p>
        </w:tc>
        <w:tc>
          <w:tcPr>
            <w:tcW w:w="0" w:type="auto"/>
            <w:vAlign w:val="center"/>
            <w:hideMark/>
          </w:tcPr>
          <w:p w14:paraId="47CA9E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on top of head</w:t>
            </w:r>
          </w:p>
        </w:tc>
      </w:tr>
      <w:tr w:rsidR="002874DE" w:rsidRPr="002874DE" w14:paraId="2C2F913E" w14:textId="77777777" w:rsidTr="002874DE">
        <w:trPr>
          <w:tblCellSpacing w:w="0" w:type="dxa"/>
        </w:trPr>
        <w:tc>
          <w:tcPr>
            <w:tcW w:w="0" w:type="auto"/>
            <w:vAlign w:val="center"/>
            <w:hideMark/>
          </w:tcPr>
          <w:p w14:paraId="750E57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Tettsui</w:t>
            </w:r>
          </w:p>
        </w:tc>
        <w:tc>
          <w:tcPr>
            <w:tcW w:w="0" w:type="auto"/>
            <w:vAlign w:val="center"/>
            <w:hideMark/>
          </w:tcPr>
          <w:p w14:paraId="4250BF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E01366A" wp14:editId="2F914944">
                  <wp:extent cx="590550" cy="123825"/>
                  <wp:effectExtent l="0" t="0" r="0" b="9525"/>
                  <wp:docPr id="765" name="Picture 765" descr="http://www.aikidofaq.com/dictionary/pics/tetts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ikidofaq.com/dictionary/pics/tettsui.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a:ln>
                            <a:noFill/>
                          </a:ln>
                        </pic:spPr>
                      </pic:pic>
                    </a:graphicData>
                  </a:graphic>
                </wp:inline>
              </w:drawing>
            </w:r>
          </w:p>
        </w:tc>
        <w:tc>
          <w:tcPr>
            <w:tcW w:w="0" w:type="auto"/>
            <w:vAlign w:val="center"/>
            <w:hideMark/>
          </w:tcPr>
          <w:p w14:paraId="2ED7E9C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Hammer fist</w:t>
            </w:r>
          </w:p>
        </w:tc>
      </w:tr>
      <w:tr w:rsidR="002874DE" w:rsidRPr="002874DE" w14:paraId="3AA0B175" w14:textId="77777777" w:rsidTr="002874DE">
        <w:trPr>
          <w:tblCellSpacing w:w="0" w:type="dxa"/>
        </w:trPr>
        <w:tc>
          <w:tcPr>
            <w:tcW w:w="0" w:type="auto"/>
            <w:vAlign w:val="center"/>
            <w:hideMark/>
          </w:tcPr>
          <w:p w14:paraId="37E3C23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Te-ura</w:t>
            </w:r>
          </w:p>
        </w:tc>
        <w:tc>
          <w:tcPr>
            <w:tcW w:w="0" w:type="auto"/>
            <w:vAlign w:val="center"/>
            <w:hideMark/>
          </w:tcPr>
          <w:p w14:paraId="379F089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B4777D" wp14:editId="6D58E2AE">
                  <wp:extent cx="304800" cy="152400"/>
                  <wp:effectExtent l="0" t="0" r="0" b="0"/>
                  <wp:docPr id="764" name="Picture 764" descr="http://www.aikidofaq.com/dictionary/pics/te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aikidofaq.com/dictionary/pics/teura.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B1909F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Inside of wrist</w:t>
            </w:r>
          </w:p>
        </w:tc>
      </w:tr>
      <w:tr w:rsidR="002874DE" w:rsidRPr="002874DE" w14:paraId="1CF63AFA" w14:textId="77777777" w:rsidTr="002874DE">
        <w:trPr>
          <w:tblCellSpacing w:w="0" w:type="dxa"/>
        </w:trPr>
        <w:tc>
          <w:tcPr>
            <w:tcW w:w="0" w:type="auto"/>
            <w:vAlign w:val="center"/>
            <w:hideMark/>
          </w:tcPr>
          <w:p w14:paraId="41C4B6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Ude</w:t>
            </w:r>
          </w:p>
        </w:tc>
        <w:tc>
          <w:tcPr>
            <w:tcW w:w="0" w:type="auto"/>
            <w:vAlign w:val="center"/>
            <w:hideMark/>
          </w:tcPr>
          <w:p w14:paraId="329008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5FD1930" wp14:editId="59BBF02C">
                  <wp:extent cx="152400" cy="152400"/>
                  <wp:effectExtent l="0" t="0" r="0" b="0"/>
                  <wp:docPr id="763" name="Picture 763" descr="http://www.aikidofaq.com/dictionary/pics/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aikidofaq.com/dictionary/pics/ude.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5AAC3E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arm</w:t>
            </w:r>
          </w:p>
        </w:tc>
      </w:tr>
      <w:tr w:rsidR="002874DE" w:rsidRPr="002874DE" w14:paraId="2ED0DC8D" w14:textId="77777777" w:rsidTr="002874DE">
        <w:trPr>
          <w:tblCellSpacing w:w="0" w:type="dxa"/>
        </w:trPr>
        <w:tc>
          <w:tcPr>
            <w:tcW w:w="0" w:type="auto"/>
            <w:vAlign w:val="center"/>
            <w:hideMark/>
          </w:tcPr>
          <w:p w14:paraId="2D4143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Uraken</w:t>
            </w:r>
          </w:p>
        </w:tc>
        <w:tc>
          <w:tcPr>
            <w:tcW w:w="0" w:type="auto"/>
            <w:vAlign w:val="center"/>
            <w:hideMark/>
          </w:tcPr>
          <w:p w14:paraId="3BC6F4D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9F9A87F" wp14:editId="19C1C1D1">
                  <wp:extent cx="304800" cy="152400"/>
                  <wp:effectExtent l="0" t="0" r="0" b="0"/>
                  <wp:docPr id="762" name="Picture 762" descr="http://www.aikidofaq.com/dictionary/pics/ura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aikidofaq.com/dictionary/pics/uraken.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AACB6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 of fist</w:t>
            </w:r>
          </w:p>
        </w:tc>
      </w:tr>
      <w:tr w:rsidR="002874DE" w:rsidRPr="002874DE" w14:paraId="29C66C43" w14:textId="77777777" w:rsidTr="002874DE">
        <w:trPr>
          <w:tblCellSpacing w:w="0" w:type="dxa"/>
        </w:trPr>
        <w:tc>
          <w:tcPr>
            <w:tcW w:w="0" w:type="auto"/>
            <w:vAlign w:val="center"/>
            <w:hideMark/>
          </w:tcPr>
          <w:p w14:paraId="1DA9E02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Waki</w:t>
            </w:r>
          </w:p>
        </w:tc>
        <w:tc>
          <w:tcPr>
            <w:tcW w:w="0" w:type="auto"/>
            <w:vAlign w:val="center"/>
            <w:hideMark/>
          </w:tcPr>
          <w:p w14:paraId="1909AE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93532D0" wp14:editId="48EB1EC4">
                  <wp:extent cx="152400" cy="152400"/>
                  <wp:effectExtent l="0" t="0" r="0" b="0"/>
                  <wp:docPr id="761" name="Picture 761" descr="http://www.aikidofaq.com/dictionary/pics/w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ikidofaq.com/dictionary/pics/waki.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373BA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Side; armpit</w:t>
            </w:r>
          </w:p>
        </w:tc>
      </w:tr>
      <w:tr w:rsidR="002874DE" w:rsidRPr="002874DE" w14:paraId="558BECCB" w14:textId="77777777" w:rsidTr="002874DE">
        <w:trPr>
          <w:tblCellSpacing w:w="0" w:type="dxa"/>
        </w:trPr>
        <w:tc>
          <w:tcPr>
            <w:tcW w:w="0" w:type="auto"/>
            <w:vAlign w:val="center"/>
            <w:hideMark/>
          </w:tcPr>
          <w:p w14:paraId="3C33FC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Wakikage</w:t>
            </w:r>
          </w:p>
        </w:tc>
        <w:tc>
          <w:tcPr>
            <w:tcW w:w="0" w:type="auto"/>
            <w:vAlign w:val="center"/>
            <w:hideMark/>
          </w:tcPr>
          <w:p w14:paraId="3176936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F0830CC" wp14:editId="7844FC04">
                  <wp:extent cx="304800" cy="152400"/>
                  <wp:effectExtent l="0" t="0" r="0" b="0"/>
                  <wp:docPr id="760" name="Picture 760" descr="http://www.aikidofaq.com/dictionary/pics/wakik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aikidofaq.com/dictionary/pics/wakikage.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D028A9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 point in armpit</w:t>
            </w:r>
          </w:p>
        </w:tc>
      </w:tr>
      <w:tr w:rsidR="002874DE" w:rsidRPr="002874DE" w14:paraId="7043EF4A" w14:textId="77777777" w:rsidTr="002874DE">
        <w:trPr>
          <w:tblCellSpacing w:w="0" w:type="dxa"/>
        </w:trPr>
        <w:tc>
          <w:tcPr>
            <w:tcW w:w="0" w:type="auto"/>
            <w:vAlign w:val="center"/>
            <w:hideMark/>
          </w:tcPr>
          <w:p w14:paraId="7408001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Yokomen</w:t>
            </w:r>
          </w:p>
        </w:tc>
        <w:tc>
          <w:tcPr>
            <w:tcW w:w="0" w:type="auto"/>
            <w:vAlign w:val="center"/>
            <w:hideMark/>
          </w:tcPr>
          <w:p w14:paraId="71F82BB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98513AD" wp14:editId="51508ED1">
                  <wp:extent cx="304800" cy="152400"/>
                  <wp:effectExtent l="0" t="0" r="0" b="0"/>
                  <wp:docPr id="759" name="Picture 759" descr="http://www.aikidofaq.com/dictionary/pics/yok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aikidofaq.com/dictionary/pics/yokomen.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8B343F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Side of the head</w:t>
            </w:r>
          </w:p>
        </w:tc>
      </w:tr>
      <w:tr w:rsidR="002874DE" w:rsidRPr="002874DE" w14:paraId="3ED92715" w14:textId="77777777" w:rsidTr="002874DE">
        <w:trPr>
          <w:tblCellSpacing w:w="0" w:type="dxa"/>
        </w:trPr>
        <w:tc>
          <w:tcPr>
            <w:tcW w:w="0" w:type="auto"/>
            <w:vAlign w:val="center"/>
            <w:hideMark/>
          </w:tcPr>
          <w:p w14:paraId="793FD46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Yubi</w:t>
            </w:r>
          </w:p>
        </w:tc>
        <w:tc>
          <w:tcPr>
            <w:tcW w:w="0" w:type="auto"/>
            <w:vAlign w:val="center"/>
            <w:hideMark/>
          </w:tcPr>
          <w:p w14:paraId="20C565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A83BFE5" wp14:editId="4B65711C">
                  <wp:extent cx="152400" cy="152400"/>
                  <wp:effectExtent l="0" t="0" r="0" b="0"/>
                  <wp:docPr id="758" name="Picture 758" descr="http://www.aikidofaq.com/dictionary/pics/y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aikidofaq.com/dictionary/pics/yubi.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4FC7CB9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Finger</w:t>
            </w:r>
          </w:p>
        </w:tc>
      </w:tr>
      <w:tr w:rsidR="002874DE" w:rsidRPr="002874DE" w14:paraId="1848B7A7" w14:textId="77777777" w:rsidTr="002874DE">
        <w:trPr>
          <w:tblCellSpacing w:w="0" w:type="dxa"/>
        </w:trPr>
        <w:tc>
          <w:tcPr>
            <w:tcW w:w="0" w:type="auto"/>
            <w:vAlign w:val="center"/>
            <w:hideMark/>
          </w:tcPr>
          <w:p w14:paraId="2BBD2D5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Zengaku</w:t>
            </w:r>
          </w:p>
        </w:tc>
        <w:tc>
          <w:tcPr>
            <w:tcW w:w="0" w:type="auto"/>
            <w:vAlign w:val="center"/>
            <w:hideMark/>
          </w:tcPr>
          <w:p w14:paraId="13804A5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DB10C80" wp14:editId="5C394F5C">
                  <wp:extent cx="304800" cy="152400"/>
                  <wp:effectExtent l="0" t="0" r="0" b="0"/>
                  <wp:docPr id="757" name="Picture 757" descr="http://www.aikidofaq.com/dictionary/pics/zeng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aikidofaq.com/dictionary/pics/zengaku.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BB134F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Forehead</w:t>
            </w:r>
          </w:p>
        </w:tc>
      </w:tr>
      <w:tr w:rsidR="002874DE" w:rsidRPr="002874DE" w14:paraId="68E35C53" w14:textId="77777777" w:rsidTr="002874DE">
        <w:trPr>
          <w:tblCellSpacing w:w="0" w:type="dxa"/>
        </w:trPr>
        <w:tc>
          <w:tcPr>
            <w:tcW w:w="0" w:type="auto"/>
            <w:vAlign w:val="center"/>
            <w:hideMark/>
          </w:tcPr>
          <w:p w14:paraId="38BA3AB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Zenshin</w:t>
            </w:r>
          </w:p>
        </w:tc>
        <w:tc>
          <w:tcPr>
            <w:tcW w:w="0" w:type="auto"/>
            <w:vAlign w:val="center"/>
            <w:hideMark/>
          </w:tcPr>
          <w:p w14:paraId="5B6A548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DA6537E" wp14:editId="10DDBECD">
                  <wp:extent cx="304800" cy="152400"/>
                  <wp:effectExtent l="0" t="0" r="0" b="0"/>
                  <wp:docPr id="756" name="Picture 756" descr="http://www.aikidofaq.com/dictionary/pics/ze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ikidofaq.com/dictionary/pics/zenshin.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93A33D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entire body</w:t>
            </w:r>
          </w:p>
        </w:tc>
      </w:tr>
      <w:tr w:rsidR="002874DE" w:rsidRPr="002874DE" w14:paraId="29A4F0C1" w14:textId="77777777" w:rsidTr="002874DE">
        <w:trPr>
          <w:tblCellSpacing w:w="0" w:type="dxa"/>
        </w:trPr>
        <w:tc>
          <w:tcPr>
            <w:tcW w:w="0" w:type="auto"/>
            <w:vAlign w:val="center"/>
            <w:hideMark/>
          </w:tcPr>
          <w:p w14:paraId="7559D63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Zenwan</w:t>
            </w:r>
          </w:p>
        </w:tc>
        <w:tc>
          <w:tcPr>
            <w:tcW w:w="0" w:type="auto"/>
            <w:vAlign w:val="center"/>
            <w:hideMark/>
          </w:tcPr>
          <w:p w14:paraId="127BAB5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5ED7087" wp14:editId="2102AB69">
                  <wp:extent cx="304800" cy="152400"/>
                  <wp:effectExtent l="0" t="0" r="0" b="0"/>
                  <wp:docPr id="755" name="Picture 755" descr="http://www.aikidofaq.com/dictionary/pics/zenw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ikidofaq.com/dictionary/pics/zenwan.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D68D4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Forearm</w:t>
            </w:r>
          </w:p>
        </w:tc>
      </w:tr>
      <w:tr w:rsidR="002874DE" w:rsidRPr="002874DE" w14:paraId="2F785AED" w14:textId="77777777" w:rsidTr="00D72758">
        <w:trPr>
          <w:tblCellSpacing w:w="0" w:type="dxa"/>
        </w:trPr>
        <w:tc>
          <w:tcPr>
            <w:tcW w:w="0" w:type="auto"/>
            <w:gridSpan w:val="3"/>
            <w:shd w:val="clear" w:color="auto" w:fill="B9C4DF" w:themeFill="accent3" w:themeFillTint="66"/>
            <w:vAlign w:val="center"/>
            <w:hideMark/>
          </w:tcPr>
          <w:p w14:paraId="37B4D5BC"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Commands in the dojo:</w:t>
            </w:r>
          </w:p>
        </w:tc>
      </w:tr>
      <w:tr w:rsidR="002874DE" w:rsidRPr="002874DE" w14:paraId="58967633" w14:textId="77777777" w:rsidTr="002874DE">
        <w:trPr>
          <w:tblCellSpacing w:w="0" w:type="dxa"/>
        </w:trPr>
        <w:tc>
          <w:tcPr>
            <w:tcW w:w="0" w:type="auto"/>
            <w:vAlign w:val="center"/>
            <w:hideMark/>
          </w:tcPr>
          <w:p w14:paraId="3744F07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Ato</w:t>
            </w:r>
          </w:p>
        </w:tc>
        <w:tc>
          <w:tcPr>
            <w:tcW w:w="0" w:type="auto"/>
            <w:vAlign w:val="center"/>
            <w:hideMark/>
          </w:tcPr>
          <w:p w14:paraId="6AC9F22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E768FBE" wp14:editId="2575597F">
                  <wp:extent cx="152400" cy="152400"/>
                  <wp:effectExtent l="0" t="0" r="0" b="0"/>
                  <wp:docPr id="754" name="Picture 754" descr="http://www.aikidofaq.com/dictionary/pics/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aikidofaq.com/dictionary/pics/ato.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05C863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Move back</w:t>
            </w:r>
          </w:p>
        </w:tc>
      </w:tr>
      <w:tr w:rsidR="002874DE" w:rsidRPr="002874DE" w14:paraId="7B6EAFC1" w14:textId="77777777" w:rsidTr="002874DE">
        <w:trPr>
          <w:tblCellSpacing w:w="0" w:type="dxa"/>
        </w:trPr>
        <w:tc>
          <w:tcPr>
            <w:tcW w:w="0" w:type="auto"/>
            <w:vAlign w:val="center"/>
            <w:hideMark/>
          </w:tcPr>
          <w:p w14:paraId="1F416A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Hajime</w:t>
            </w:r>
          </w:p>
        </w:tc>
        <w:tc>
          <w:tcPr>
            <w:tcW w:w="0" w:type="auto"/>
            <w:vAlign w:val="center"/>
            <w:hideMark/>
          </w:tcPr>
          <w:p w14:paraId="2BA09B6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1F71F27" wp14:editId="2072CF9F">
                  <wp:extent cx="295275" cy="152400"/>
                  <wp:effectExtent l="0" t="0" r="9525" b="0"/>
                  <wp:docPr id="753" name="Picture 753" descr="http://www.aikidofaq.com/dictionary/pics/haj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ikidofaq.com/dictionary/pics/hajime.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4B75A6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Start</w:t>
            </w:r>
          </w:p>
        </w:tc>
      </w:tr>
      <w:tr w:rsidR="002874DE" w:rsidRPr="002874DE" w14:paraId="3D606D95" w14:textId="77777777" w:rsidTr="002874DE">
        <w:trPr>
          <w:tblCellSpacing w:w="0" w:type="dxa"/>
        </w:trPr>
        <w:tc>
          <w:tcPr>
            <w:tcW w:w="0" w:type="auto"/>
            <w:vAlign w:val="center"/>
            <w:hideMark/>
          </w:tcPr>
          <w:p w14:paraId="60598A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Hayaku</w:t>
            </w:r>
          </w:p>
        </w:tc>
        <w:tc>
          <w:tcPr>
            <w:tcW w:w="0" w:type="auto"/>
            <w:vAlign w:val="center"/>
            <w:hideMark/>
          </w:tcPr>
          <w:p w14:paraId="6616E55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F93BFEE" wp14:editId="1236FE02">
                  <wp:extent cx="266700" cy="152400"/>
                  <wp:effectExtent l="0" t="0" r="0" b="0"/>
                  <wp:docPr id="752" name="Picture 752" descr="http://www.aikidofaq.com/dictionary/pics/hay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aikidofaq.com/dictionary/pics/hayaku.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c>
        <w:tc>
          <w:tcPr>
            <w:tcW w:w="0" w:type="auto"/>
            <w:vAlign w:val="center"/>
            <w:hideMark/>
          </w:tcPr>
          <w:p w14:paraId="17694A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Quickly</w:t>
            </w:r>
          </w:p>
        </w:tc>
      </w:tr>
      <w:tr w:rsidR="002874DE" w:rsidRPr="002874DE" w14:paraId="04F28FE7" w14:textId="77777777" w:rsidTr="002874DE">
        <w:trPr>
          <w:tblCellSpacing w:w="0" w:type="dxa"/>
        </w:trPr>
        <w:tc>
          <w:tcPr>
            <w:tcW w:w="0" w:type="auto"/>
            <w:vAlign w:val="center"/>
            <w:hideMark/>
          </w:tcPr>
          <w:p w14:paraId="3758D3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Kiyotsukete</w:t>
            </w:r>
          </w:p>
        </w:tc>
        <w:tc>
          <w:tcPr>
            <w:tcW w:w="0" w:type="auto"/>
            <w:vAlign w:val="center"/>
            <w:hideMark/>
          </w:tcPr>
          <w:p w14:paraId="65B0346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2BB3F9B" wp14:editId="448415F1">
                  <wp:extent cx="752475" cy="152400"/>
                  <wp:effectExtent l="0" t="0" r="9525" b="0"/>
                  <wp:docPr id="751" name="Picture 751" descr="http://www.aikidofaq.com/dictionary/pics/kiyotsuk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ikidofaq.com/dictionary/pics/kiyotsukete.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a:ln>
                            <a:noFill/>
                          </a:ln>
                        </pic:spPr>
                      </pic:pic>
                    </a:graphicData>
                  </a:graphic>
                </wp:inline>
              </w:drawing>
            </w:r>
          </w:p>
        </w:tc>
        <w:tc>
          <w:tcPr>
            <w:tcW w:w="0" w:type="auto"/>
            <w:vAlign w:val="center"/>
            <w:hideMark/>
          </w:tcPr>
          <w:p w14:paraId="33D81D8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Be careful</w:t>
            </w:r>
          </w:p>
        </w:tc>
      </w:tr>
      <w:tr w:rsidR="002874DE" w:rsidRPr="002874DE" w14:paraId="5EB97C0F" w14:textId="77777777" w:rsidTr="002874DE">
        <w:trPr>
          <w:tblCellSpacing w:w="0" w:type="dxa"/>
        </w:trPr>
        <w:tc>
          <w:tcPr>
            <w:tcW w:w="0" w:type="auto"/>
            <w:vAlign w:val="center"/>
            <w:hideMark/>
          </w:tcPr>
          <w:p w14:paraId="688757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Koutai</w:t>
            </w:r>
          </w:p>
        </w:tc>
        <w:tc>
          <w:tcPr>
            <w:tcW w:w="0" w:type="auto"/>
            <w:vAlign w:val="center"/>
            <w:hideMark/>
          </w:tcPr>
          <w:p w14:paraId="2B2368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A4AA954" wp14:editId="3D4EA8C6">
                  <wp:extent cx="304800" cy="152400"/>
                  <wp:effectExtent l="0" t="0" r="0" b="0"/>
                  <wp:docPr id="750" name="Picture 750" descr="http://www.aikidofaq.com/dictionary/pics/kou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ikidofaq.com/dictionary/pics/koutai.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85FCFF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Change</w:t>
            </w:r>
          </w:p>
        </w:tc>
      </w:tr>
      <w:tr w:rsidR="002874DE" w:rsidRPr="002874DE" w14:paraId="0CE3268C" w14:textId="77777777" w:rsidTr="002874DE">
        <w:trPr>
          <w:tblCellSpacing w:w="0" w:type="dxa"/>
        </w:trPr>
        <w:tc>
          <w:tcPr>
            <w:tcW w:w="0" w:type="auto"/>
            <w:vAlign w:val="center"/>
            <w:hideMark/>
          </w:tcPr>
          <w:p w14:paraId="0CD943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Mate</w:t>
            </w:r>
          </w:p>
        </w:tc>
        <w:tc>
          <w:tcPr>
            <w:tcW w:w="0" w:type="auto"/>
            <w:vAlign w:val="center"/>
            <w:hideMark/>
          </w:tcPr>
          <w:p w14:paraId="05ED863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DAD82AF" wp14:editId="547B2361">
                  <wp:extent cx="295275" cy="152400"/>
                  <wp:effectExtent l="0" t="0" r="9525" b="0"/>
                  <wp:docPr id="749" name="Picture 749" descr="http://www.aikidofaq.com/dictionary/pics/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aikidofaq.com/dictionary/pics/mate.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0442AC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Wait</w:t>
            </w:r>
          </w:p>
        </w:tc>
      </w:tr>
      <w:tr w:rsidR="002874DE" w:rsidRPr="002874DE" w14:paraId="50914873" w14:textId="77777777" w:rsidTr="002874DE">
        <w:trPr>
          <w:tblCellSpacing w:w="0" w:type="dxa"/>
        </w:trPr>
        <w:tc>
          <w:tcPr>
            <w:tcW w:w="0" w:type="auto"/>
            <w:vAlign w:val="center"/>
            <w:hideMark/>
          </w:tcPr>
          <w:p w14:paraId="014A839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Mawatte</w:t>
            </w:r>
          </w:p>
        </w:tc>
        <w:tc>
          <w:tcPr>
            <w:tcW w:w="0" w:type="auto"/>
            <w:vAlign w:val="center"/>
            <w:hideMark/>
          </w:tcPr>
          <w:p w14:paraId="22A794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30915BC" wp14:editId="5E938A70">
                  <wp:extent cx="438150" cy="133350"/>
                  <wp:effectExtent l="0" t="0" r="0" b="0"/>
                  <wp:docPr id="748" name="Picture 748" descr="http://www.aikidofaq.com/dictionary/pics/mawa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aikidofaq.com/dictionary/pics/mawatte.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a:ln>
                            <a:noFill/>
                          </a:ln>
                        </pic:spPr>
                      </pic:pic>
                    </a:graphicData>
                  </a:graphic>
                </wp:inline>
              </w:drawing>
            </w:r>
          </w:p>
        </w:tc>
        <w:tc>
          <w:tcPr>
            <w:tcW w:w="0" w:type="auto"/>
            <w:vAlign w:val="center"/>
            <w:hideMark/>
          </w:tcPr>
          <w:p w14:paraId="11F3C9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Turn around</w:t>
            </w:r>
          </w:p>
        </w:tc>
      </w:tr>
      <w:tr w:rsidR="002874DE" w:rsidRPr="002874DE" w14:paraId="15A95E33" w14:textId="77777777" w:rsidTr="002874DE">
        <w:trPr>
          <w:tblCellSpacing w:w="0" w:type="dxa"/>
        </w:trPr>
        <w:tc>
          <w:tcPr>
            <w:tcW w:w="0" w:type="auto"/>
            <w:vAlign w:val="center"/>
            <w:hideMark/>
          </w:tcPr>
          <w:p w14:paraId="709541D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Mokuso</w:t>
            </w:r>
          </w:p>
        </w:tc>
        <w:tc>
          <w:tcPr>
            <w:tcW w:w="0" w:type="auto"/>
            <w:vAlign w:val="center"/>
            <w:hideMark/>
          </w:tcPr>
          <w:p w14:paraId="290C10B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32CCEB" wp14:editId="00EC323C">
                  <wp:extent cx="304800" cy="152400"/>
                  <wp:effectExtent l="0" t="0" r="0" b="0"/>
                  <wp:docPr id="747" name="Picture 747" descr="http://www.aikidofaq.com/dictionary/pics/moku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aikidofaq.com/dictionary/pics/mokuso.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EEA82D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Close the eyes, meditation</w:t>
            </w:r>
          </w:p>
        </w:tc>
      </w:tr>
      <w:tr w:rsidR="002874DE" w:rsidRPr="002874DE" w14:paraId="549D4772" w14:textId="77777777" w:rsidTr="002874DE">
        <w:trPr>
          <w:tblCellSpacing w:w="0" w:type="dxa"/>
        </w:trPr>
        <w:tc>
          <w:tcPr>
            <w:tcW w:w="0" w:type="auto"/>
            <w:vAlign w:val="center"/>
            <w:hideMark/>
          </w:tcPr>
          <w:p w14:paraId="1D8F8EF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Suwatte</w:t>
            </w:r>
          </w:p>
        </w:tc>
        <w:tc>
          <w:tcPr>
            <w:tcW w:w="0" w:type="auto"/>
            <w:vAlign w:val="center"/>
            <w:hideMark/>
          </w:tcPr>
          <w:p w14:paraId="276B60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04FD9A1" wp14:editId="125CA0F3">
                  <wp:extent cx="447675" cy="142875"/>
                  <wp:effectExtent l="0" t="0" r="9525" b="9525"/>
                  <wp:docPr id="746" name="Picture 746" descr="http://www.aikidofaq.com/dictionary/pics/suwa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aikidofaq.com/dictionary/pics/suwatte.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p>
        </w:tc>
        <w:tc>
          <w:tcPr>
            <w:tcW w:w="0" w:type="auto"/>
            <w:vAlign w:val="center"/>
            <w:hideMark/>
          </w:tcPr>
          <w:p w14:paraId="5D6DB3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Sit down</w:t>
            </w:r>
          </w:p>
        </w:tc>
      </w:tr>
      <w:tr w:rsidR="002874DE" w:rsidRPr="002874DE" w14:paraId="7BEE7B2E" w14:textId="77777777" w:rsidTr="002874DE">
        <w:trPr>
          <w:tblCellSpacing w:w="0" w:type="dxa"/>
        </w:trPr>
        <w:tc>
          <w:tcPr>
            <w:tcW w:w="0" w:type="auto"/>
            <w:vAlign w:val="center"/>
            <w:hideMark/>
          </w:tcPr>
          <w:p w14:paraId="30CAB5E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Tatte</w:t>
            </w:r>
          </w:p>
        </w:tc>
        <w:tc>
          <w:tcPr>
            <w:tcW w:w="0" w:type="auto"/>
            <w:vAlign w:val="center"/>
            <w:hideMark/>
          </w:tcPr>
          <w:p w14:paraId="6BB168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69756BE" wp14:editId="76E77789">
                  <wp:extent cx="447675" cy="142875"/>
                  <wp:effectExtent l="0" t="0" r="9525" b="9525"/>
                  <wp:docPr id="745" name="Picture 745" descr="http://www.aikidofaq.com/dictionary/pics/ta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aikidofaq.com/dictionary/pics/tatte.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p>
        </w:tc>
        <w:tc>
          <w:tcPr>
            <w:tcW w:w="0" w:type="auto"/>
            <w:vAlign w:val="center"/>
            <w:hideMark/>
          </w:tcPr>
          <w:p w14:paraId="100DC9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Raise</w:t>
            </w:r>
          </w:p>
        </w:tc>
      </w:tr>
      <w:tr w:rsidR="002874DE" w:rsidRPr="002874DE" w14:paraId="552C0159" w14:textId="77777777" w:rsidTr="002874DE">
        <w:trPr>
          <w:tblCellSpacing w:w="0" w:type="dxa"/>
        </w:trPr>
        <w:tc>
          <w:tcPr>
            <w:tcW w:w="0" w:type="auto"/>
            <w:vAlign w:val="center"/>
            <w:hideMark/>
          </w:tcPr>
          <w:p w14:paraId="06F899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Yame</w:t>
            </w:r>
          </w:p>
        </w:tc>
        <w:tc>
          <w:tcPr>
            <w:tcW w:w="0" w:type="auto"/>
            <w:vAlign w:val="center"/>
            <w:hideMark/>
          </w:tcPr>
          <w:p w14:paraId="0A1B60A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8E1ABAC" wp14:editId="7483A459">
                  <wp:extent cx="295275" cy="152400"/>
                  <wp:effectExtent l="0" t="0" r="9525" b="0"/>
                  <wp:docPr id="744" name="Picture 744" descr="http://www.aikidofaq.com/dictionary/pics/y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aikidofaq.com/dictionary/pics/yame.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57578F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Stop</w:t>
            </w:r>
          </w:p>
        </w:tc>
      </w:tr>
      <w:tr w:rsidR="002874DE" w:rsidRPr="002874DE" w14:paraId="587BFB99" w14:textId="77777777" w:rsidTr="002874DE">
        <w:trPr>
          <w:tblCellSpacing w:w="0" w:type="dxa"/>
        </w:trPr>
        <w:tc>
          <w:tcPr>
            <w:tcW w:w="0" w:type="auto"/>
            <w:vAlign w:val="center"/>
            <w:hideMark/>
          </w:tcPr>
          <w:p w14:paraId="143C925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Yoi</w:t>
            </w:r>
          </w:p>
        </w:tc>
        <w:tc>
          <w:tcPr>
            <w:tcW w:w="0" w:type="auto"/>
            <w:vAlign w:val="center"/>
            <w:hideMark/>
          </w:tcPr>
          <w:p w14:paraId="72C6F9B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944D361" wp14:editId="606E238D">
                  <wp:extent cx="304800" cy="152400"/>
                  <wp:effectExtent l="0" t="0" r="0" b="0"/>
                  <wp:docPr id="743" name="Picture 743" descr="http://www.aikidofaq.com/dictionary/pics/yo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aikidofaq.com/dictionary/pics/yoi.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6676AE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Ready</w:t>
            </w:r>
          </w:p>
        </w:tc>
      </w:tr>
      <w:tr w:rsidR="002874DE" w:rsidRPr="002874DE" w14:paraId="1CF3A073" w14:textId="77777777" w:rsidTr="002874DE">
        <w:trPr>
          <w:tblCellSpacing w:w="0" w:type="dxa"/>
        </w:trPr>
        <w:tc>
          <w:tcPr>
            <w:tcW w:w="0" w:type="auto"/>
            <w:vAlign w:val="center"/>
            <w:hideMark/>
          </w:tcPr>
          <w:p w14:paraId="27700FD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Yukuri</w:t>
            </w:r>
          </w:p>
        </w:tc>
        <w:tc>
          <w:tcPr>
            <w:tcW w:w="0" w:type="auto"/>
            <w:vAlign w:val="center"/>
            <w:hideMark/>
          </w:tcPr>
          <w:p w14:paraId="111BD31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C56C70A" wp14:editId="281EBD46">
                  <wp:extent cx="571500" cy="152400"/>
                  <wp:effectExtent l="0" t="0" r="0" b="0"/>
                  <wp:docPr id="742" name="Picture 742" descr="http://www.aikidofaq.com/dictionary/pics/yuku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ikidofaq.com/dictionary/pics/yukuri.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0" w:type="auto"/>
            <w:vAlign w:val="center"/>
            <w:hideMark/>
          </w:tcPr>
          <w:p w14:paraId="737CFC9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Slow</w:t>
            </w:r>
          </w:p>
        </w:tc>
      </w:tr>
      <w:tr w:rsidR="002874DE" w:rsidRPr="002874DE" w14:paraId="0E390567" w14:textId="77777777" w:rsidTr="002874DE">
        <w:trPr>
          <w:tblCellSpacing w:w="0" w:type="dxa"/>
        </w:trPr>
        <w:tc>
          <w:tcPr>
            <w:tcW w:w="0" w:type="auto"/>
            <w:vAlign w:val="center"/>
            <w:hideMark/>
          </w:tcPr>
          <w:p w14:paraId="495F230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Yuru yaka ni</w:t>
            </w:r>
          </w:p>
        </w:tc>
        <w:tc>
          <w:tcPr>
            <w:tcW w:w="0" w:type="auto"/>
            <w:vAlign w:val="center"/>
            <w:hideMark/>
          </w:tcPr>
          <w:p w14:paraId="61CFE02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E4FFCF9" wp14:editId="1DA8AE6E">
                  <wp:extent cx="600075" cy="152400"/>
                  <wp:effectExtent l="0" t="0" r="9525" b="0"/>
                  <wp:docPr id="741" name="Picture 741" descr="http://www.aikidofaq.com/dictionary/pics/yuruyak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aikidofaq.com/dictionary/pics/yuruyakani.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7ED6B7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Smooth</w:t>
            </w:r>
          </w:p>
        </w:tc>
      </w:tr>
      <w:tr w:rsidR="002874DE" w:rsidRPr="002874DE" w14:paraId="261BD070" w14:textId="77777777" w:rsidTr="002874DE">
        <w:trPr>
          <w:tblCellSpacing w:w="0" w:type="dxa"/>
        </w:trPr>
        <w:tc>
          <w:tcPr>
            <w:tcW w:w="0" w:type="auto"/>
            <w:vAlign w:val="center"/>
            <w:hideMark/>
          </w:tcPr>
          <w:p w14:paraId="3C9103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Shinzen ni rei</w:t>
            </w:r>
          </w:p>
        </w:tc>
        <w:tc>
          <w:tcPr>
            <w:tcW w:w="0" w:type="auto"/>
            <w:vAlign w:val="center"/>
            <w:hideMark/>
          </w:tcPr>
          <w:p w14:paraId="2233CF7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B3880DC" wp14:editId="71B45C06">
                  <wp:extent cx="609600" cy="152400"/>
                  <wp:effectExtent l="0" t="0" r="0" b="0"/>
                  <wp:docPr id="740" name="Picture 740" descr="http://www.aikidofaq.com/dictionary/pics/shinzenni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aikidofaq.com/dictionary/pics/shinzennirei.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38AB7E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Bow to shrine</w:t>
            </w:r>
          </w:p>
        </w:tc>
      </w:tr>
      <w:tr w:rsidR="002874DE" w:rsidRPr="002874DE" w14:paraId="7D15A693" w14:textId="77777777" w:rsidTr="002874DE">
        <w:trPr>
          <w:tblCellSpacing w:w="0" w:type="dxa"/>
        </w:trPr>
        <w:tc>
          <w:tcPr>
            <w:tcW w:w="0" w:type="auto"/>
            <w:vAlign w:val="center"/>
            <w:hideMark/>
          </w:tcPr>
          <w:p w14:paraId="14182E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Sensei ni rei</w:t>
            </w:r>
          </w:p>
        </w:tc>
        <w:tc>
          <w:tcPr>
            <w:tcW w:w="0" w:type="auto"/>
            <w:vAlign w:val="center"/>
            <w:hideMark/>
          </w:tcPr>
          <w:p w14:paraId="7ECD3CE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3B45CC" wp14:editId="0FF16114">
                  <wp:extent cx="609600" cy="152400"/>
                  <wp:effectExtent l="0" t="0" r="0" b="0"/>
                  <wp:docPr id="739" name="Picture 739" descr="http://www.aikidofaq.com/dictionary/pics/senseini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ikidofaq.com/dictionary/pics/senseinirei.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22A7091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Bow to sensei</w:t>
            </w:r>
          </w:p>
        </w:tc>
      </w:tr>
      <w:tr w:rsidR="002874DE" w:rsidRPr="002874DE" w14:paraId="4DB4668A" w14:textId="77777777" w:rsidTr="002874DE">
        <w:trPr>
          <w:tblCellSpacing w:w="0" w:type="dxa"/>
        </w:trPr>
        <w:tc>
          <w:tcPr>
            <w:tcW w:w="0" w:type="auto"/>
            <w:vAlign w:val="center"/>
            <w:hideMark/>
          </w:tcPr>
          <w:p w14:paraId="42A45E1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Joseki ni rei</w:t>
            </w:r>
          </w:p>
        </w:tc>
        <w:tc>
          <w:tcPr>
            <w:tcW w:w="0" w:type="auto"/>
            <w:vAlign w:val="center"/>
            <w:hideMark/>
          </w:tcPr>
          <w:p w14:paraId="36B9BE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A25F80F" wp14:editId="5DAA2F57">
                  <wp:extent cx="609600" cy="152400"/>
                  <wp:effectExtent l="0" t="0" r="0" b="0"/>
                  <wp:docPr id="738" name="Picture 738" descr="http://www.aikidofaq.com/dictionary/pics/josekini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aikidofaq.com/dictionary/pics/josekinirei.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0EC8F03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Bow to the high section of the dojo</w:t>
            </w:r>
          </w:p>
        </w:tc>
      </w:tr>
      <w:tr w:rsidR="002874DE" w:rsidRPr="002874DE" w14:paraId="4A415C6E" w14:textId="77777777" w:rsidTr="002874DE">
        <w:trPr>
          <w:tblCellSpacing w:w="0" w:type="dxa"/>
        </w:trPr>
        <w:tc>
          <w:tcPr>
            <w:tcW w:w="0" w:type="auto"/>
            <w:vAlign w:val="center"/>
            <w:hideMark/>
          </w:tcPr>
          <w:p w14:paraId="1CCE9F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Kamiza ni rei</w:t>
            </w:r>
          </w:p>
        </w:tc>
        <w:tc>
          <w:tcPr>
            <w:tcW w:w="0" w:type="auto"/>
            <w:vAlign w:val="center"/>
            <w:hideMark/>
          </w:tcPr>
          <w:p w14:paraId="3DDA91E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4E6F8EA" wp14:editId="0BE820D2">
                  <wp:extent cx="609600" cy="152400"/>
                  <wp:effectExtent l="0" t="0" r="0" b="0"/>
                  <wp:docPr id="737" name="Picture 737" descr="http://www.aikidofaq.com/dictionary/pics/kamizani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aikidofaq.com/dictionary/pics/kamizanirei.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051D25D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Bow to kamiza (gods)</w:t>
            </w:r>
          </w:p>
        </w:tc>
      </w:tr>
      <w:tr w:rsidR="002874DE" w:rsidRPr="002874DE" w14:paraId="53CF289A" w14:textId="77777777" w:rsidTr="002874DE">
        <w:trPr>
          <w:tblCellSpacing w:w="0" w:type="dxa"/>
        </w:trPr>
        <w:tc>
          <w:tcPr>
            <w:tcW w:w="0" w:type="auto"/>
            <w:vAlign w:val="center"/>
            <w:hideMark/>
          </w:tcPr>
          <w:p w14:paraId="4883D2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Otagai ni rei</w:t>
            </w:r>
          </w:p>
        </w:tc>
        <w:tc>
          <w:tcPr>
            <w:tcW w:w="0" w:type="auto"/>
            <w:vAlign w:val="center"/>
            <w:hideMark/>
          </w:tcPr>
          <w:p w14:paraId="041E6B1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33FDCC6" wp14:editId="24057285">
                  <wp:extent cx="752475" cy="152400"/>
                  <wp:effectExtent l="0" t="0" r="9525" b="0"/>
                  <wp:docPr id="736" name="Picture 736" descr="http://www.aikidofaq.com/dictionary/pics/otagaini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ikidofaq.com/dictionary/pics/otagainirei.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a:ln>
                            <a:noFill/>
                          </a:ln>
                        </pic:spPr>
                      </pic:pic>
                    </a:graphicData>
                  </a:graphic>
                </wp:inline>
              </w:drawing>
            </w:r>
          </w:p>
        </w:tc>
        <w:tc>
          <w:tcPr>
            <w:tcW w:w="0" w:type="auto"/>
            <w:vAlign w:val="center"/>
            <w:hideMark/>
          </w:tcPr>
          <w:p w14:paraId="1DFED2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Bow to each other</w:t>
            </w:r>
          </w:p>
        </w:tc>
      </w:tr>
      <w:tr w:rsidR="002874DE" w:rsidRPr="002874DE" w14:paraId="5156EA89" w14:textId="77777777" w:rsidTr="002874DE">
        <w:trPr>
          <w:tblCellSpacing w:w="0" w:type="dxa"/>
        </w:trPr>
        <w:tc>
          <w:tcPr>
            <w:tcW w:w="0" w:type="auto"/>
            <w:vAlign w:val="center"/>
            <w:hideMark/>
          </w:tcPr>
          <w:p w14:paraId="4D55912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Rei</w:t>
            </w:r>
          </w:p>
        </w:tc>
        <w:tc>
          <w:tcPr>
            <w:tcW w:w="0" w:type="auto"/>
            <w:vAlign w:val="center"/>
            <w:hideMark/>
          </w:tcPr>
          <w:p w14:paraId="66ADA27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00722F3" wp14:editId="2CD47475">
                  <wp:extent cx="152400" cy="152400"/>
                  <wp:effectExtent l="0" t="0" r="0" b="0"/>
                  <wp:docPr id="735" name="Picture 735" descr="http://www.aikidofaq.com/dictionary/pics/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aikidofaq.com/dictionary/pics/rei.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E3F66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Bow</w:t>
            </w:r>
          </w:p>
        </w:tc>
      </w:tr>
      <w:tr w:rsidR="002874DE" w:rsidRPr="002874DE" w14:paraId="096500F1" w14:textId="77777777" w:rsidTr="00D72758">
        <w:trPr>
          <w:tblCellSpacing w:w="0" w:type="dxa"/>
        </w:trPr>
        <w:tc>
          <w:tcPr>
            <w:tcW w:w="0" w:type="auto"/>
            <w:gridSpan w:val="3"/>
            <w:shd w:val="clear" w:color="auto" w:fill="B9C4DF" w:themeFill="accent3" w:themeFillTint="66"/>
            <w:vAlign w:val="center"/>
            <w:hideMark/>
          </w:tcPr>
          <w:p w14:paraId="0E70687B"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Words:</w:t>
            </w:r>
          </w:p>
        </w:tc>
      </w:tr>
      <w:tr w:rsidR="002874DE" w:rsidRPr="002874DE" w14:paraId="768DD058" w14:textId="77777777" w:rsidTr="002874DE">
        <w:trPr>
          <w:tblCellSpacing w:w="0" w:type="dxa"/>
        </w:trPr>
        <w:tc>
          <w:tcPr>
            <w:tcW w:w="0" w:type="auto"/>
            <w:vAlign w:val="center"/>
            <w:hideMark/>
          </w:tcPr>
          <w:p w14:paraId="02E1D1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Arigato</w:t>
            </w:r>
          </w:p>
        </w:tc>
        <w:tc>
          <w:tcPr>
            <w:tcW w:w="0" w:type="auto"/>
            <w:vAlign w:val="center"/>
            <w:hideMark/>
          </w:tcPr>
          <w:p w14:paraId="2C256A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D847E79" wp14:editId="0EF4EADC">
                  <wp:extent cx="428625" cy="152400"/>
                  <wp:effectExtent l="0" t="0" r="9525" b="0"/>
                  <wp:docPr id="734" name="Picture 734" descr="http://www.aikidofaq.com/dictionary/pics/arig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aikidofaq.com/dictionary/pics/arigato.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328014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Thank you (informal)</w:t>
            </w:r>
          </w:p>
        </w:tc>
      </w:tr>
      <w:tr w:rsidR="002874DE" w:rsidRPr="002874DE" w14:paraId="2ACF32EC" w14:textId="77777777" w:rsidTr="002874DE">
        <w:trPr>
          <w:tblCellSpacing w:w="0" w:type="dxa"/>
        </w:trPr>
        <w:tc>
          <w:tcPr>
            <w:tcW w:w="0" w:type="auto"/>
            <w:vAlign w:val="center"/>
            <w:hideMark/>
          </w:tcPr>
          <w:p w14:paraId="397EC4D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Domo</w:t>
            </w:r>
          </w:p>
        </w:tc>
        <w:tc>
          <w:tcPr>
            <w:tcW w:w="0" w:type="auto"/>
            <w:vAlign w:val="center"/>
            <w:hideMark/>
          </w:tcPr>
          <w:p w14:paraId="4F5161B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4E2B9FC" wp14:editId="6905DDFF">
                  <wp:extent cx="409575" cy="142875"/>
                  <wp:effectExtent l="0" t="0" r="9525" b="9525"/>
                  <wp:docPr id="733" name="Picture 733" descr="http://www.aikidofaq.com/dictionary/pics/do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aikidofaq.com/dictionary/pics/domo.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p>
        </w:tc>
        <w:tc>
          <w:tcPr>
            <w:tcW w:w="0" w:type="auto"/>
            <w:vAlign w:val="center"/>
            <w:hideMark/>
          </w:tcPr>
          <w:p w14:paraId="001E708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Thanks (informal)</w:t>
            </w:r>
          </w:p>
        </w:tc>
      </w:tr>
      <w:tr w:rsidR="002874DE" w:rsidRPr="002874DE" w14:paraId="2E539169" w14:textId="77777777" w:rsidTr="002874DE">
        <w:trPr>
          <w:tblCellSpacing w:w="0" w:type="dxa"/>
        </w:trPr>
        <w:tc>
          <w:tcPr>
            <w:tcW w:w="0" w:type="auto"/>
            <w:vAlign w:val="center"/>
            <w:hideMark/>
          </w:tcPr>
          <w:p w14:paraId="69E15FB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Domo arigato</w:t>
            </w:r>
          </w:p>
        </w:tc>
        <w:tc>
          <w:tcPr>
            <w:tcW w:w="0" w:type="auto"/>
            <w:vAlign w:val="center"/>
            <w:hideMark/>
          </w:tcPr>
          <w:p w14:paraId="062147B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1227D98" wp14:editId="4338F0A8">
                  <wp:extent cx="857250" cy="152400"/>
                  <wp:effectExtent l="0" t="0" r="0" b="0"/>
                  <wp:docPr id="732" name="Picture 732" descr="http://www.aikidofaq.com/dictionary/pics/domoarig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aikidofaq.com/dictionary/pics/domoarigato.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tc>
        <w:tc>
          <w:tcPr>
            <w:tcW w:w="0" w:type="auto"/>
            <w:vAlign w:val="center"/>
            <w:hideMark/>
          </w:tcPr>
          <w:p w14:paraId="45C8403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Thank you (formal)</w:t>
            </w:r>
          </w:p>
        </w:tc>
      </w:tr>
      <w:tr w:rsidR="002874DE" w:rsidRPr="002874DE" w14:paraId="6611C60A" w14:textId="77777777" w:rsidTr="002874DE">
        <w:trPr>
          <w:tblCellSpacing w:w="0" w:type="dxa"/>
        </w:trPr>
        <w:tc>
          <w:tcPr>
            <w:tcW w:w="0" w:type="auto"/>
            <w:vAlign w:val="center"/>
            <w:hideMark/>
          </w:tcPr>
          <w:p w14:paraId="56FE3B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Domo arigato gozaimasu</w:t>
            </w:r>
          </w:p>
        </w:tc>
        <w:tc>
          <w:tcPr>
            <w:tcW w:w="0" w:type="auto"/>
            <w:vAlign w:val="center"/>
            <w:hideMark/>
          </w:tcPr>
          <w:p w14:paraId="723A3C4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A753EF6" wp14:editId="7EFD4CB6">
                  <wp:extent cx="1647825" cy="152400"/>
                  <wp:effectExtent l="0" t="0" r="9525" b="0"/>
                  <wp:docPr id="731" name="Picture 731" descr="http://www.aikidofaq.com/dictionary/pics/domoarigatogozaima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aikidofaq.com/dictionary/pics/domoarigatogozaimasu.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52400"/>
                          </a:xfrm>
                          <a:prstGeom prst="rect">
                            <a:avLst/>
                          </a:prstGeom>
                          <a:noFill/>
                          <a:ln>
                            <a:noFill/>
                          </a:ln>
                        </pic:spPr>
                      </pic:pic>
                    </a:graphicData>
                  </a:graphic>
                </wp:inline>
              </w:drawing>
            </w:r>
          </w:p>
        </w:tc>
        <w:tc>
          <w:tcPr>
            <w:tcW w:w="0" w:type="auto"/>
            <w:vAlign w:val="center"/>
            <w:hideMark/>
          </w:tcPr>
          <w:p w14:paraId="3F2769C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Thank you very much (very formal) (for something that is happening)</w:t>
            </w:r>
          </w:p>
        </w:tc>
      </w:tr>
      <w:tr w:rsidR="002874DE" w:rsidRPr="002874DE" w14:paraId="304836D8" w14:textId="77777777" w:rsidTr="002874DE">
        <w:trPr>
          <w:tblCellSpacing w:w="0" w:type="dxa"/>
        </w:trPr>
        <w:tc>
          <w:tcPr>
            <w:tcW w:w="0" w:type="auto"/>
            <w:vAlign w:val="center"/>
            <w:hideMark/>
          </w:tcPr>
          <w:p w14:paraId="52E76A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Domo arigato gozaimas'ta</w:t>
            </w:r>
          </w:p>
        </w:tc>
        <w:tc>
          <w:tcPr>
            <w:tcW w:w="0" w:type="auto"/>
            <w:vAlign w:val="center"/>
            <w:hideMark/>
          </w:tcPr>
          <w:p w14:paraId="12E0A2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674F14E" wp14:editId="5F5A1BAB">
                  <wp:extent cx="1790700" cy="152400"/>
                  <wp:effectExtent l="0" t="0" r="0" b="0"/>
                  <wp:docPr id="730" name="Picture 730" descr="http://www.aikidofaq.com/dictionary/pics/doumoarigatougozaimash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aikidofaq.com/dictionary/pics/doumoarigatougozaimashita.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90700" cy="152400"/>
                          </a:xfrm>
                          <a:prstGeom prst="rect">
                            <a:avLst/>
                          </a:prstGeom>
                          <a:noFill/>
                          <a:ln>
                            <a:noFill/>
                          </a:ln>
                        </pic:spPr>
                      </pic:pic>
                    </a:graphicData>
                  </a:graphic>
                </wp:inline>
              </w:drawing>
            </w:r>
          </w:p>
        </w:tc>
        <w:tc>
          <w:tcPr>
            <w:tcW w:w="0" w:type="auto"/>
            <w:vAlign w:val="center"/>
            <w:hideMark/>
          </w:tcPr>
          <w:p w14:paraId="4ED083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Thank you very much (very formal) (for something that has just ended)</w:t>
            </w:r>
          </w:p>
        </w:tc>
      </w:tr>
      <w:tr w:rsidR="002874DE" w:rsidRPr="002874DE" w14:paraId="64D120BA" w14:textId="77777777" w:rsidTr="002874DE">
        <w:trPr>
          <w:tblCellSpacing w:w="0" w:type="dxa"/>
        </w:trPr>
        <w:tc>
          <w:tcPr>
            <w:tcW w:w="0" w:type="auto"/>
            <w:vAlign w:val="center"/>
            <w:hideMark/>
          </w:tcPr>
          <w:p w14:paraId="5D6CDB5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Dozo</w:t>
            </w:r>
          </w:p>
        </w:tc>
        <w:tc>
          <w:tcPr>
            <w:tcW w:w="0" w:type="auto"/>
            <w:vAlign w:val="center"/>
            <w:hideMark/>
          </w:tcPr>
          <w:p w14:paraId="3426FDB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EE46343" wp14:editId="3AC0C9A5">
                  <wp:extent cx="428625" cy="152400"/>
                  <wp:effectExtent l="0" t="0" r="9525" b="0"/>
                  <wp:docPr id="729" name="Picture 729" descr="http://www.aikidofaq.com/dictionary/pics/do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ikidofaq.com/dictionary/pics/dozo.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56DFDA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Please go ahead</w:t>
            </w:r>
          </w:p>
        </w:tc>
      </w:tr>
      <w:tr w:rsidR="002874DE" w:rsidRPr="002874DE" w14:paraId="0D9A64BD" w14:textId="77777777" w:rsidTr="002874DE">
        <w:trPr>
          <w:tblCellSpacing w:w="0" w:type="dxa"/>
        </w:trPr>
        <w:tc>
          <w:tcPr>
            <w:tcW w:w="0" w:type="auto"/>
            <w:vAlign w:val="center"/>
            <w:hideMark/>
          </w:tcPr>
          <w:p w14:paraId="45E16BE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Gomen nasai</w:t>
            </w:r>
          </w:p>
        </w:tc>
        <w:tc>
          <w:tcPr>
            <w:tcW w:w="0" w:type="auto"/>
            <w:vAlign w:val="center"/>
            <w:hideMark/>
          </w:tcPr>
          <w:p w14:paraId="73F5E2D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104A3A6" wp14:editId="7A06CF93">
                  <wp:extent cx="752475" cy="152400"/>
                  <wp:effectExtent l="0" t="0" r="9525" b="0"/>
                  <wp:docPr id="728" name="Picture 728" descr="http://www.aikidofaq.com/dictionary/pics/gomennas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aikidofaq.com/dictionary/pics/gomennasai.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a:ln>
                            <a:noFill/>
                          </a:ln>
                        </pic:spPr>
                      </pic:pic>
                    </a:graphicData>
                  </a:graphic>
                </wp:inline>
              </w:drawing>
            </w:r>
          </w:p>
        </w:tc>
        <w:tc>
          <w:tcPr>
            <w:tcW w:w="0" w:type="auto"/>
            <w:vAlign w:val="center"/>
            <w:hideMark/>
          </w:tcPr>
          <w:p w14:paraId="3B0D704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Excuse me, I'm sorry</w:t>
            </w:r>
          </w:p>
        </w:tc>
      </w:tr>
      <w:tr w:rsidR="002874DE" w:rsidRPr="002874DE" w14:paraId="11A6A1E6" w14:textId="77777777" w:rsidTr="002874DE">
        <w:trPr>
          <w:tblCellSpacing w:w="0" w:type="dxa"/>
        </w:trPr>
        <w:tc>
          <w:tcPr>
            <w:tcW w:w="0" w:type="auto"/>
            <w:vAlign w:val="center"/>
            <w:hideMark/>
          </w:tcPr>
          <w:p w14:paraId="7717588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Onegaishimasu</w:t>
            </w:r>
          </w:p>
        </w:tc>
        <w:tc>
          <w:tcPr>
            <w:tcW w:w="0" w:type="auto"/>
            <w:vAlign w:val="center"/>
            <w:hideMark/>
          </w:tcPr>
          <w:p w14:paraId="55AD65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256240C" wp14:editId="6DB1E50E">
                  <wp:extent cx="904875" cy="152400"/>
                  <wp:effectExtent l="0" t="0" r="9525" b="0"/>
                  <wp:docPr id="727" name="Picture 727" descr="http://www.aikidofaq.com/dictionary/pics/onegaishima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ikidofaq.com/dictionary/pics/onegaishimasu.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04875" cy="152400"/>
                          </a:xfrm>
                          <a:prstGeom prst="rect">
                            <a:avLst/>
                          </a:prstGeom>
                          <a:noFill/>
                          <a:ln>
                            <a:noFill/>
                          </a:ln>
                        </pic:spPr>
                      </pic:pic>
                    </a:graphicData>
                  </a:graphic>
                </wp:inline>
              </w:drawing>
            </w:r>
          </w:p>
        </w:tc>
        <w:tc>
          <w:tcPr>
            <w:tcW w:w="0" w:type="auto"/>
            <w:vAlign w:val="center"/>
            <w:hideMark/>
          </w:tcPr>
          <w:p w14:paraId="780C79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Please (when asking for something, usually as in Please lets practice together)</w:t>
            </w:r>
          </w:p>
        </w:tc>
      </w:tr>
      <w:tr w:rsidR="002874DE" w:rsidRPr="002874DE" w14:paraId="204872E0" w14:textId="77777777" w:rsidTr="002874DE">
        <w:trPr>
          <w:tblCellSpacing w:w="0" w:type="dxa"/>
        </w:trPr>
        <w:tc>
          <w:tcPr>
            <w:tcW w:w="0" w:type="auto"/>
            <w:vAlign w:val="center"/>
            <w:hideMark/>
          </w:tcPr>
          <w:p w14:paraId="409DB9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Sumimasen</w:t>
            </w:r>
          </w:p>
        </w:tc>
        <w:tc>
          <w:tcPr>
            <w:tcW w:w="0" w:type="auto"/>
            <w:vAlign w:val="center"/>
            <w:hideMark/>
          </w:tcPr>
          <w:p w14:paraId="7DDEEE9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CAD3E4C" wp14:editId="7D3BDF51">
                  <wp:extent cx="752475" cy="152400"/>
                  <wp:effectExtent l="0" t="0" r="9525" b="0"/>
                  <wp:docPr id="726" name="Picture 726" descr="http://www.aikidofaq.com/dictionary/pics/sumima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aikidofaq.com/dictionary/pics/sumimasen.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a:ln>
                            <a:noFill/>
                          </a:ln>
                        </pic:spPr>
                      </pic:pic>
                    </a:graphicData>
                  </a:graphic>
                </wp:inline>
              </w:drawing>
            </w:r>
          </w:p>
        </w:tc>
        <w:tc>
          <w:tcPr>
            <w:tcW w:w="0" w:type="auto"/>
            <w:vAlign w:val="center"/>
            <w:hideMark/>
          </w:tcPr>
          <w:p w14:paraId="6C7359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Excuse me (to attract attention)</w:t>
            </w:r>
          </w:p>
        </w:tc>
      </w:tr>
      <w:tr w:rsidR="002874DE" w:rsidRPr="002874DE" w14:paraId="29DB4BCC" w14:textId="77777777" w:rsidTr="002874DE">
        <w:trPr>
          <w:tblCellSpacing w:w="0" w:type="dxa"/>
        </w:trPr>
        <w:tc>
          <w:tcPr>
            <w:tcW w:w="0" w:type="auto"/>
            <w:vAlign w:val="center"/>
            <w:hideMark/>
          </w:tcPr>
          <w:p w14:paraId="166BC2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Hai</w:t>
            </w:r>
          </w:p>
        </w:tc>
        <w:tc>
          <w:tcPr>
            <w:tcW w:w="0" w:type="auto"/>
            <w:vAlign w:val="center"/>
            <w:hideMark/>
          </w:tcPr>
          <w:p w14:paraId="3F1C507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CF33456" wp14:editId="192BC8A5">
                  <wp:extent cx="285750" cy="133350"/>
                  <wp:effectExtent l="0" t="0" r="0" b="0"/>
                  <wp:docPr id="725" name="Picture 725" descr="http://www.aikidofaq.com/dictionary/pics/h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aikidofaq.com/dictionary/pics/hai.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p>
        </w:tc>
        <w:tc>
          <w:tcPr>
            <w:tcW w:w="0" w:type="auto"/>
            <w:vAlign w:val="center"/>
            <w:hideMark/>
          </w:tcPr>
          <w:p w14:paraId="3C47CEF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Yes</w:t>
            </w:r>
          </w:p>
        </w:tc>
      </w:tr>
      <w:tr w:rsidR="002874DE" w:rsidRPr="002874DE" w14:paraId="410478D6" w14:textId="77777777" w:rsidTr="002874DE">
        <w:trPr>
          <w:tblCellSpacing w:w="0" w:type="dxa"/>
        </w:trPr>
        <w:tc>
          <w:tcPr>
            <w:tcW w:w="0" w:type="auto"/>
            <w:vAlign w:val="center"/>
            <w:hideMark/>
          </w:tcPr>
          <w:p w14:paraId="5CF78CD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Iie</w:t>
            </w:r>
          </w:p>
        </w:tc>
        <w:tc>
          <w:tcPr>
            <w:tcW w:w="0" w:type="auto"/>
            <w:vAlign w:val="center"/>
            <w:hideMark/>
          </w:tcPr>
          <w:p w14:paraId="1FE271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FBD3018" wp14:editId="57EACD80">
                  <wp:extent cx="428625" cy="142875"/>
                  <wp:effectExtent l="0" t="0" r="9525" b="9525"/>
                  <wp:docPr id="724" name="Picture 724" descr="http://www.aikidofaq.com/dictionary/pics/i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aikidofaq.com/dictionary/pics/iie.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4D39E4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No</w:t>
            </w:r>
          </w:p>
        </w:tc>
      </w:tr>
      <w:tr w:rsidR="002874DE" w:rsidRPr="002874DE" w14:paraId="6DE4A540" w14:textId="77777777" w:rsidTr="002874DE">
        <w:trPr>
          <w:tblCellSpacing w:w="0" w:type="dxa"/>
        </w:trPr>
        <w:tc>
          <w:tcPr>
            <w:tcW w:w="0" w:type="auto"/>
            <w:vAlign w:val="center"/>
            <w:hideMark/>
          </w:tcPr>
          <w:p w14:paraId="639C71B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Wakarimasu</w:t>
            </w:r>
          </w:p>
        </w:tc>
        <w:tc>
          <w:tcPr>
            <w:tcW w:w="0" w:type="auto"/>
            <w:vAlign w:val="center"/>
            <w:hideMark/>
          </w:tcPr>
          <w:p w14:paraId="03C49B9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5DA9DF6" wp14:editId="0EEAC6E1">
                  <wp:extent cx="762000" cy="152400"/>
                  <wp:effectExtent l="0" t="0" r="0" b="0"/>
                  <wp:docPr id="723" name="Picture 723" descr="http://www.aikidofaq.com/dictionary/pics/wakarima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ikidofaq.com/dictionary/pics/wakarimasu.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p>
        </w:tc>
        <w:tc>
          <w:tcPr>
            <w:tcW w:w="0" w:type="auto"/>
            <w:vAlign w:val="center"/>
            <w:hideMark/>
          </w:tcPr>
          <w:p w14:paraId="28916BE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 understand</w:t>
            </w:r>
          </w:p>
        </w:tc>
      </w:tr>
      <w:tr w:rsidR="002874DE" w:rsidRPr="002874DE" w14:paraId="7B16FE49" w14:textId="77777777" w:rsidTr="00D72758">
        <w:trPr>
          <w:tblCellSpacing w:w="0" w:type="dxa"/>
        </w:trPr>
        <w:tc>
          <w:tcPr>
            <w:tcW w:w="0" w:type="auto"/>
            <w:gridSpan w:val="3"/>
            <w:shd w:val="clear" w:color="auto" w:fill="B9C4DF" w:themeFill="accent3" w:themeFillTint="66"/>
            <w:vAlign w:val="center"/>
            <w:hideMark/>
          </w:tcPr>
          <w:p w14:paraId="77A47485"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Directions:</w:t>
            </w:r>
          </w:p>
        </w:tc>
      </w:tr>
      <w:tr w:rsidR="002874DE" w:rsidRPr="002874DE" w14:paraId="65AD84BE" w14:textId="77777777" w:rsidTr="002874DE">
        <w:trPr>
          <w:tblCellSpacing w:w="0" w:type="dxa"/>
        </w:trPr>
        <w:tc>
          <w:tcPr>
            <w:tcW w:w="0" w:type="auto"/>
            <w:vAlign w:val="center"/>
            <w:hideMark/>
          </w:tcPr>
          <w:p w14:paraId="3C262C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Mae</w:t>
            </w:r>
          </w:p>
        </w:tc>
        <w:tc>
          <w:tcPr>
            <w:tcW w:w="0" w:type="auto"/>
            <w:vAlign w:val="center"/>
            <w:hideMark/>
          </w:tcPr>
          <w:p w14:paraId="1F9879C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FDC576A" wp14:editId="231267C2">
                  <wp:extent cx="152400" cy="152400"/>
                  <wp:effectExtent l="0" t="0" r="0" b="0"/>
                  <wp:docPr id="722" name="Picture 722" descr="http://www.aikidofaq.com/dictionary/pics/m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ikidofaq.com/dictionary/pics/ma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3784333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Forward</w:t>
            </w:r>
          </w:p>
        </w:tc>
      </w:tr>
      <w:tr w:rsidR="002874DE" w:rsidRPr="002874DE" w14:paraId="6E94B1BB" w14:textId="77777777" w:rsidTr="002874DE">
        <w:trPr>
          <w:tblCellSpacing w:w="0" w:type="dxa"/>
        </w:trPr>
        <w:tc>
          <w:tcPr>
            <w:tcW w:w="0" w:type="auto"/>
            <w:vAlign w:val="center"/>
            <w:hideMark/>
          </w:tcPr>
          <w:p w14:paraId="4CCA5C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Migi</w:t>
            </w:r>
          </w:p>
        </w:tc>
        <w:tc>
          <w:tcPr>
            <w:tcW w:w="0" w:type="auto"/>
            <w:vAlign w:val="center"/>
            <w:hideMark/>
          </w:tcPr>
          <w:p w14:paraId="0A5D57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42346AF" wp14:editId="285B6CCF">
                  <wp:extent cx="152400" cy="142875"/>
                  <wp:effectExtent l="0" t="0" r="0" b="9525"/>
                  <wp:docPr id="721" name="Picture 721" descr="http://www.aikidofaq.com/dictionary/pics/m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ikidofaq.com/dictionary/pics/migi.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39FE5F2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Right</w:t>
            </w:r>
          </w:p>
        </w:tc>
      </w:tr>
      <w:tr w:rsidR="002874DE" w:rsidRPr="002874DE" w14:paraId="418348A2" w14:textId="77777777" w:rsidTr="002874DE">
        <w:trPr>
          <w:tblCellSpacing w:w="0" w:type="dxa"/>
        </w:trPr>
        <w:tc>
          <w:tcPr>
            <w:tcW w:w="0" w:type="auto"/>
            <w:vAlign w:val="center"/>
            <w:hideMark/>
          </w:tcPr>
          <w:p w14:paraId="597341F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Hidari</w:t>
            </w:r>
          </w:p>
        </w:tc>
        <w:tc>
          <w:tcPr>
            <w:tcW w:w="0" w:type="auto"/>
            <w:vAlign w:val="center"/>
            <w:hideMark/>
          </w:tcPr>
          <w:p w14:paraId="35B6F52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66A14BE" wp14:editId="3EAAAB2B">
                  <wp:extent cx="152400" cy="142875"/>
                  <wp:effectExtent l="0" t="0" r="0" b="9525"/>
                  <wp:docPr id="720" name="Picture 720" descr="http://www.aikidofaq.com/dictionary/pics/hid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ikidofaq.com/dictionary/pics/hidari.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46E7B12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Left</w:t>
            </w:r>
          </w:p>
        </w:tc>
      </w:tr>
      <w:tr w:rsidR="002874DE" w:rsidRPr="002874DE" w14:paraId="44B19D32" w14:textId="77777777" w:rsidTr="002874DE">
        <w:trPr>
          <w:tblCellSpacing w:w="0" w:type="dxa"/>
        </w:trPr>
        <w:tc>
          <w:tcPr>
            <w:tcW w:w="0" w:type="auto"/>
            <w:vAlign w:val="center"/>
            <w:hideMark/>
          </w:tcPr>
          <w:p w14:paraId="64863C2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w:t>
            </w:r>
          </w:p>
        </w:tc>
        <w:tc>
          <w:tcPr>
            <w:tcW w:w="0" w:type="auto"/>
            <w:vAlign w:val="center"/>
            <w:hideMark/>
          </w:tcPr>
          <w:p w14:paraId="0CBF75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756AE9" wp14:editId="179341C4">
                  <wp:extent cx="285750" cy="152400"/>
                  <wp:effectExtent l="0" t="0" r="0" b="0"/>
                  <wp:docPr id="719" name="Picture 719" descr="http://www.aikidofaq.com/dictionary/pics/ush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ikidofaq.com/dictionary/pics/ushi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280E391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Rearward, behind</w:t>
            </w:r>
          </w:p>
        </w:tc>
      </w:tr>
      <w:tr w:rsidR="002874DE" w:rsidRPr="002874DE" w14:paraId="43ABD4A3" w14:textId="77777777" w:rsidTr="002874DE">
        <w:trPr>
          <w:tblCellSpacing w:w="0" w:type="dxa"/>
        </w:trPr>
        <w:tc>
          <w:tcPr>
            <w:tcW w:w="0" w:type="auto"/>
            <w:vAlign w:val="center"/>
            <w:hideMark/>
          </w:tcPr>
          <w:p w14:paraId="6CE85F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Omote</w:t>
            </w:r>
          </w:p>
        </w:tc>
        <w:tc>
          <w:tcPr>
            <w:tcW w:w="0" w:type="auto"/>
            <w:vAlign w:val="center"/>
            <w:hideMark/>
          </w:tcPr>
          <w:p w14:paraId="29A797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74EBCDF" wp14:editId="72B0611E">
                  <wp:extent cx="152400" cy="152400"/>
                  <wp:effectExtent l="0" t="0" r="0" b="0"/>
                  <wp:docPr id="718" name="Picture 718" descr="http://www.aikidofaq.com/dictionary/pics/om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ikidofaq.com/dictionary/pics/omote.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1D6B97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Front</w:t>
            </w:r>
          </w:p>
        </w:tc>
      </w:tr>
      <w:tr w:rsidR="002874DE" w:rsidRPr="002874DE" w14:paraId="5EABDEDB" w14:textId="77777777" w:rsidTr="002874DE">
        <w:trPr>
          <w:tblCellSpacing w:w="0" w:type="dxa"/>
        </w:trPr>
        <w:tc>
          <w:tcPr>
            <w:tcW w:w="0" w:type="auto"/>
            <w:vAlign w:val="center"/>
            <w:hideMark/>
          </w:tcPr>
          <w:p w14:paraId="3209556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Ura</w:t>
            </w:r>
          </w:p>
        </w:tc>
        <w:tc>
          <w:tcPr>
            <w:tcW w:w="0" w:type="auto"/>
            <w:vAlign w:val="center"/>
            <w:hideMark/>
          </w:tcPr>
          <w:p w14:paraId="2B1DD7E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8ABF3F" wp14:editId="2CD7BDC3">
                  <wp:extent cx="152400" cy="152400"/>
                  <wp:effectExtent l="0" t="0" r="0" b="0"/>
                  <wp:docPr id="717" name="Picture 717" descr="http://www.aikidofaq.com/dictionary/pics/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ikidofaq.com/dictionary/pics/ura.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32F0E5C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w:t>
            </w:r>
          </w:p>
        </w:tc>
      </w:tr>
      <w:tr w:rsidR="002874DE" w:rsidRPr="002874DE" w14:paraId="0E4FF5F3" w14:textId="77777777" w:rsidTr="002874DE">
        <w:trPr>
          <w:tblCellSpacing w:w="0" w:type="dxa"/>
        </w:trPr>
        <w:tc>
          <w:tcPr>
            <w:tcW w:w="0" w:type="auto"/>
            <w:vAlign w:val="center"/>
            <w:hideMark/>
          </w:tcPr>
          <w:p w14:paraId="0291500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w:t>
            </w:r>
          </w:p>
        </w:tc>
        <w:tc>
          <w:tcPr>
            <w:tcW w:w="0" w:type="auto"/>
            <w:vAlign w:val="center"/>
            <w:hideMark/>
          </w:tcPr>
          <w:p w14:paraId="1BB8CA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B97AEA4" wp14:editId="3513AA63">
                  <wp:extent cx="285750" cy="152400"/>
                  <wp:effectExtent l="0" t="0" r="0" b="0"/>
                  <wp:docPr id="716" name="Picture 716" descr="http://www.aikidofaq.com/dictionary/pics/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ikidofaq.com/dictionary/pics/uchi.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1B2C51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Inside</w:t>
            </w:r>
          </w:p>
        </w:tc>
      </w:tr>
      <w:tr w:rsidR="002874DE" w:rsidRPr="002874DE" w14:paraId="1CC27271" w14:textId="77777777" w:rsidTr="002874DE">
        <w:trPr>
          <w:tblCellSpacing w:w="0" w:type="dxa"/>
        </w:trPr>
        <w:tc>
          <w:tcPr>
            <w:tcW w:w="0" w:type="auto"/>
            <w:vAlign w:val="center"/>
            <w:hideMark/>
          </w:tcPr>
          <w:p w14:paraId="2C9B20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Soto</w:t>
            </w:r>
          </w:p>
        </w:tc>
        <w:tc>
          <w:tcPr>
            <w:tcW w:w="0" w:type="auto"/>
            <w:vAlign w:val="center"/>
            <w:hideMark/>
          </w:tcPr>
          <w:p w14:paraId="563F808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E7C6584" wp14:editId="154F52B8">
                  <wp:extent cx="152400" cy="152400"/>
                  <wp:effectExtent l="0" t="0" r="0" b="0"/>
                  <wp:docPr id="715" name="Picture 715" descr="http://www.aikidofaq.com/dictionary/pics/s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ikidofaq.com/dictionary/pics/soto.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5D3386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Outside</w:t>
            </w:r>
          </w:p>
        </w:tc>
      </w:tr>
      <w:tr w:rsidR="002874DE" w:rsidRPr="002874DE" w14:paraId="7F2F2550" w14:textId="77777777" w:rsidTr="002874DE">
        <w:trPr>
          <w:tblCellSpacing w:w="0" w:type="dxa"/>
        </w:trPr>
        <w:tc>
          <w:tcPr>
            <w:tcW w:w="0" w:type="auto"/>
            <w:vAlign w:val="center"/>
            <w:hideMark/>
          </w:tcPr>
          <w:p w14:paraId="6AAD19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Jodan</w:t>
            </w:r>
          </w:p>
        </w:tc>
        <w:tc>
          <w:tcPr>
            <w:tcW w:w="0" w:type="auto"/>
            <w:vAlign w:val="center"/>
            <w:hideMark/>
          </w:tcPr>
          <w:p w14:paraId="0DB7B25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F25278D" wp14:editId="6F6B035E">
                  <wp:extent cx="304800" cy="152400"/>
                  <wp:effectExtent l="0" t="0" r="0" b="0"/>
                  <wp:docPr id="714" name="Picture 714" descr="http://www.aikidofaq.com/dictionary/pics/jo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aikidofaq.com/dictionary/pics/joda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B419CF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High</w:t>
            </w:r>
          </w:p>
        </w:tc>
      </w:tr>
      <w:tr w:rsidR="002874DE" w:rsidRPr="002874DE" w14:paraId="1D17B954" w14:textId="77777777" w:rsidTr="002874DE">
        <w:trPr>
          <w:tblCellSpacing w:w="0" w:type="dxa"/>
        </w:trPr>
        <w:tc>
          <w:tcPr>
            <w:tcW w:w="0" w:type="auto"/>
            <w:vAlign w:val="center"/>
            <w:hideMark/>
          </w:tcPr>
          <w:p w14:paraId="4EB764C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Chudan</w:t>
            </w:r>
          </w:p>
        </w:tc>
        <w:tc>
          <w:tcPr>
            <w:tcW w:w="0" w:type="auto"/>
            <w:vAlign w:val="center"/>
            <w:hideMark/>
          </w:tcPr>
          <w:p w14:paraId="6CA0E8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76D215C" wp14:editId="30A5BC23">
                  <wp:extent cx="295275" cy="152400"/>
                  <wp:effectExtent l="0" t="0" r="9525" b="0"/>
                  <wp:docPr id="713" name="Picture 713" descr="http://www.aikidofaq.com/dictionary/pics/ch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ikidofaq.com/dictionary/pics/chudan.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40FCC2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Middle</w:t>
            </w:r>
          </w:p>
        </w:tc>
      </w:tr>
      <w:tr w:rsidR="002874DE" w:rsidRPr="002874DE" w14:paraId="43CA6AB1" w14:textId="77777777" w:rsidTr="002874DE">
        <w:trPr>
          <w:tblCellSpacing w:w="0" w:type="dxa"/>
        </w:trPr>
        <w:tc>
          <w:tcPr>
            <w:tcW w:w="0" w:type="auto"/>
            <w:vAlign w:val="center"/>
            <w:hideMark/>
          </w:tcPr>
          <w:p w14:paraId="322D982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Gedan</w:t>
            </w:r>
          </w:p>
        </w:tc>
        <w:tc>
          <w:tcPr>
            <w:tcW w:w="0" w:type="auto"/>
            <w:vAlign w:val="center"/>
            <w:hideMark/>
          </w:tcPr>
          <w:p w14:paraId="1A337C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12F4BFA" wp14:editId="6E8297AD">
                  <wp:extent cx="304800" cy="152400"/>
                  <wp:effectExtent l="0" t="0" r="0" b="0"/>
                  <wp:docPr id="712" name="Picture 712" descr="http://www.aikidofaq.com/dictionary/pics/ge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ikidofaq.com/dictionary/pics/gedan.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43BC39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Low</w:t>
            </w:r>
          </w:p>
        </w:tc>
      </w:tr>
      <w:tr w:rsidR="002874DE" w:rsidRPr="002874DE" w14:paraId="336EF068" w14:textId="77777777" w:rsidTr="002874DE">
        <w:trPr>
          <w:tblCellSpacing w:w="0" w:type="dxa"/>
        </w:trPr>
        <w:tc>
          <w:tcPr>
            <w:tcW w:w="0" w:type="auto"/>
            <w:vAlign w:val="center"/>
            <w:hideMark/>
          </w:tcPr>
          <w:p w14:paraId="476BDA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Chokkaku</w:t>
            </w:r>
          </w:p>
        </w:tc>
        <w:tc>
          <w:tcPr>
            <w:tcW w:w="0" w:type="auto"/>
            <w:vAlign w:val="center"/>
            <w:hideMark/>
          </w:tcPr>
          <w:p w14:paraId="0F98DEB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301AA3B" wp14:editId="11EC5FF2">
                  <wp:extent cx="285750" cy="152400"/>
                  <wp:effectExtent l="0" t="0" r="0" b="0"/>
                  <wp:docPr id="711" name="Picture 711" descr="http://www.aikidofaq.com/dictionary/pics/chokk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ikidofaq.com/dictionary/pics/chokkaku.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76A502F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Right angles</w:t>
            </w:r>
          </w:p>
        </w:tc>
      </w:tr>
      <w:tr w:rsidR="002874DE" w:rsidRPr="002874DE" w14:paraId="2BF5E2AA" w14:textId="77777777" w:rsidTr="002874DE">
        <w:trPr>
          <w:tblCellSpacing w:w="0" w:type="dxa"/>
        </w:trPr>
        <w:tc>
          <w:tcPr>
            <w:tcW w:w="0" w:type="auto"/>
            <w:vAlign w:val="center"/>
            <w:hideMark/>
          </w:tcPr>
          <w:p w14:paraId="42098E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Heiko</w:t>
            </w:r>
          </w:p>
        </w:tc>
        <w:tc>
          <w:tcPr>
            <w:tcW w:w="0" w:type="auto"/>
            <w:vAlign w:val="center"/>
            <w:hideMark/>
          </w:tcPr>
          <w:p w14:paraId="03A2867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297778" wp14:editId="35D9050B">
                  <wp:extent cx="304800" cy="152400"/>
                  <wp:effectExtent l="0" t="0" r="0" b="0"/>
                  <wp:docPr id="710" name="Picture 710" descr="http://www.aikidofaq.com/dictionary/pics/hei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ikidofaq.com/dictionary/pics/heiko.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D0C4D1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Parallel</w:t>
            </w:r>
          </w:p>
        </w:tc>
      </w:tr>
      <w:tr w:rsidR="002874DE" w:rsidRPr="002874DE" w14:paraId="7D47A049" w14:textId="77777777" w:rsidTr="002874DE">
        <w:trPr>
          <w:tblCellSpacing w:w="0" w:type="dxa"/>
        </w:trPr>
        <w:tc>
          <w:tcPr>
            <w:tcW w:w="0" w:type="auto"/>
            <w:vAlign w:val="center"/>
            <w:hideMark/>
          </w:tcPr>
          <w:p w14:paraId="13056AE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Massugu</w:t>
            </w:r>
          </w:p>
        </w:tc>
        <w:tc>
          <w:tcPr>
            <w:tcW w:w="0" w:type="auto"/>
            <w:vAlign w:val="center"/>
            <w:hideMark/>
          </w:tcPr>
          <w:p w14:paraId="51E2DCE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1A357A7" wp14:editId="526687A5">
                  <wp:extent cx="304800" cy="152400"/>
                  <wp:effectExtent l="0" t="0" r="0" b="0"/>
                  <wp:docPr id="709" name="Picture 709" descr="http://www.aikidofaq.com/dictionary/pics/massu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ikidofaq.com/dictionary/pics/massugu.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741AA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Straight ahead</w:t>
            </w:r>
          </w:p>
        </w:tc>
      </w:tr>
      <w:tr w:rsidR="002874DE" w:rsidRPr="002874DE" w14:paraId="43C67A9E" w14:textId="77777777" w:rsidTr="002874DE">
        <w:trPr>
          <w:tblCellSpacing w:w="0" w:type="dxa"/>
        </w:trPr>
        <w:tc>
          <w:tcPr>
            <w:tcW w:w="0" w:type="auto"/>
            <w:vAlign w:val="center"/>
            <w:hideMark/>
          </w:tcPr>
          <w:p w14:paraId="3FDD0E5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Naname</w:t>
            </w:r>
          </w:p>
        </w:tc>
        <w:tc>
          <w:tcPr>
            <w:tcW w:w="0" w:type="auto"/>
            <w:vAlign w:val="center"/>
            <w:hideMark/>
          </w:tcPr>
          <w:p w14:paraId="1E7B5F1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26EA6F3" wp14:editId="2A07823C">
                  <wp:extent cx="295275" cy="152400"/>
                  <wp:effectExtent l="0" t="0" r="9525" b="0"/>
                  <wp:docPr id="708" name="Picture 708" descr="http://www.aikidofaq.com/dictionary/pics/nan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aikidofaq.com/dictionary/pics/naname.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DFBE6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Diagonal</w:t>
            </w:r>
          </w:p>
        </w:tc>
      </w:tr>
      <w:tr w:rsidR="002874DE" w:rsidRPr="002874DE" w14:paraId="69271666" w14:textId="77777777" w:rsidTr="002874DE">
        <w:trPr>
          <w:tblCellSpacing w:w="0" w:type="dxa"/>
        </w:trPr>
        <w:tc>
          <w:tcPr>
            <w:tcW w:w="0" w:type="auto"/>
            <w:vAlign w:val="center"/>
            <w:hideMark/>
          </w:tcPr>
          <w:p w14:paraId="305AC93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Otoshi</w:t>
            </w:r>
          </w:p>
        </w:tc>
        <w:tc>
          <w:tcPr>
            <w:tcW w:w="0" w:type="auto"/>
            <w:vAlign w:val="center"/>
            <w:hideMark/>
          </w:tcPr>
          <w:p w14:paraId="25E5A68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D1BF5FC" wp14:editId="34B8BB9C">
                  <wp:extent cx="285750" cy="152400"/>
                  <wp:effectExtent l="0" t="0" r="0" b="0"/>
                  <wp:docPr id="707" name="Picture 707" descr="http://www.aikidofaq.com/dictionary/pics/ot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ikidofaq.com/dictionary/pics/otoshi.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7631A2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Dropping</w:t>
            </w:r>
          </w:p>
        </w:tc>
      </w:tr>
      <w:tr w:rsidR="002874DE" w:rsidRPr="002874DE" w14:paraId="056BE55A" w14:textId="77777777" w:rsidTr="002874DE">
        <w:trPr>
          <w:tblCellSpacing w:w="0" w:type="dxa"/>
        </w:trPr>
        <w:tc>
          <w:tcPr>
            <w:tcW w:w="0" w:type="auto"/>
            <w:vAlign w:val="center"/>
            <w:hideMark/>
          </w:tcPr>
          <w:p w14:paraId="1B932BB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Shomen</w:t>
            </w:r>
          </w:p>
        </w:tc>
        <w:tc>
          <w:tcPr>
            <w:tcW w:w="0" w:type="auto"/>
            <w:vAlign w:val="center"/>
            <w:hideMark/>
          </w:tcPr>
          <w:p w14:paraId="77FFB0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021B47" wp14:editId="21DD30D6">
                  <wp:extent cx="304800" cy="133350"/>
                  <wp:effectExtent l="0" t="0" r="0" b="0"/>
                  <wp:docPr id="706" name="Picture 706" descr="http://www.aikidofaq.com/dictionary/pics/sh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aikidofaq.com/dictionary/pics/shomen.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p>
        </w:tc>
        <w:tc>
          <w:tcPr>
            <w:tcW w:w="0" w:type="auto"/>
            <w:vAlign w:val="center"/>
            <w:hideMark/>
          </w:tcPr>
          <w:p w14:paraId="271901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Straight ahead</w:t>
            </w:r>
          </w:p>
        </w:tc>
      </w:tr>
      <w:tr w:rsidR="002874DE" w:rsidRPr="002874DE" w14:paraId="631AA77C" w14:textId="77777777" w:rsidTr="002874DE">
        <w:trPr>
          <w:tblCellSpacing w:w="0" w:type="dxa"/>
        </w:trPr>
        <w:tc>
          <w:tcPr>
            <w:tcW w:w="0" w:type="auto"/>
            <w:vAlign w:val="center"/>
            <w:hideMark/>
          </w:tcPr>
          <w:p w14:paraId="174A51A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Ue</w:t>
            </w:r>
          </w:p>
        </w:tc>
        <w:tc>
          <w:tcPr>
            <w:tcW w:w="0" w:type="auto"/>
            <w:vAlign w:val="center"/>
            <w:hideMark/>
          </w:tcPr>
          <w:p w14:paraId="192BA1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DA74481" wp14:editId="54FBDCA2">
                  <wp:extent cx="152400" cy="142875"/>
                  <wp:effectExtent l="0" t="0" r="0" b="9525"/>
                  <wp:docPr id="705" name="Picture 705" descr="http://www.aikidofaq.com/dictionary/pics/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ikidofaq.com/dictionary/pics/ue.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39DCB50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Up</w:t>
            </w:r>
          </w:p>
        </w:tc>
      </w:tr>
      <w:tr w:rsidR="002874DE" w:rsidRPr="002874DE" w14:paraId="2759E6EF" w14:textId="77777777" w:rsidTr="002874DE">
        <w:trPr>
          <w:tblCellSpacing w:w="0" w:type="dxa"/>
        </w:trPr>
        <w:tc>
          <w:tcPr>
            <w:tcW w:w="0" w:type="auto"/>
            <w:vAlign w:val="center"/>
            <w:hideMark/>
          </w:tcPr>
          <w:p w14:paraId="1098323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Yoko</w:t>
            </w:r>
          </w:p>
        </w:tc>
        <w:tc>
          <w:tcPr>
            <w:tcW w:w="0" w:type="auto"/>
            <w:vAlign w:val="center"/>
            <w:hideMark/>
          </w:tcPr>
          <w:p w14:paraId="39CC21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4C0F89" wp14:editId="49FCEF0F">
                  <wp:extent cx="152400" cy="152400"/>
                  <wp:effectExtent l="0" t="0" r="0" b="0"/>
                  <wp:docPr id="704" name="Picture 704" descr="http://www.aikidofaq.com/dictionary/pics/yo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aikidofaq.com/dictionary/pics/yoko.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71EE59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Horizontal, to the side</w:t>
            </w:r>
          </w:p>
        </w:tc>
      </w:tr>
      <w:tr w:rsidR="002874DE" w:rsidRPr="002874DE" w14:paraId="3DCDE209" w14:textId="77777777" w:rsidTr="002874DE">
        <w:trPr>
          <w:tblCellSpacing w:w="0" w:type="dxa"/>
        </w:trPr>
        <w:tc>
          <w:tcPr>
            <w:tcW w:w="0" w:type="auto"/>
            <w:vAlign w:val="center"/>
            <w:hideMark/>
          </w:tcPr>
          <w:p w14:paraId="3EFD30F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Asoko</w:t>
            </w:r>
          </w:p>
        </w:tc>
        <w:tc>
          <w:tcPr>
            <w:tcW w:w="0" w:type="auto"/>
            <w:vAlign w:val="center"/>
            <w:hideMark/>
          </w:tcPr>
          <w:p w14:paraId="124B90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76BE8B2" wp14:editId="51CAAAC3">
                  <wp:extent cx="428625" cy="152400"/>
                  <wp:effectExtent l="0" t="0" r="9525" b="0"/>
                  <wp:docPr id="703" name="Picture 703" descr="http://www.aikidofaq.com/dictionary/pics/aso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aikidofaq.com/dictionary/pics/asoko.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77FCF19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Over there</w:t>
            </w:r>
          </w:p>
        </w:tc>
      </w:tr>
      <w:tr w:rsidR="002874DE" w:rsidRPr="002874DE" w14:paraId="0830067A" w14:textId="77777777" w:rsidTr="002874DE">
        <w:trPr>
          <w:tblCellSpacing w:w="0" w:type="dxa"/>
        </w:trPr>
        <w:tc>
          <w:tcPr>
            <w:tcW w:w="0" w:type="auto"/>
            <w:vAlign w:val="center"/>
            <w:hideMark/>
          </w:tcPr>
          <w:p w14:paraId="1E65508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Gyaku</w:t>
            </w:r>
          </w:p>
        </w:tc>
        <w:tc>
          <w:tcPr>
            <w:tcW w:w="0" w:type="auto"/>
            <w:vAlign w:val="center"/>
            <w:hideMark/>
          </w:tcPr>
          <w:p w14:paraId="2FD036E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705DA39" wp14:editId="66919F50">
                  <wp:extent cx="152400" cy="152400"/>
                  <wp:effectExtent l="0" t="0" r="0" b="0"/>
                  <wp:docPr id="702" name="Picture 702" descr="http://www.aikidofaq.com/dictionary/pics/gy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aikidofaq.com/dictionary/pics/gyaku.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1D6CA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Reverse, opposite, inverted</w:t>
            </w:r>
          </w:p>
        </w:tc>
      </w:tr>
      <w:tr w:rsidR="002874DE" w:rsidRPr="002874DE" w14:paraId="21DC373E" w14:textId="77777777" w:rsidTr="002874DE">
        <w:trPr>
          <w:tblCellSpacing w:w="0" w:type="dxa"/>
        </w:trPr>
        <w:tc>
          <w:tcPr>
            <w:tcW w:w="0" w:type="auto"/>
            <w:vAlign w:val="center"/>
            <w:hideMark/>
          </w:tcPr>
          <w:p w14:paraId="357539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Hantai</w:t>
            </w:r>
          </w:p>
        </w:tc>
        <w:tc>
          <w:tcPr>
            <w:tcW w:w="0" w:type="auto"/>
            <w:vAlign w:val="center"/>
            <w:hideMark/>
          </w:tcPr>
          <w:p w14:paraId="6D2CED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B999B66" wp14:editId="4EEB8201">
                  <wp:extent cx="304800" cy="152400"/>
                  <wp:effectExtent l="0" t="0" r="0" b="0"/>
                  <wp:docPr id="701" name="Picture 701" descr="http://www.aikidofaq.com/dictionary/pics/han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aikidofaq.com/dictionary/pics/hantai.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FA4D71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other way around</w:t>
            </w:r>
          </w:p>
        </w:tc>
      </w:tr>
      <w:tr w:rsidR="002874DE" w:rsidRPr="002874DE" w14:paraId="133B90A4" w14:textId="77777777" w:rsidTr="002874DE">
        <w:trPr>
          <w:tblCellSpacing w:w="0" w:type="dxa"/>
        </w:trPr>
        <w:tc>
          <w:tcPr>
            <w:tcW w:w="0" w:type="auto"/>
            <w:vAlign w:val="center"/>
            <w:hideMark/>
          </w:tcPr>
          <w:p w14:paraId="18400DA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Kiku</w:t>
            </w:r>
          </w:p>
        </w:tc>
        <w:tc>
          <w:tcPr>
            <w:tcW w:w="0" w:type="auto"/>
            <w:vAlign w:val="center"/>
            <w:hideMark/>
          </w:tcPr>
          <w:p w14:paraId="6C59A2F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BE73435" wp14:editId="2FCAB8E9">
                  <wp:extent cx="247650" cy="152400"/>
                  <wp:effectExtent l="0" t="0" r="0" b="0"/>
                  <wp:docPr id="700" name="Picture 700" descr="http://www.aikidofaq.com/dictionary/pics/ki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aikidofaq.com/dictionary/pics/kiku.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tc>
        <w:tc>
          <w:tcPr>
            <w:tcW w:w="0" w:type="auto"/>
            <w:vAlign w:val="center"/>
            <w:hideMark/>
          </w:tcPr>
          <w:p w14:paraId="45CE37B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Lower</w:t>
            </w:r>
          </w:p>
        </w:tc>
      </w:tr>
      <w:tr w:rsidR="002874DE" w:rsidRPr="002874DE" w14:paraId="0890C06D" w14:textId="77777777" w:rsidTr="002874DE">
        <w:trPr>
          <w:tblCellSpacing w:w="0" w:type="dxa"/>
        </w:trPr>
        <w:tc>
          <w:tcPr>
            <w:tcW w:w="0" w:type="auto"/>
            <w:vAlign w:val="center"/>
            <w:hideMark/>
          </w:tcPr>
          <w:p w14:paraId="6F28A96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Komi</w:t>
            </w:r>
          </w:p>
        </w:tc>
        <w:tc>
          <w:tcPr>
            <w:tcW w:w="0" w:type="auto"/>
            <w:vAlign w:val="center"/>
            <w:hideMark/>
          </w:tcPr>
          <w:p w14:paraId="05F806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F248C74" wp14:editId="082CEE66">
                  <wp:extent cx="304800" cy="142875"/>
                  <wp:effectExtent l="0" t="0" r="0" b="9525"/>
                  <wp:docPr id="699" name="Picture 699" descr="http://www.aikidofaq.com/dictionary/pics/ko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aikidofaq.com/dictionary/pics/komi.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p>
        </w:tc>
        <w:tc>
          <w:tcPr>
            <w:tcW w:w="0" w:type="auto"/>
            <w:vAlign w:val="center"/>
            <w:hideMark/>
          </w:tcPr>
          <w:p w14:paraId="170DD42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Coming close or drawing near.</w:t>
            </w:r>
          </w:p>
        </w:tc>
      </w:tr>
      <w:tr w:rsidR="002874DE" w:rsidRPr="002874DE" w14:paraId="6248A49F" w14:textId="77777777" w:rsidTr="002874DE">
        <w:trPr>
          <w:tblCellSpacing w:w="0" w:type="dxa"/>
        </w:trPr>
        <w:tc>
          <w:tcPr>
            <w:tcW w:w="0" w:type="auto"/>
            <w:vAlign w:val="center"/>
            <w:hideMark/>
          </w:tcPr>
          <w:p w14:paraId="3432CA6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Soko</w:t>
            </w:r>
          </w:p>
        </w:tc>
        <w:tc>
          <w:tcPr>
            <w:tcW w:w="0" w:type="auto"/>
            <w:vAlign w:val="center"/>
            <w:hideMark/>
          </w:tcPr>
          <w:p w14:paraId="1B8C6D4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EC271A2" wp14:editId="448E1EA1">
                  <wp:extent cx="276225" cy="142875"/>
                  <wp:effectExtent l="0" t="0" r="9525" b="9525"/>
                  <wp:docPr id="698" name="Picture 698" descr="http://www.aikidofaq.com/dictionary/pics/so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aikidofaq.com/dictionary/pics/soko.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p>
        </w:tc>
        <w:tc>
          <w:tcPr>
            <w:tcW w:w="0" w:type="auto"/>
            <w:vAlign w:val="center"/>
            <w:hideMark/>
          </w:tcPr>
          <w:p w14:paraId="7547E5D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There, that position</w:t>
            </w:r>
          </w:p>
        </w:tc>
      </w:tr>
      <w:tr w:rsidR="002874DE" w:rsidRPr="002874DE" w14:paraId="305A51FD" w14:textId="77777777" w:rsidTr="002874DE">
        <w:trPr>
          <w:tblCellSpacing w:w="0" w:type="dxa"/>
        </w:trPr>
        <w:tc>
          <w:tcPr>
            <w:tcW w:w="0" w:type="auto"/>
            <w:vAlign w:val="center"/>
            <w:hideMark/>
          </w:tcPr>
          <w:p w14:paraId="17E0410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Hantai-ni</w:t>
            </w:r>
          </w:p>
        </w:tc>
        <w:tc>
          <w:tcPr>
            <w:tcW w:w="0" w:type="auto"/>
            <w:vAlign w:val="center"/>
            <w:hideMark/>
          </w:tcPr>
          <w:p w14:paraId="112A83A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B39EAF8" wp14:editId="17F7F5D3">
                  <wp:extent cx="447675" cy="152400"/>
                  <wp:effectExtent l="0" t="0" r="9525" b="0"/>
                  <wp:docPr id="697" name="Picture 697" descr="http://www.aikidofaq.com/dictionary/pics/hanta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aikidofaq.com/dictionary/pics/hantaini.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270971A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 the opposite direction</w:t>
            </w:r>
          </w:p>
        </w:tc>
      </w:tr>
      <w:tr w:rsidR="002874DE" w:rsidRPr="002874DE" w14:paraId="2216ADA8" w14:textId="77777777" w:rsidTr="002874DE">
        <w:trPr>
          <w:tblCellSpacing w:w="0" w:type="dxa"/>
        </w:trPr>
        <w:tc>
          <w:tcPr>
            <w:tcW w:w="0" w:type="auto"/>
            <w:vAlign w:val="center"/>
            <w:hideMark/>
          </w:tcPr>
          <w:p w14:paraId="1408187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Happo</w:t>
            </w:r>
          </w:p>
        </w:tc>
        <w:tc>
          <w:tcPr>
            <w:tcW w:w="0" w:type="auto"/>
            <w:vAlign w:val="center"/>
            <w:hideMark/>
          </w:tcPr>
          <w:p w14:paraId="159FB15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E9E6F4E" wp14:editId="3F20BA09">
                  <wp:extent cx="304800" cy="152400"/>
                  <wp:effectExtent l="0" t="0" r="0" b="0"/>
                  <wp:docPr id="696" name="Picture 696" descr="http://www.aikidofaq.com/dictionary/pics/hap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aikidofaq.com/dictionary/pics/happo.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A628F0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eight sides; in all directions</w:t>
            </w:r>
          </w:p>
        </w:tc>
      </w:tr>
      <w:tr w:rsidR="002874DE" w:rsidRPr="002874DE" w14:paraId="25D09213" w14:textId="77777777" w:rsidTr="002874DE">
        <w:trPr>
          <w:tblCellSpacing w:w="0" w:type="dxa"/>
        </w:trPr>
        <w:tc>
          <w:tcPr>
            <w:tcW w:w="0" w:type="auto"/>
            <w:vAlign w:val="center"/>
            <w:hideMark/>
          </w:tcPr>
          <w:p w14:paraId="5B10C7E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Ichimonji</w:t>
            </w:r>
          </w:p>
        </w:tc>
        <w:tc>
          <w:tcPr>
            <w:tcW w:w="0" w:type="auto"/>
            <w:vAlign w:val="center"/>
            <w:hideMark/>
          </w:tcPr>
          <w:p w14:paraId="2DD1691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58DB5AC" wp14:editId="087F6F7D">
                  <wp:extent cx="447675" cy="152400"/>
                  <wp:effectExtent l="0" t="0" r="9525" b="0"/>
                  <wp:docPr id="695" name="Picture 695" descr="http://www.aikidofaq.com/dictionary/pics/ichimon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ikidofaq.com/dictionary/pics/ichimonji.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55B898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straight line</w:t>
            </w:r>
          </w:p>
        </w:tc>
      </w:tr>
      <w:tr w:rsidR="002874DE" w:rsidRPr="002874DE" w14:paraId="5A50344E" w14:textId="77777777" w:rsidTr="002874DE">
        <w:trPr>
          <w:tblCellSpacing w:w="0" w:type="dxa"/>
        </w:trPr>
        <w:tc>
          <w:tcPr>
            <w:tcW w:w="0" w:type="auto"/>
            <w:vAlign w:val="center"/>
            <w:hideMark/>
          </w:tcPr>
          <w:p w14:paraId="4D8096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Chokusen</w:t>
            </w:r>
          </w:p>
        </w:tc>
        <w:tc>
          <w:tcPr>
            <w:tcW w:w="0" w:type="auto"/>
            <w:vAlign w:val="center"/>
            <w:hideMark/>
          </w:tcPr>
          <w:p w14:paraId="592158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BE4C662" wp14:editId="329B6B61">
                  <wp:extent cx="304800" cy="152400"/>
                  <wp:effectExtent l="0" t="0" r="0" b="0"/>
                  <wp:docPr id="694" name="Picture 694" descr="http://www.aikidofaq.com/dictionary/pics/choku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aikidofaq.com/dictionary/pics/chokusen.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F48E39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straight line</w:t>
            </w:r>
          </w:p>
        </w:tc>
      </w:tr>
      <w:tr w:rsidR="002874DE" w:rsidRPr="002874DE" w14:paraId="49A3260E" w14:textId="77777777" w:rsidTr="002874DE">
        <w:trPr>
          <w:tblCellSpacing w:w="0" w:type="dxa"/>
        </w:trPr>
        <w:tc>
          <w:tcPr>
            <w:tcW w:w="0" w:type="auto"/>
            <w:vAlign w:val="center"/>
            <w:hideMark/>
          </w:tcPr>
          <w:p w14:paraId="51F3785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Naka</w:t>
            </w:r>
          </w:p>
        </w:tc>
        <w:tc>
          <w:tcPr>
            <w:tcW w:w="0" w:type="auto"/>
            <w:vAlign w:val="center"/>
            <w:hideMark/>
          </w:tcPr>
          <w:p w14:paraId="045D746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F73308C" wp14:editId="511A2933">
                  <wp:extent cx="133350" cy="152400"/>
                  <wp:effectExtent l="0" t="0" r="0" b="0"/>
                  <wp:docPr id="693" name="Picture 693" descr="http://www.aikidofaq.com/dictionary/pics/na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ikidofaq.com/dictionary/pics/naka.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tc>
        <w:tc>
          <w:tcPr>
            <w:tcW w:w="0" w:type="auto"/>
            <w:vAlign w:val="center"/>
            <w:hideMark/>
          </w:tcPr>
          <w:p w14:paraId="1048885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Center</w:t>
            </w:r>
          </w:p>
        </w:tc>
      </w:tr>
      <w:tr w:rsidR="002874DE" w:rsidRPr="002874DE" w14:paraId="5DBBF7A3" w14:textId="77777777" w:rsidTr="002874DE">
        <w:trPr>
          <w:tblCellSpacing w:w="0" w:type="dxa"/>
        </w:trPr>
        <w:tc>
          <w:tcPr>
            <w:tcW w:w="0" w:type="auto"/>
            <w:vAlign w:val="center"/>
            <w:hideMark/>
          </w:tcPr>
          <w:p w14:paraId="12F7C6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Naka ni</w:t>
            </w:r>
          </w:p>
        </w:tc>
        <w:tc>
          <w:tcPr>
            <w:tcW w:w="0" w:type="auto"/>
            <w:vAlign w:val="center"/>
            <w:hideMark/>
          </w:tcPr>
          <w:p w14:paraId="468B8B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AB6829" wp14:editId="11C7D68C">
                  <wp:extent cx="285750" cy="152400"/>
                  <wp:effectExtent l="0" t="0" r="0" b="0"/>
                  <wp:docPr id="692" name="Picture 692" descr="http://www.aikidofaq.com/dictionary/pics/nak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ikidofaq.com/dictionary/pics/nakani.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72846FA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the center</w:t>
            </w:r>
          </w:p>
        </w:tc>
      </w:tr>
      <w:tr w:rsidR="002874DE" w:rsidRPr="002874DE" w14:paraId="10F37A02" w14:textId="77777777" w:rsidTr="002874DE">
        <w:trPr>
          <w:tblCellSpacing w:w="0" w:type="dxa"/>
        </w:trPr>
        <w:tc>
          <w:tcPr>
            <w:tcW w:w="0" w:type="auto"/>
            <w:vAlign w:val="center"/>
            <w:hideMark/>
          </w:tcPr>
          <w:p w14:paraId="0F181B3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Waki</w:t>
            </w:r>
          </w:p>
        </w:tc>
        <w:tc>
          <w:tcPr>
            <w:tcW w:w="0" w:type="auto"/>
            <w:vAlign w:val="center"/>
            <w:hideMark/>
          </w:tcPr>
          <w:p w14:paraId="2AD979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A7E70D5" wp14:editId="1FBB6928">
                  <wp:extent cx="152400" cy="152400"/>
                  <wp:effectExtent l="0" t="0" r="0" b="0"/>
                  <wp:docPr id="691" name="Picture 691" descr="http://www.aikidofaq.com/dictionary/pics/w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aikidofaq.com/dictionary/pics/waki.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740F7B2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Side; armpit</w:t>
            </w:r>
          </w:p>
        </w:tc>
      </w:tr>
      <w:tr w:rsidR="002874DE" w:rsidRPr="002874DE" w14:paraId="491DA0CB" w14:textId="77777777" w:rsidTr="002874DE">
        <w:trPr>
          <w:tblCellSpacing w:w="0" w:type="dxa"/>
        </w:trPr>
        <w:tc>
          <w:tcPr>
            <w:tcW w:w="0" w:type="auto"/>
            <w:vAlign w:val="center"/>
            <w:hideMark/>
          </w:tcPr>
          <w:p w14:paraId="679C4A1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Zenpo</w:t>
            </w:r>
          </w:p>
        </w:tc>
        <w:tc>
          <w:tcPr>
            <w:tcW w:w="0" w:type="auto"/>
            <w:vAlign w:val="center"/>
            <w:hideMark/>
          </w:tcPr>
          <w:p w14:paraId="71D3F4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BDEBD6" wp14:editId="580D5572">
                  <wp:extent cx="304800" cy="152400"/>
                  <wp:effectExtent l="0" t="0" r="0" b="0"/>
                  <wp:docPr id="690" name="Picture 690" descr="http://www.aikidofaq.com/dictionary/pics/zen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ikidofaq.com/dictionary/pics/zenpo.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B58CF8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Front</w:t>
            </w:r>
          </w:p>
        </w:tc>
      </w:tr>
      <w:tr w:rsidR="002874DE" w:rsidRPr="002874DE" w14:paraId="0BEF4F04" w14:textId="77777777" w:rsidTr="00D72758">
        <w:trPr>
          <w:tblCellSpacing w:w="0" w:type="dxa"/>
        </w:trPr>
        <w:tc>
          <w:tcPr>
            <w:tcW w:w="0" w:type="auto"/>
            <w:gridSpan w:val="3"/>
            <w:shd w:val="clear" w:color="auto" w:fill="B9C4DF" w:themeFill="accent3" w:themeFillTint="66"/>
            <w:vAlign w:val="center"/>
            <w:hideMark/>
          </w:tcPr>
          <w:p w14:paraId="10AE5B40" w14:textId="77777777" w:rsidR="002874DE" w:rsidRPr="002874DE" w:rsidRDefault="002874DE" w:rsidP="00D72758">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General:</w:t>
            </w:r>
          </w:p>
        </w:tc>
      </w:tr>
      <w:tr w:rsidR="002874DE" w:rsidRPr="002874DE" w14:paraId="7C43D785" w14:textId="77777777" w:rsidTr="002874DE">
        <w:trPr>
          <w:tblCellSpacing w:w="0" w:type="dxa"/>
        </w:trPr>
        <w:tc>
          <w:tcPr>
            <w:tcW w:w="0" w:type="auto"/>
            <w:vAlign w:val="center"/>
            <w:hideMark/>
          </w:tcPr>
          <w:p w14:paraId="76B6F8B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 deshi</w:t>
            </w:r>
          </w:p>
        </w:tc>
        <w:tc>
          <w:tcPr>
            <w:tcW w:w="0" w:type="auto"/>
            <w:vAlign w:val="center"/>
            <w:hideMark/>
          </w:tcPr>
          <w:p w14:paraId="64712B8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293D50D" wp14:editId="4C611702">
                  <wp:extent cx="447675" cy="152400"/>
                  <wp:effectExtent l="0" t="0" r="9525" b="0"/>
                  <wp:docPr id="689" name="Picture 689" descr="http://www.aikidofaq.com/dictionary/pics/uchide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ikidofaq.com/dictionary/pics/uchideshi.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64A07F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live-in student</w:t>
            </w:r>
          </w:p>
        </w:tc>
      </w:tr>
      <w:tr w:rsidR="002874DE" w:rsidRPr="002874DE" w14:paraId="7E1FB503" w14:textId="77777777" w:rsidTr="002874DE">
        <w:trPr>
          <w:tblCellSpacing w:w="0" w:type="dxa"/>
        </w:trPr>
        <w:tc>
          <w:tcPr>
            <w:tcW w:w="0" w:type="auto"/>
            <w:vAlign w:val="center"/>
            <w:hideMark/>
          </w:tcPr>
          <w:p w14:paraId="51B0125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Budo</w:t>
            </w:r>
          </w:p>
        </w:tc>
        <w:tc>
          <w:tcPr>
            <w:tcW w:w="0" w:type="auto"/>
            <w:vAlign w:val="center"/>
            <w:hideMark/>
          </w:tcPr>
          <w:p w14:paraId="6ABD35C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3BC85E9" wp14:editId="326A21D9">
                  <wp:extent cx="304800" cy="152400"/>
                  <wp:effectExtent l="0" t="0" r="0" b="0"/>
                  <wp:docPr id="688" name="Picture 688" descr="http://www.aikidofaq.com/dictionary/pics/b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aikidofaq.com/dictionary/pics/budo.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7C5E64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Martial way</w:t>
            </w:r>
          </w:p>
        </w:tc>
      </w:tr>
      <w:tr w:rsidR="002874DE" w:rsidRPr="002874DE" w14:paraId="75B22F7D" w14:textId="77777777" w:rsidTr="002874DE">
        <w:trPr>
          <w:tblCellSpacing w:w="0" w:type="dxa"/>
        </w:trPr>
        <w:tc>
          <w:tcPr>
            <w:tcW w:w="0" w:type="auto"/>
            <w:vAlign w:val="center"/>
            <w:hideMark/>
          </w:tcPr>
          <w:p w14:paraId="21702D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Aikido</w:t>
            </w:r>
          </w:p>
        </w:tc>
        <w:tc>
          <w:tcPr>
            <w:tcW w:w="0" w:type="auto"/>
            <w:vAlign w:val="center"/>
            <w:hideMark/>
          </w:tcPr>
          <w:p w14:paraId="677EFF6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CA15262" wp14:editId="43E23731">
                  <wp:extent cx="457200" cy="152400"/>
                  <wp:effectExtent l="0" t="0" r="0" b="0"/>
                  <wp:docPr id="687" name="Picture 687" descr="http://www.aikidofaq.com/dictionary/pics/aik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aikidofaq.com/dictionary/pics/aikido.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0E19252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way of harmony with ki</w:t>
            </w:r>
          </w:p>
        </w:tc>
      </w:tr>
      <w:tr w:rsidR="002874DE" w:rsidRPr="002874DE" w14:paraId="35FB8418" w14:textId="77777777" w:rsidTr="002874DE">
        <w:trPr>
          <w:tblCellSpacing w:w="0" w:type="dxa"/>
        </w:trPr>
        <w:tc>
          <w:tcPr>
            <w:tcW w:w="0" w:type="auto"/>
            <w:vAlign w:val="center"/>
            <w:hideMark/>
          </w:tcPr>
          <w:p w14:paraId="4FD4B9B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Dojo</w:t>
            </w:r>
          </w:p>
        </w:tc>
        <w:tc>
          <w:tcPr>
            <w:tcW w:w="0" w:type="auto"/>
            <w:vAlign w:val="center"/>
            <w:hideMark/>
          </w:tcPr>
          <w:p w14:paraId="2EE532C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86C387A" wp14:editId="4ABF8CD1">
                  <wp:extent cx="304800" cy="152400"/>
                  <wp:effectExtent l="0" t="0" r="0" b="0"/>
                  <wp:docPr id="686" name="Picture 686" descr="http://www.aikidofaq.com/dictionary/pics/do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aikidofaq.com/dictionary/pics/dojo.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9DA47A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Lit. "way place"</w:t>
            </w:r>
          </w:p>
        </w:tc>
      </w:tr>
      <w:tr w:rsidR="002874DE" w:rsidRPr="002874DE" w14:paraId="37921DE4" w14:textId="77777777" w:rsidTr="002874DE">
        <w:trPr>
          <w:tblCellSpacing w:w="0" w:type="dxa"/>
        </w:trPr>
        <w:tc>
          <w:tcPr>
            <w:tcW w:w="0" w:type="auto"/>
            <w:vAlign w:val="center"/>
            <w:hideMark/>
          </w:tcPr>
          <w:p w14:paraId="0D076FE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Zanshin</w:t>
            </w:r>
          </w:p>
        </w:tc>
        <w:tc>
          <w:tcPr>
            <w:tcW w:w="0" w:type="auto"/>
            <w:vAlign w:val="center"/>
            <w:hideMark/>
          </w:tcPr>
          <w:p w14:paraId="715D9D7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18A085E" wp14:editId="176FBAD8">
                  <wp:extent cx="304800" cy="152400"/>
                  <wp:effectExtent l="0" t="0" r="0" b="0"/>
                  <wp:docPr id="685" name="Picture 685" descr="http://www.aikidofaq.com/dictionary/pics/za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aikidofaq.com/dictionary/pics/zanshin.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F6E5A7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lit. "remaining spirit", balanced and aware state</w:t>
            </w:r>
          </w:p>
        </w:tc>
      </w:tr>
      <w:tr w:rsidR="002874DE" w:rsidRPr="002874DE" w14:paraId="169DB623" w14:textId="77777777" w:rsidTr="002874DE">
        <w:trPr>
          <w:tblCellSpacing w:w="0" w:type="dxa"/>
        </w:trPr>
        <w:tc>
          <w:tcPr>
            <w:tcW w:w="0" w:type="auto"/>
            <w:vAlign w:val="center"/>
            <w:hideMark/>
          </w:tcPr>
          <w:p w14:paraId="7B917B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Kiai</w:t>
            </w:r>
          </w:p>
        </w:tc>
        <w:tc>
          <w:tcPr>
            <w:tcW w:w="0" w:type="auto"/>
            <w:vAlign w:val="center"/>
            <w:hideMark/>
          </w:tcPr>
          <w:p w14:paraId="17346A7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5FA8E4" wp14:editId="54DF040D">
                  <wp:extent cx="447675" cy="152400"/>
                  <wp:effectExtent l="0" t="0" r="9525" b="0"/>
                  <wp:docPr id="684" name="Picture 684" descr="http://www.aikidofaq.com/dictionary/pics/ki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aikidofaq.com/dictionary/pics/kiai.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50E5AFF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shout delivered for the purpose of focussing all of one's energy</w:t>
            </w:r>
          </w:p>
        </w:tc>
      </w:tr>
      <w:tr w:rsidR="002874DE" w:rsidRPr="002874DE" w14:paraId="127E562F" w14:textId="77777777" w:rsidTr="002874DE">
        <w:trPr>
          <w:tblCellSpacing w:w="0" w:type="dxa"/>
        </w:trPr>
        <w:tc>
          <w:tcPr>
            <w:tcW w:w="0" w:type="auto"/>
            <w:vAlign w:val="center"/>
            <w:hideMark/>
          </w:tcPr>
          <w:p w14:paraId="3B6110C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Satori</w:t>
            </w:r>
          </w:p>
        </w:tc>
        <w:tc>
          <w:tcPr>
            <w:tcW w:w="0" w:type="auto"/>
            <w:vAlign w:val="center"/>
            <w:hideMark/>
          </w:tcPr>
          <w:p w14:paraId="15CDF87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AAB3CAB" wp14:editId="66432CB5">
                  <wp:extent cx="276225" cy="152400"/>
                  <wp:effectExtent l="0" t="0" r="9525" b="0"/>
                  <wp:docPr id="683" name="Picture 683" descr="http://www.aikidofaq.com/dictionary/pics/sat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aikidofaq.com/dictionary/pics/satori.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tc>
        <w:tc>
          <w:tcPr>
            <w:tcW w:w="0" w:type="auto"/>
            <w:vAlign w:val="center"/>
            <w:hideMark/>
          </w:tcPr>
          <w:p w14:paraId="19C0BF7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Enlightenment</w:t>
            </w:r>
          </w:p>
        </w:tc>
      </w:tr>
      <w:tr w:rsidR="002874DE" w:rsidRPr="002874DE" w14:paraId="76E307CF" w14:textId="77777777" w:rsidTr="002874DE">
        <w:trPr>
          <w:tblCellSpacing w:w="0" w:type="dxa"/>
        </w:trPr>
        <w:tc>
          <w:tcPr>
            <w:tcW w:w="0" w:type="auto"/>
            <w:vAlign w:val="center"/>
            <w:hideMark/>
          </w:tcPr>
          <w:p w14:paraId="13BCF8A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Misogi</w:t>
            </w:r>
          </w:p>
        </w:tc>
        <w:tc>
          <w:tcPr>
            <w:tcW w:w="0" w:type="auto"/>
            <w:vAlign w:val="center"/>
            <w:hideMark/>
          </w:tcPr>
          <w:p w14:paraId="539C059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A170B9F" wp14:editId="2125B3DF">
                  <wp:extent cx="152400" cy="152400"/>
                  <wp:effectExtent l="0" t="0" r="0" b="0"/>
                  <wp:docPr id="682" name="Picture 682" descr="http://www.aikidofaq.com/dictionary/pics/miso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ikidofaq.com/dictionary/pics/misogi.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3906E4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purification ceremony</w:t>
            </w:r>
          </w:p>
        </w:tc>
      </w:tr>
      <w:tr w:rsidR="002874DE" w:rsidRPr="002874DE" w14:paraId="54FA91BB" w14:textId="77777777" w:rsidTr="002874DE">
        <w:trPr>
          <w:tblCellSpacing w:w="0" w:type="dxa"/>
        </w:trPr>
        <w:tc>
          <w:tcPr>
            <w:tcW w:w="0" w:type="auto"/>
            <w:vAlign w:val="center"/>
            <w:hideMark/>
          </w:tcPr>
          <w:p w14:paraId="7EAF79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Musubi</w:t>
            </w:r>
          </w:p>
        </w:tc>
        <w:tc>
          <w:tcPr>
            <w:tcW w:w="0" w:type="auto"/>
            <w:vAlign w:val="center"/>
            <w:hideMark/>
          </w:tcPr>
          <w:p w14:paraId="2CD9B87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E723513" wp14:editId="3E6AE32F">
                  <wp:extent cx="304800" cy="152400"/>
                  <wp:effectExtent l="0" t="0" r="0" b="0"/>
                  <wp:docPr id="681" name="Picture 681" descr="http://www.aikidofaq.com/dictionary/pics/mus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aikidofaq.com/dictionary/pics/musubi.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78719E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Ending, conclusion, union</w:t>
            </w:r>
          </w:p>
        </w:tc>
      </w:tr>
      <w:tr w:rsidR="002874DE" w:rsidRPr="002874DE" w14:paraId="3F44795E" w14:textId="77777777" w:rsidTr="002874DE">
        <w:trPr>
          <w:tblCellSpacing w:w="0" w:type="dxa"/>
        </w:trPr>
        <w:tc>
          <w:tcPr>
            <w:tcW w:w="0" w:type="auto"/>
            <w:vAlign w:val="center"/>
            <w:hideMark/>
          </w:tcPr>
          <w:p w14:paraId="2BB59DB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Shugyo</w:t>
            </w:r>
          </w:p>
        </w:tc>
        <w:tc>
          <w:tcPr>
            <w:tcW w:w="0" w:type="auto"/>
            <w:vAlign w:val="center"/>
            <w:hideMark/>
          </w:tcPr>
          <w:p w14:paraId="716FFC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59A4E47" wp14:editId="2BB9C938">
                  <wp:extent cx="304800" cy="152400"/>
                  <wp:effectExtent l="0" t="0" r="0" b="0"/>
                  <wp:docPr id="680" name="Picture 680" descr="http://www.aikidofaq.com/dictionary/pics/shug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aikidofaq.com/dictionary/pics/shugyo.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031BD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Training, pursuit of knowledge</w:t>
            </w:r>
          </w:p>
        </w:tc>
      </w:tr>
      <w:tr w:rsidR="002874DE" w:rsidRPr="002874DE" w14:paraId="5D09A3EA" w14:textId="77777777" w:rsidTr="002874DE">
        <w:trPr>
          <w:tblCellSpacing w:w="0" w:type="dxa"/>
        </w:trPr>
        <w:tc>
          <w:tcPr>
            <w:tcW w:w="0" w:type="auto"/>
            <w:vAlign w:val="center"/>
            <w:hideMark/>
          </w:tcPr>
          <w:p w14:paraId="40F0E7A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Tatami</w:t>
            </w:r>
          </w:p>
        </w:tc>
        <w:tc>
          <w:tcPr>
            <w:tcW w:w="0" w:type="auto"/>
            <w:vAlign w:val="center"/>
            <w:hideMark/>
          </w:tcPr>
          <w:p w14:paraId="74F50AE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1693181" wp14:editId="0B9CD245">
                  <wp:extent cx="152400" cy="142875"/>
                  <wp:effectExtent l="0" t="0" r="0" b="9525"/>
                  <wp:docPr id="679" name="Picture 679" descr="http://www.aikidofaq.com/dictionary/pics/tat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ikidofaq.com/dictionary/pics/tatami.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77B104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Mat</w:t>
            </w:r>
          </w:p>
        </w:tc>
      </w:tr>
      <w:tr w:rsidR="002874DE" w:rsidRPr="002874DE" w14:paraId="1FFE81F7" w14:textId="77777777" w:rsidTr="002874DE">
        <w:trPr>
          <w:tblCellSpacing w:w="0" w:type="dxa"/>
        </w:trPr>
        <w:tc>
          <w:tcPr>
            <w:tcW w:w="0" w:type="auto"/>
            <w:vAlign w:val="center"/>
            <w:hideMark/>
          </w:tcPr>
          <w:p w14:paraId="55E2357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Uke</w:t>
            </w:r>
          </w:p>
        </w:tc>
        <w:tc>
          <w:tcPr>
            <w:tcW w:w="0" w:type="auto"/>
            <w:vAlign w:val="center"/>
            <w:hideMark/>
          </w:tcPr>
          <w:p w14:paraId="622A719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A3B6195" wp14:editId="731B53AA">
                  <wp:extent cx="304800" cy="152400"/>
                  <wp:effectExtent l="0" t="0" r="0" b="0"/>
                  <wp:docPr id="678" name="Picture 678" descr="http://www.aikidofaq.com/dictionary/pics/u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ikidofaq.com/dictionary/pics/uke.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155B49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Receiver of the technique (attacker)</w:t>
            </w:r>
          </w:p>
        </w:tc>
      </w:tr>
      <w:tr w:rsidR="002874DE" w:rsidRPr="002874DE" w14:paraId="2D79FC10" w14:textId="77777777" w:rsidTr="002874DE">
        <w:trPr>
          <w:tblCellSpacing w:w="0" w:type="dxa"/>
        </w:trPr>
        <w:tc>
          <w:tcPr>
            <w:tcW w:w="0" w:type="auto"/>
            <w:vAlign w:val="center"/>
            <w:hideMark/>
          </w:tcPr>
          <w:p w14:paraId="01CCAA8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Nage</w:t>
            </w:r>
          </w:p>
        </w:tc>
        <w:tc>
          <w:tcPr>
            <w:tcW w:w="0" w:type="auto"/>
            <w:vAlign w:val="center"/>
            <w:hideMark/>
          </w:tcPr>
          <w:p w14:paraId="23B720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A6585FC" wp14:editId="23D1FDAC">
                  <wp:extent cx="304800" cy="152400"/>
                  <wp:effectExtent l="0" t="0" r="0" b="0"/>
                  <wp:docPr id="677" name="Picture 677" descr="http://www.aikidofaq.com/dictionary/pics/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ikidofaq.com/dictionary/pics/nage.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3624E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Doer of the technique (defender)</w:t>
            </w:r>
          </w:p>
        </w:tc>
      </w:tr>
      <w:tr w:rsidR="002874DE" w:rsidRPr="002874DE" w14:paraId="0C164246" w14:textId="77777777" w:rsidTr="002874DE">
        <w:trPr>
          <w:tblCellSpacing w:w="0" w:type="dxa"/>
        </w:trPr>
        <w:tc>
          <w:tcPr>
            <w:tcW w:w="0" w:type="auto"/>
            <w:vAlign w:val="center"/>
            <w:hideMark/>
          </w:tcPr>
          <w:p w14:paraId="3BC7CD3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Bokken</w:t>
            </w:r>
          </w:p>
        </w:tc>
        <w:tc>
          <w:tcPr>
            <w:tcW w:w="0" w:type="auto"/>
            <w:vAlign w:val="center"/>
            <w:hideMark/>
          </w:tcPr>
          <w:p w14:paraId="7B18F4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9FD8354" wp14:editId="1DA4112C">
                  <wp:extent cx="295275" cy="152400"/>
                  <wp:effectExtent l="0" t="0" r="9525" b="0"/>
                  <wp:docPr id="676" name="Picture 676" descr="http://www.aikidofaq.com/dictionary/pics/bok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ikidofaq.com/dictionary/pics/bokken.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076D6DB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Wooden sword</w:t>
            </w:r>
          </w:p>
        </w:tc>
      </w:tr>
      <w:tr w:rsidR="002874DE" w:rsidRPr="002874DE" w14:paraId="3137493B" w14:textId="77777777" w:rsidTr="002874DE">
        <w:trPr>
          <w:tblCellSpacing w:w="0" w:type="dxa"/>
        </w:trPr>
        <w:tc>
          <w:tcPr>
            <w:tcW w:w="0" w:type="auto"/>
            <w:vAlign w:val="center"/>
            <w:hideMark/>
          </w:tcPr>
          <w:p w14:paraId="4CF92D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Bokuto</w:t>
            </w:r>
          </w:p>
        </w:tc>
        <w:tc>
          <w:tcPr>
            <w:tcW w:w="0" w:type="auto"/>
            <w:vAlign w:val="center"/>
            <w:hideMark/>
          </w:tcPr>
          <w:p w14:paraId="0E5473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A338ECA" wp14:editId="66F9B1FF">
                  <wp:extent cx="295275" cy="152400"/>
                  <wp:effectExtent l="0" t="0" r="9525" b="0"/>
                  <wp:docPr id="675" name="Picture 675" descr="http://www.aikidofaq.com/dictionary/pics/boku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aikidofaq.com/dictionary/pics/bokuto.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58DCFF3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Wooden sword</w:t>
            </w:r>
          </w:p>
        </w:tc>
      </w:tr>
      <w:tr w:rsidR="002874DE" w:rsidRPr="002874DE" w14:paraId="6DC2EEBE" w14:textId="77777777" w:rsidTr="002874DE">
        <w:trPr>
          <w:tblCellSpacing w:w="0" w:type="dxa"/>
        </w:trPr>
        <w:tc>
          <w:tcPr>
            <w:tcW w:w="0" w:type="auto"/>
            <w:vAlign w:val="center"/>
            <w:hideMark/>
          </w:tcPr>
          <w:p w14:paraId="3101200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Jo</w:t>
            </w:r>
          </w:p>
        </w:tc>
        <w:tc>
          <w:tcPr>
            <w:tcW w:w="0" w:type="auto"/>
            <w:vAlign w:val="center"/>
            <w:hideMark/>
          </w:tcPr>
          <w:p w14:paraId="1336338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42E82F1" wp14:editId="57622254">
                  <wp:extent cx="152400" cy="152400"/>
                  <wp:effectExtent l="0" t="0" r="0" b="0"/>
                  <wp:docPr id="674" name="Picture 674" descr="http://www.aikidofaq.com/dictionary/pics/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aikidofaq.com/dictionary/pics/jo.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162FE4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Short staff (~130 cm length)</w:t>
            </w:r>
          </w:p>
        </w:tc>
      </w:tr>
      <w:tr w:rsidR="002874DE" w:rsidRPr="002874DE" w14:paraId="5F2670C4" w14:textId="77777777" w:rsidTr="002874DE">
        <w:trPr>
          <w:tblCellSpacing w:w="0" w:type="dxa"/>
        </w:trPr>
        <w:tc>
          <w:tcPr>
            <w:tcW w:w="0" w:type="auto"/>
            <w:vAlign w:val="center"/>
            <w:hideMark/>
          </w:tcPr>
          <w:p w14:paraId="6A4DEB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Shinai</w:t>
            </w:r>
          </w:p>
        </w:tc>
        <w:tc>
          <w:tcPr>
            <w:tcW w:w="0" w:type="auto"/>
            <w:vAlign w:val="center"/>
            <w:hideMark/>
          </w:tcPr>
          <w:p w14:paraId="4A46FCB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ACBD4FE" wp14:editId="28B7045E">
                  <wp:extent cx="295275" cy="152400"/>
                  <wp:effectExtent l="0" t="0" r="9525" b="0"/>
                  <wp:docPr id="673" name="Picture 673" descr="http://www.aikidofaq.com/dictionary/pics/shin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aikidofaq.com/dictionary/pics/shinai.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205B06F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Bamboo sword</w:t>
            </w:r>
          </w:p>
        </w:tc>
      </w:tr>
      <w:tr w:rsidR="002874DE" w:rsidRPr="002874DE" w14:paraId="7212668C" w14:textId="77777777" w:rsidTr="002874DE">
        <w:trPr>
          <w:tblCellSpacing w:w="0" w:type="dxa"/>
        </w:trPr>
        <w:tc>
          <w:tcPr>
            <w:tcW w:w="0" w:type="auto"/>
            <w:vAlign w:val="center"/>
            <w:hideMark/>
          </w:tcPr>
          <w:p w14:paraId="60C0FCE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Enten-jizui</w:t>
            </w:r>
          </w:p>
        </w:tc>
        <w:tc>
          <w:tcPr>
            <w:tcW w:w="0" w:type="auto"/>
            <w:vAlign w:val="center"/>
            <w:hideMark/>
          </w:tcPr>
          <w:p w14:paraId="66B2DA6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02F59CD" wp14:editId="0394C42D">
                  <wp:extent cx="1038225" cy="152400"/>
                  <wp:effectExtent l="0" t="0" r="9525" b="0"/>
                  <wp:docPr id="672" name="Picture 672" descr="http://www.aikidofaq.com/dictionary/pics/entenjiz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aikidofaq.com/dictionary/pics/entenjizui.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38225" cy="152400"/>
                          </a:xfrm>
                          <a:prstGeom prst="rect">
                            <a:avLst/>
                          </a:prstGeom>
                          <a:noFill/>
                          <a:ln>
                            <a:noFill/>
                          </a:ln>
                        </pic:spPr>
                      </pic:pic>
                    </a:graphicData>
                  </a:graphic>
                </wp:inline>
              </w:drawing>
            </w:r>
          </w:p>
        </w:tc>
        <w:tc>
          <w:tcPr>
            <w:tcW w:w="0" w:type="auto"/>
            <w:vAlign w:val="center"/>
            <w:hideMark/>
          </w:tcPr>
          <w:p w14:paraId="7671428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Moving and turning freely</w:t>
            </w:r>
          </w:p>
        </w:tc>
      </w:tr>
      <w:tr w:rsidR="002874DE" w:rsidRPr="002874DE" w14:paraId="3EFA6B06" w14:textId="77777777" w:rsidTr="002874DE">
        <w:trPr>
          <w:tblCellSpacing w:w="0" w:type="dxa"/>
        </w:trPr>
        <w:tc>
          <w:tcPr>
            <w:tcW w:w="0" w:type="auto"/>
            <w:vAlign w:val="center"/>
            <w:hideMark/>
          </w:tcPr>
          <w:p w14:paraId="46F4EE8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Genshin</w:t>
            </w:r>
          </w:p>
        </w:tc>
        <w:tc>
          <w:tcPr>
            <w:tcW w:w="0" w:type="auto"/>
            <w:vAlign w:val="center"/>
            <w:hideMark/>
          </w:tcPr>
          <w:p w14:paraId="3D6FEA5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D369662" wp14:editId="32343BF7">
                  <wp:extent cx="590550" cy="142875"/>
                  <wp:effectExtent l="0" t="0" r="0" b="9525"/>
                  <wp:docPr id="671" name="Picture 671" descr="http://www.aikidofaq.com/dictionary/pics/ge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aikidofaq.com/dictionary/pics/genshin.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0550" cy="142875"/>
                          </a:xfrm>
                          <a:prstGeom prst="rect">
                            <a:avLst/>
                          </a:prstGeom>
                          <a:noFill/>
                          <a:ln>
                            <a:noFill/>
                          </a:ln>
                        </pic:spPr>
                      </pic:pic>
                    </a:graphicData>
                  </a:graphic>
                </wp:inline>
              </w:drawing>
            </w:r>
          </w:p>
        </w:tc>
        <w:tc>
          <w:tcPr>
            <w:tcW w:w="0" w:type="auto"/>
            <w:vAlign w:val="center"/>
            <w:hideMark/>
          </w:tcPr>
          <w:p w14:paraId="097DED0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Intuition</w:t>
            </w:r>
          </w:p>
        </w:tc>
      </w:tr>
      <w:tr w:rsidR="002874DE" w:rsidRPr="002874DE" w14:paraId="113D7D19" w14:textId="77777777" w:rsidTr="002874DE">
        <w:trPr>
          <w:tblCellSpacing w:w="0" w:type="dxa"/>
        </w:trPr>
        <w:tc>
          <w:tcPr>
            <w:tcW w:w="0" w:type="auto"/>
            <w:vAlign w:val="center"/>
            <w:hideMark/>
          </w:tcPr>
          <w:p w14:paraId="27E8A45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Giri</w:t>
            </w:r>
          </w:p>
        </w:tc>
        <w:tc>
          <w:tcPr>
            <w:tcW w:w="0" w:type="auto"/>
            <w:vAlign w:val="center"/>
            <w:hideMark/>
          </w:tcPr>
          <w:p w14:paraId="22F56B4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8ED5111" wp14:editId="634BC6F3">
                  <wp:extent cx="304800" cy="152400"/>
                  <wp:effectExtent l="0" t="0" r="0" b="0"/>
                  <wp:docPr id="670" name="Picture 670" descr="http://www.aikidofaq.com/dictionary/pics/gi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ikidofaq.com/dictionary/pics/giri.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C2277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Duty; What you have to do</w:t>
            </w:r>
          </w:p>
        </w:tc>
      </w:tr>
      <w:tr w:rsidR="002874DE" w:rsidRPr="002874DE" w14:paraId="09F3993B" w14:textId="77777777" w:rsidTr="002874DE">
        <w:trPr>
          <w:tblCellSpacing w:w="0" w:type="dxa"/>
        </w:trPr>
        <w:tc>
          <w:tcPr>
            <w:tcW w:w="0" w:type="auto"/>
            <w:vAlign w:val="center"/>
            <w:hideMark/>
          </w:tcPr>
          <w:p w14:paraId="7EF4DFF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Happo-baraki</w:t>
            </w:r>
          </w:p>
        </w:tc>
        <w:tc>
          <w:tcPr>
            <w:tcW w:w="0" w:type="auto"/>
            <w:vAlign w:val="center"/>
            <w:hideMark/>
          </w:tcPr>
          <w:p w14:paraId="134166F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D1C46F2" wp14:editId="70DA969D">
                  <wp:extent cx="742950" cy="152400"/>
                  <wp:effectExtent l="0" t="0" r="0" b="0"/>
                  <wp:docPr id="669" name="Picture 669" descr="http://www.aikidofaq.com/dictionary/pics/happobar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ikidofaq.com/dictionary/pics/happobaraki.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p>
        </w:tc>
        <w:tc>
          <w:tcPr>
            <w:tcW w:w="0" w:type="auto"/>
            <w:vAlign w:val="center"/>
            <w:hideMark/>
          </w:tcPr>
          <w:p w14:paraId="4F18EAC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be totally aware of ones surroundings</w:t>
            </w:r>
          </w:p>
        </w:tc>
      </w:tr>
      <w:tr w:rsidR="002874DE" w:rsidRPr="002874DE" w14:paraId="174A6E95" w14:textId="77777777" w:rsidTr="002874DE">
        <w:trPr>
          <w:tblCellSpacing w:w="0" w:type="dxa"/>
        </w:trPr>
        <w:tc>
          <w:tcPr>
            <w:tcW w:w="0" w:type="auto"/>
            <w:vAlign w:val="center"/>
            <w:hideMark/>
          </w:tcPr>
          <w:p w14:paraId="614A24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Hiki</w:t>
            </w:r>
          </w:p>
        </w:tc>
        <w:tc>
          <w:tcPr>
            <w:tcW w:w="0" w:type="auto"/>
            <w:vAlign w:val="center"/>
            <w:hideMark/>
          </w:tcPr>
          <w:p w14:paraId="7457F81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CD10A09" wp14:editId="4A7ABEA1">
                  <wp:extent cx="285750" cy="152400"/>
                  <wp:effectExtent l="0" t="0" r="0" b="0"/>
                  <wp:docPr id="668" name="Picture 668" descr="http://www.aikidofaq.com/dictionary/pics/h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ikidofaq.com/dictionary/pics/hiki.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6DD4C9B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Pull; tug</w:t>
            </w:r>
          </w:p>
        </w:tc>
      </w:tr>
      <w:tr w:rsidR="002874DE" w:rsidRPr="002874DE" w14:paraId="6FB8ADDB" w14:textId="77777777" w:rsidTr="002874DE">
        <w:trPr>
          <w:tblCellSpacing w:w="0" w:type="dxa"/>
        </w:trPr>
        <w:tc>
          <w:tcPr>
            <w:tcW w:w="0" w:type="auto"/>
            <w:vAlign w:val="center"/>
            <w:hideMark/>
          </w:tcPr>
          <w:p w14:paraId="1D8117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Hineri</w:t>
            </w:r>
          </w:p>
        </w:tc>
        <w:tc>
          <w:tcPr>
            <w:tcW w:w="0" w:type="auto"/>
            <w:vAlign w:val="center"/>
            <w:hideMark/>
          </w:tcPr>
          <w:p w14:paraId="7C70883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1F00BA4" wp14:editId="50FB74A9">
                  <wp:extent cx="276225" cy="152400"/>
                  <wp:effectExtent l="0" t="0" r="9525" b="0"/>
                  <wp:docPr id="667" name="Picture 667" descr="http://www.aikidofaq.com/dictionary/pics/hine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ikidofaq.com/dictionary/pics/hineri.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tc>
        <w:tc>
          <w:tcPr>
            <w:tcW w:w="0" w:type="auto"/>
            <w:vAlign w:val="center"/>
            <w:hideMark/>
          </w:tcPr>
          <w:p w14:paraId="042738B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twist</w:t>
            </w:r>
          </w:p>
        </w:tc>
      </w:tr>
      <w:tr w:rsidR="002874DE" w:rsidRPr="002874DE" w14:paraId="0AA532D1" w14:textId="77777777" w:rsidTr="002874DE">
        <w:trPr>
          <w:tblCellSpacing w:w="0" w:type="dxa"/>
        </w:trPr>
        <w:tc>
          <w:tcPr>
            <w:tcW w:w="0" w:type="auto"/>
            <w:vAlign w:val="center"/>
            <w:hideMark/>
          </w:tcPr>
          <w:p w14:paraId="1AF2AC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Hito-e-mi</w:t>
            </w:r>
          </w:p>
        </w:tc>
        <w:tc>
          <w:tcPr>
            <w:tcW w:w="0" w:type="auto"/>
            <w:vAlign w:val="center"/>
            <w:hideMark/>
          </w:tcPr>
          <w:p w14:paraId="6ADB692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9B74851" wp14:editId="675E2BDB">
                  <wp:extent cx="600075" cy="142875"/>
                  <wp:effectExtent l="0" t="0" r="9525" b="9525"/>
                  <wp:docPr id="666" name="Picture 666" descr="http://www.aikidofaq.com/dictionary/pics/hitoe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aikidofaq.com/dictionary/pics/hitoemi.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p>
        </w:tc>
        <w:tc>
          <w:tcPr>
            <w:tcW w:w="0" w:type="auto"/>
            <w:vAlign w:val="center"/>
            <w:hideMark/>
          </w:tcPr>
          <w:p w14:paraId="7E5E81C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Blending with motion of attack</w:t>
            </w:r>
          </w:p>
        </w:tc>
      </w:tr>
      <w:tr w:rsidR="002874DE" w:rsidRPr="002874DE" w14:paraId="006ED852" w14:textId="77777777" w:rsidTr="002874DE">
        <w:trPr>
          <w:tblCellSpacing w:w="0" w:type="dxa"/>
        </w:trPr>
        <w:tc>
          <w:tcPr>
            <w:tcW w:w="0" w:type="auto"/>
            <w:vAlign w:val="center"/>
            <w:hideMark/>
          </w:tcPr>
          <w:p w14:paraId="7E9B44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Ido</w:t>
            </w:r>
          </w:p>
        </w:tc>
        <w:tc>
          <w:tcPr>
            <w:tcW w:w="0" w:type="auto"/>
            <w:vAlign w:val="center"/>
            <w:hideMark/>
          </w:tcPr>
          <w:p w14:paraId="258FB06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2C567FF" wp14:editId="0A3369A5">
                  <wp:extent cx="304800" cy="152400"/>
                  <wp:effectExtent l="0" t="0" r="0" b="0"/>
                  <wp:docPr id="665" name="Picture 665" descr="http://www.aikidofaq.com/dictionary/pics/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aikidofaq.com/dictionary/pics/ido.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46EF9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Movement</w:t>
            </w:r>
          </w:p>
        </w:tc>
      </w:tr>
      <w:tr w:rsidR="002874DE" w:rsidRPr="002874DE" w14:paraId="52369AA8" w14:textId="77777777" w:rsidTr="002874DE">
        <w:trPr>
          <w:tblCellSpacing w:w="0" w:type="dxa"/>
        </w:trPr>
        <w:tc>
          <w:tcPr>
            <w:tcW w:w="0" w:type="auto"/>
            <w:vAlign w:val="center"/>
            <w:hideMark/>
          </w:tcPr>
          <w:p w14:paraId="376D78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Idori</w:t>
            </w:r>
          </w:p>
        </w:tc>
        <w:tc>
          <w:tcPr>
            <w:tcW w:w="0" w:type="auto"/>
            <w:vAlign w:val="center"/>
            <w:hideMark/>
          </w:tcPr>
          <w:p w14:paraId="7DB13D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168A7C5" wp14:editId="56F91FAF">
                  <wp:extent cx="409575" cy="142875"/>
                  <wp:effectExtent l="0" t="0" r="9525" b="9525"/>
                  <wp:docPr id="664" name="Picture 664" descr="http://www.aikidofaq.com/dictionary/pics/i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aikidofaq.com/dictionary/pics/idori.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p>
        </w:tc>
        <w:tc>
          <w:tcPr>
            <w:tcW w:w="0" w:type="auto"/>
            <w:vAlign w:val="center"/>
            <w:hideMark/>
          </w:tcPr>
          <w:p w14:paraId="13A23E2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Techniques practiced from seiza</w:t>
            </w:r>
          </w:p>
        </w:tc>
      </w:tr>
      <w:tr w:rsidR="002874DE" w:rsidRPr="002874DE" w14:paraId="48CB2371" w14:textId="77777777" w:rsidTr="002874DE">
        <w:trPr>
          <w:tblCellSpacing w:w="0" w:type="dxa"/>
        </w:trPr>
        <w:tc>
          <w:tcPr>
            <w:tcW w:w="0" w:type="auto"/>
            <w:vAlign w:val="center"/>
            <w:hideMark/>
          </w:tcPr>
          <w:p w14:paraId="13D805F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Ikki-ni</w:t>
            </w:r>
          </w:p>
        </w:tc>
        <w:tc>
          <w:tcPr>
            <w:tcW w:w="0" w:type="auto"/>
            <w:vAlign w:val="center"/>
            <w:hideMark/>
          </w:tcPr>
          <w:p w14:paraId="616A5E0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4164CD" wp14:editId="1DC4D95A">
                  <wp:extent cx="438150" cy="152400"/>
                  <wp:effectExtent l="0" t="0" r="0" b="0"/>
                  <wp:docPr id="663" name="Picture 663" descr="http://www.aikidofaq.com/dictionary/pics/ikk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aikidofaq.com/dictionary/pics/ikkini.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48A6F9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 one breath; instantly</w:t>
            </w:r>
          </w:p>
        </w:tc>
      </w:tr>
      <w:tr w:rsidR="002874DE" w:rsidRPr="002874DE" w14:paraId="16AB9E3F" w14:textId="77777777" w:rsidTr="002874DE">
        <w:trPr>
          <w:tblCellSpacing w:w="0" w:type="dxa"/>
        </w:trPr>
        <w:tc>
          <w:tcPr>
            <w:tcW w:w="0" w:type="auto"/>
            <w:vAlign w:val="center"/>
            <w:hideMark/>
          </w:tcPr>
          <w:p w14:paraId="341B6F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Ima</w:t>
            </w:r>
          </w:p>
        </w:tc>
        <w:tc>
          <w:tcPr>
            <w:tcW w:w="0" w:type="auto"/>
            <w:vAlign w:val="center"/>
            <w:hideMark/>
          </w:tcPr>
          <w:p w14:paraId="1B8ADC1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3D3131C" wp14:editId="7390E299">
                  <wp:extent cx="152400" cy="152400"/>
                  <wp:effectExtent l="0" t="0" r="0" b="0"/>
                  <wp:docPr id="662" name="Picture 662" descr="http://www.aikidofaq.com/dictionary/pics/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aikidofaq.com/dictionary/pics/ima.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3929E10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Now</w:t>
            </w:r>
          </w:p>
        </w:tc>
      </w:tr>
      <w:tr w:rsidR="002874DE" w:rsidRPr="002874DE" w14:paraId="4620BF1A" w14:textId="77777777" w:rsidTr="002874DE">
        <w:trPr>
          <w:tblCellSpacing w:w="0" w:type="dxa"/>
        </w:trPr>
        <w:tc>
          <w:tcPr>
            <w:tcW w:w="0" w:type="auto"/>
            <w:vAlign w:val="center"/>
            <w:hideMark/>
          </w:tcPr>
          <w:p w14:paraId="50E287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Irimi</w:t>
            </w:r>
          </w:p>
        </w:tc>
        <w:tc>
          <w:tcPr>
            <w:tcW w:w="0" w:type="auto"/>
            <w:vAlign w:val="center"/>
            <w:hideMark/>
          </w:tcPr>
          <w:p w14:paraId="1D6D08C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8520816" wp14:editId="1E0CFB40">
                  <wp:extent cx="304800" cy="152400"/>
                  <wp:effectExtent l="0" t="0" r="0" b="0"/>
                  <wp:docPr id="661" name="Picture 661" descr="http://www.aikidofaq.com/dictionary/pics/iri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aikidofaq.com/dictionary/pics/irimi.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AF5E3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Entering</w:t>
            </w:r>
          </w:p>
        </w:tc>
      </w:tr>
      <w:tr w:rsidR="002874DE" w:rsidRPr="002874DE" w14:paraId="76879821" w14:textId="77777777" w:rsidTr="002874DE">
        <w:trPr>
          <w:tblCellSpacing w:w="0" w:type="dxa"/>
        </w:trPr>
        <w:tc>
          <w:tcPr>
            <w:tcW w:w="0" w:type="auto"/>
            <w:vAlign w:val="center"/>
            <w:hideMark/>
          </w:tcPr>
          <w:p w14:paraId="7150319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Kaiten</w:t>
            </w:r>
          </w:p>
        </w:tc>
        <w:tc>
          <w:tcPr>
            <w:tcW w:w="0" w:type="auto"/>
            <w:vAlign w:val="center"/>
            <w:hideMark/>
          </w:tcPr>
          <w:p w14:paraId="2C8A81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0F961F" wp14:editId="37FF153A">
                  <wp:extent cx="295275" cy="152400"/>
                  <wp:effectExtent l="0" t="0" r="9525" b="0"/>
                  <wp:docPr id="660" name="Picture 660" descr="http://www.aikidofaq.com/dictionary/pics/kai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aikidofaq.com/dictionary/pics/kaiten.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58A2BF0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Rotation</w:t>
            </w:r>
          </w:p>
        </w:tc>
      </w:tr>
      <w:tr w:rsidR="002874DE" w:rsidRPr="002874DE" w14:paraId="0528406A" w14:textId="77777777" w:rsidTr="002874DE">
        <w:trPr>
          <w:tblCellSpacing w:w="0" w:type="dxa"/>
        </w:trPr>
        <w:tc>
          <w:tcPr>
            <w:tcW w:w="0" w:type="auto"/>
            <w:vAlign w:val="center"/>
            <w:hideMark/>
          </w:tcPr>
          <w:p w14:paraId="4AE41E5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Kaiten-juki</w:t>
            </w:r>
          </w:p>
        </w:tc>
        <w:tc>
          <w:tcPr>
            <w:tcW w:w="0" w:type="auto"/>
            <w:vAlign w:val="center"/>
            <w:hideMark/>
          </w:tcPr>
          <w:p w14:paraId="2C6D3FF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FDE368C" wp14:editId="1ADF88F4">
                  <wp:extent cx="447675" cy="152400"/>
                  <wp:effectExtent l="0" t="0" r="9525" b="0"/>
                  <wp:docPr id="659" name="Picture 659" descr="http://www.aikidofaq.com/dictionary/pics/kaitenj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aikidofaq.com/dictionary/pics/kaitenjuki.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763C5F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axis of rotation of a technique</w:t>
            </w:r>
          </w:p>
        </w:tc>
      </w:tr>
      <w:tr w:rsidR="002874DE" w:rsidRPr="002874DE" w14:paraId="03E6D8AD" w14:textId="77777777" w:rsidTr="002874DE">
        <w:trPr>
          <w:tblCellSpacing w:w="0" w:type="dxa"/>
        </w:trPr>
        <w:tc>
          <w:tcPr>
            <w:tcW w:w="0" w:type="auto"/>
            <w:vAlign w:val="center"/>
            <w:hideMark/>
          </w:tcPr>
          <w:p w14:paraId="743BDB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Kan</w:t>
            </w:r>
          </w:p>
        </w:tc>
        <w:tc>
          <w:tcPr>
            <w:tcW w:w="0" w:type="auto"/>
            <w:vAlign w:val="center"/>
            <w:hideMark/>
          </w:tcPr>
          <w:p w14:paraId="37676C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C95C84B" wp14:editId="69319BF1">
                  <wp:extent cx="152400" cy="152400"/>
                  <wp:effectExtent l="0" t="0" r="0" b="0"/>
                  <wp:docPr id="658" name="Picture 658" descr="http://www.aikidofaq.com/dictionary/pics/k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aikidofaq.com/dictionary/pics/kan.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15B60B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Intuition</w:t>
            </w:r>
          </w:p>
        </w:tc>
      </w:tr>
      <w:tr w:rsidR="002874DE" w:rsidRPr="002874DE" w14:paraId="0D555B0D" w14:textId="77777777" w:rsidTr="002874DE">
        <w:trPr>
          <w:tblCellSpacing w:w="0" w:type="dxa"/>
        </w:trPr>
        <w:tc>
          <w:tcPr>
            <w:tcW w:w="0" w:type="auto"/>
            <w:vAlign w:val="center"/>
            <w:hideMark/>
          </w:tcPr>
          <w:p w14:paraId="4A13294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Karame</w:t>
            </w:r>
          </w:p>
        </w:tc>
        <w:tc>
          <w:tcPr>
            <w:tcW w:w="0" w:type="auto"/>
            <w:vAlign w:val="center"/>
            <w:hideMark/>
          </w:tcPr>
          <w:p w14:paraId="5C229C9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385D52" wp14:editId="2060D46E">
                  <wp:extent cx="295275" cy="152400"/>
                  <wp:effectExtent l="0" t="0" r="9525" b="0"/>
                  <wp:docPr id="657" name="Picture 657" descr="http://www.aikidofaq.com/dictionary/pics/kar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aikidofaq.com/dictionary/pics/karame.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36DE68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tie up; to arrest</w:t>
            </w:r>
          </w:p>
        </w:tc>
      </w:tr>
      <w:tr w:rsidR="002874DE" w:rsidRPr="002874DE" w14:paraId="0A5971EA" w14:textId="77777777" w:rsidTr="002874DE">
        <w:trPr>
          <w:tblCellSpacing w:w="0" w:type="dxa"/>
        </w:trPr>
        <w:tc>
          <w:tcPr>
            <w:tcW w:w="0" w:type="auto"/>
            <w:vAlign w:val="center"/>
            <w:hideMark/>
          </w:tcPr>
          <w:p w14:paraId="1E92B0D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Karami</w:t>
            </w:r>
          </w:p>
        </w:tc>
        <w:tc>
          <w:tcPr>
            <w:tcW w:w="0" w:type="auto"/>
            <w:vAlign w:val="center"/>
            <w:hideMark/>
          </w:tcPr>
          <w:p w14:paraId="7C977EB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DC237EF" wp14:editId="5EE89999">
                  <wp:extent cx="304800" cy="152400"/>
                  <wp:effectExtent l="0" t="0" r="0" b="0"/>
                  <wp:docPr id="656" name="Picture 656" descr="http://www.aikidofaq.com/dictionary/pics/kar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aikidofaq.com/dictionary/pics/karami.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AE47B4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An entanglement</w:t>
            </w:r>
          </w:p>
        </w:tc>
      </w:tr>
      <w:tr w:rsidR="002874DE" w:rsidRPr="002874DE" w14:paraId="6B77716B" w14:textId="77777777" w:rsidTr="002874DE">
        <w:trPr>
          <w:tblCellSpacing w:w="0" w:type="dxa"/>
        </w:trPr>
        <w:tc>
          <w:tcPr>
            <w:tcW w:w="0" w:type="auto"/>
            <w:vAlign w:val="center"/>
            <w:hideMark/>
          </w:tcPr>
          <w:p w14:paraId="2473D6C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Karui-geiko</w:t>
            </w:r>
          </w:p>
        </w:tc>
        <w:tc>
          <w:tcPr>
            <w:tcW w:w="0" w:type="auto"/>
            <w:vAlign w:val="center"/>
            <w:hideMark/>
          </w:tcPr>
          <w:p w14:paraId="0B046A8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C597141" wp14:editId="2E5A88F4">
                  <wp:extent cx="609600" cy="152400"/>
                  <wp:effectExtent l="0" t="0" r="0" b="0"/>
                  <wp:docPr id="655" name="Picture 655" descr="http://www.aikidofaq.com/dictionary/pics/karuigei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aikidofaq.com/dictionary/pics/karuigeiko.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4377F17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Light, easy practice</w:t>
            </w:r>
          </w:p>
        </w:tc>
      </w:tr>
      <w:tr w:rsidR="002874DE" w:rsidRPr="002874DE" w14:paraId="5CFB69E6" w14:textId="77777777" w:rsidTr="002874DE">
        <w:trPr>
          <w:tblCellSpacing w:w="0" w:type="dxa"/>
        </w:trPr>
        <w:tc>
          <w:tcPr>
            <w:tcW w:w="0" w:type="auto"/>
            <w:vAlign w:val="center"/>
            <w:hideMark/>
          </w:tcPr>
          <w:p w14:paraId="6046F42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Kashaki-uchi</w:t>
            </w:r>
          </w:p>
        </w:tc>
        <w:tc>
          <w:tcPr>
            <w:tcW w:w="0" w:type="auto"/>
            <w:vAlign w:val="center"/>
            <w:hideMark/>
          </w:tcPr>
          <w:p w14:paraId="1D10835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244D746" wp14:editId="06038215">
                  <wp:extent cx="885825" cy="152400"/>
                  <wp:effectExtent l="0" t="0" r="9525" b="0"/>
                  <wp:docPr id="654" name="Picture 654" descr="http://www.aikidofaq.com/dictionary/pics/kashaki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aikidofaq.com/dictionary/pics/kashakiuchi.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p>
        </w:tc>
        <w:tc>
          <w:tcPr>
            <w:tcW w:w="0" w:type="auto"/>
            <w:vAlign w:val="center"/>
            <w:hideMark/>
          </w:tcPr>
          <w:p w14:paraId="1D8A481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Continuous attack</w:t>
            </w:r>
          </w:p>
        </w:tc>
      </w:tr>
      <w:tr w:rsidR="002874DE" w:rsidRPr="002874DE" w14:paraId="67815C41" w14:textId="77777777" w:rsidTr="002874DE">
        <w:trPr>
          <w:tblCellSpacing w:w="0" w:type="dxa"/>
        </w:trPr>
        <w:tc>
          <w:tcPr>
            <w:tcW w:w="0" w:type="auto"/>
            <w:vAlign w:val="center"/>
            <w:hideMark/>
          </w:tcPr>
          <w:p w14:paraId="341A7F7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Kihon</w:t>
            </w:r>
          </w:p>
        </w:tc>
        <w:tc>
          <w:tcPr>
            <w:tcW w:w="0" w:type="auto"/>
            <w:vAlign w:val="center"/>
            <w:hideMark/>
          </w:tcPr>
          <w:p w14:paraId="7798A2B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FA21773" wp14:editId="186A7CFB">
                  <wp:extent cx="304800" cy="152400"/>
                  <wp:effectExtent l="0" t="0" r="0" b="0"/>
                  <wp:docPr id="653" name="Picture 653" descr="http://www.aikidofaq.com/dictionary/pics/kih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aikidofaq.com/dictionary/pics/kihon.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5A71FF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Fundamental</w:t>
            </w:r>
          </w:p>
        </w:tc>
      </w:tr>
      <w:tr w:rsidR="002874DE" w:rsidRPr="002874DE" w14:paraId="31CF7920" w14:textId="77777777" w:rsidTr="002874DE">
        <w:trPr>
          <w:tblCellSpacing w:w="0" w:type="dxa"/>
        </w:trPr>
        <w:tc>
          <w:tcPr>
            <w:tcW w:w="0" w:type="auto"/>
            <w:vAlign w:val="center"/>
            <w:hideMark/>
          </w:tcPr>
          <w:p w14:paraId="68BD258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Kokoro</w:t>
            </w:r>
          </w:p>
        </w:tc>
        <w:tc>
          <w:tcPr>
            <w:tcW w:w="0" w:type="auto"/>
            <w:vAlign w:val="center"/>
            <w:hideMark/>
          </w:tcPr>
          <w:p w14:paraId="3B562FF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84979BB" wp14:editId="45CFDEE3">
                  <wp:extent cx="152400" cy="133350"/>
                  <wp:effectExtent l="0" t="0" r="0" b="0"/>
                  <wp:docPr id="652" name="Picture 652" descr="http://www.aikidofaq.com/dictionary/pics/koko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aikidofaq.com/dictionary/pics/kokoro.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tc>
        <w:tc>
          <w:tcPr>
            <w:tcW w:w="0" w:type="auto"/>
            <w:vAlign w:val="center"/>
            <w:hideMark/>
          </w:tcPr>
          <w:p w14:paraId="747B1B3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Spirit, will, heart, intuition, mood</w:t>
            </w:r>
          </w:p>
        </w:tc>
      </w:tr>
      <w:tr w:rsidR="002874DE" w:rsidRPr="002874DE" w14:paraId="7FB0A9E0" w14:textId="77777777" w:rsidTr="002874DE">
        <w:trPr>
          <w:tblCellSpacing w:w="0" w:type="dxa"/>
        </w:trPr>
        <w:tc>
          <w:tcPr>
            <w:tcW w:w="0" w:type="auto"/>
            <w:vAlign w:val="center"/>
            <w:hideMark/>
          </w:tcPr>
          <w:p w14:paraId="7F6695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Kokoro-gamae</w:t>
            </w:r>
          </w:p>
        </w:tc>
        <w:tc>
          <w:tcPr>
            <w:tcW w:w="0" w:type="auto"/>
            <w:vAlign w:val="center"/>
            <w:hideMark/>
          </w:tcPr>
          <w:p w14:paraId="1D7D21B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2A69024" wp14:editId="5AF4A193">
                  <wp:extent cx="447675" cy="152400"/>
                  <wp:effectExtent l="0" t="0" r="9525" b="0"/>
                  <wp:docPr id="651" name="Picture 651" descr="http://www.aikidofaq.com/dictionary/pics/kokorogam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aikidofaq.com/dictionary/pics/kokorogamae.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64828EE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Mental attitude</w:t>
            </w:r>
          </w:p>
        </w:tc>
      </w:tr>
      <w:tr w:rsidR="002874DE" w:rsidRPr="002874DE" w14:paraId="506E9319" w14:textId="77777777" w:rsidTr="002874DE">
        <w:trPr>
          <w:tblCellSpacing w:w="0" w:type="dxa"/>
        </w:trPr>
        <w:tc>
          <w:tcPr>
            <w:tcW w:w="0" w:type="auto"/>
            <w:vAlign w:val="center"/>
            <w:hideMark/>
          </w:tcPr>
          <w:p w14:paraId="3771E98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Kokutsu</w:t>
            </w:r>
          </w:p>
        </w:tc>
        <w:tc>
          <w:tcPr>
            <w:tcW w:w="0" w:type="auto"/>
            <w:vAlign w:val="center"/>
            <w:hideMark/>
          </w:tcPr>
          <w:p w14:paraId="2819340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5E75ED6" wp14:editId="482E4129">
                  <wp:extent cx="581025" cy="152400"/>
                  <wp:effectExtent l="0" t="0" r="9525" b="0"/>
                  <wp:docPr id="650" name="Picture 650" descr="http://www.aikidofaq.com/dictionary/pics/kokut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aikidofaq.com/dictionary/pics/kokutsu.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69ED51F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Backward leaning</w:t>
            </w:r>
          </w:p>
        </w:tc>
      </w:tr>
      <w:tr w:rsidR="002874DE" w:rsidRPr="002874DE" w14:paraId="05CE4B16" w14:textId="77777777" w:rsidTr="002874DE">
        <w:trPr>
          <w:tblCellSpacing w:w="0" w:type="dxa"/>
        </w:trPr>
        <w:tc>
          <w:tcPr>
            <w:tcW w:w="0" w:type="auto"/>
            <w:vAlign w:val="center"/>
            <w:hideMark/>
          </w:tcPr>
          <w:p w14:paraId="3D0E178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Koryu</w:t>
            </w:r>
          </w:p>
        </w:tc>
        <w:tc>
          <w:tcPr>
            <w:tcW w:w="0" w:type="auto"/>
            <w:vAlign w:val="center"/>
            <w:hideMark/>
          </w:tcPr>
          <w:p w14:paraId="60A949A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186A0D4" wp14:editId="14D4C42D">
                  <wp:extent cx="304800" cy="152400"/>
                  <wp:effectExtent l="0" t="0" r="0" b="0"/>
                  <wp:docPr id="649" name="Picture 649" descr="http://www.aikidofaq.com/dictionary/pics/kor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aikidofaq.com/dictionary/pics/koryu.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97C04B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Old style</w:t>
            </w:r>
          </w:p>
        </w:tc>
      </w:tr>
      <w:tr w:rsidR="002874DE" w:rsidRPr="002874DE" w14:paraId="4C59C68B" w14:textId="77777777" w:rsidTr="002874DE">
        <w:trPr>
          <w:tblCellSpacing w:w="0" w:type="dxa"/>
        </w:trPr>
        <w:tc>
          <w:tcPr>
            <w:tcW w:w="0" w:type="auto"/>
            <w:vAlign w:val="center"/>
            <w:hideMark/>
          </w:tcPr>
          <w:p w14:paraId="5623339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Kujiki</w:t>
            </w:r>
          </w:p>
        </w:tc>
        <w:tc>
          <w:tcPr>
            <w:tcW w:w="0" w:type="auto"/>
            <w:vAlign w:val="center"/>
            <w:hideMark/>
          </w:tcPr>
          <w:p w14:paraId="1F7F860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176C00C" wp14:editId="03B27410">
                  <wp:extent cx="409575" cy="152400"/>
                  <wp:effectExtent l="0" t="0" r="9525" b="0"/>
                  <wp:docPr id="648" name="Picture 648" descr="http://www.aikidofaq.com/dictionary/pics/kuj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ikidofaq.com/dictionary/pics/kujiki.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p>
        </w:tc>
        <w:tc>
          <w:tcPr>
            <w:tcW w:w="0" w:type="auto"/>
            <w:vAlign w:val="center"/>
            <w:hideMark/>
          </w:tcPr>
          <w:p w14:paraId="7A4536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Strain</w:t>
            </w:r>
          </w:p>
        </w:tc>
      </w:tr>
      <w:tr w:rsidR="002874DE" w:rsidRPr="002874DE" w14:paraId="3E86B39A" w14:textId="77777777" w:rsidTr="002874DE">
        <w:trPr>
          <w:tblCellSpacing w:w="0" w:type="dxa"/>
        </w:trPr>
        <w:tc>
          <w:tcPr>
            <w:tcW w:w="0" w:type="auto"/>
            <w:vAlign w:val="center"/>
            <w:hideMark/>
          </w:tcPr>
          <w:p w14:paraId="2B229A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Kushin</w:t>
            </w:r>
          </w:p>
        </w:tc>
        <w:tc>
          <w:tcPr>
            <w:tcW w:w="0" w:type="auto"/>
            <w:vAlign w:val="center"/>
            <w:hideMark/>
          </w:tcPr>
          <w:p w14:paraId="6983E4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01B4C45" wp14:editId="6249F7B0">
                  <wp:extent cx="419100" cy="152400"/>
                  <wp:effectExtent l="0" t="0" r="0" b="0"/>
                  <wp:docPr id="647" name="Picture 647" descr="http://www.aikidofaq.com/dictionary/pics/ku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aikidofaq.com/dictionary/pics/kushin.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p>
        </w:tc>
        <w:tc>
          <w:tcPr>
            <w:tcW w:w="0" w:type="auto"/>
            <w:vAlign w:val="center"/>
            <w:hideMark/>
          </w:tcPr>
          <w:p w14:paraId="03E3357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Springing in to attack</w:t>
            </w:r>
          </w:p>
        </w:tc>
      </w:tr>
      <w:tr w:rsidR="002874DE" w:rsidRPr="002874DE" w14:paraId="4D4EA09D" w14:textId="77777777" w:rsidTr="002874DE">
        <w:trPr>
          <w:tblCellSpacing w:w="0" w:type="dxa"/>
        </w:trPr>
        <w:tc>
          <w:tcPr>
            <w:tcW w:w="0" w:type="auto"/>
            <w:vAlign w:val="center"/>
            <w:hideMark/>
          </w:tcPr>
          <w:p w14:paraId="50A4FC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Kusshinuke</w:t>
            </w:r>
          </w:p>
        </w:tc>
        <w:tc>
          <w:tcPr>
            <w:tcW w:w="0" w:type="auto"/>
            <w:vAlign w:val="center"/>
            <w:hideMark/>
          </w:tcPr>
          <w:p w14:paraId="647A87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AB00842" wp14:editId="5E39A657">
                  <wp:extent cx="733425" cy="152400"/>
                  <wp:effectExtent l="0" t="0" r="9525" b="0"/>
                  <wp:docPr id="646" name="Picture 646" descr="http://www.aikidofaq.com/dictionary/pics/kussinu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aikidofaq.com/dictionary/pics/kussinuke.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tc>
        <w:tc>
          <w:tcPr>
            <w:tcW w:w="0" w:type="auto"/>
            <w:vAlign w:val="center"/>
            <w:hideMark/>
          </w:tcPr>
          <w:p w14:paraId="4BA3285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dodge an attack</w:t>
            </w:r>
          </w:p>
        </w:tc>
      </w:tr>
      <w:tr w:rsidR="002874DE" w:rsidRPr="002874DE" w14:paraId="72E088F8" w14:textId="77777777" w:rsidTr="002874DE">
        <w:trPr>
          <w:tblCellSpacing w:w="0" w:type="dxa"/>
        </w:trPr>
        <w:tc>
          <w:tcPr>
            <w:tcW w:w="0" w:type="auto"/>
            <w:vAlign w:val="center"/>
            <w:hideMark/>
          </w:tcPr>
          <w:p w14:paraId="5C74842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Maai</w:t>
            </w:r>
          </w:p>
        </w:tc>
        <w:tc>
          <w:tcPr>
            <w:tcW w:w="0" w:type="auto"/>
            <w:vAlign w:val="center"/>
            <w:hideMark/>
          </w:tcPr>
          <w:p w14:paraId="7CFF5D5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4AF33B1" wp14:editId="305EF035">
                  <wp:extent cx="438150" cy="152400"/>
                  <wp:effectExtent l="0" t="0" r="0" b="0"/>
                  <wp:docPr id="645" name="Picture 645" descr="http://www.aikidofaq.com/dictionary/pics/ma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aikidofaq.com/dictionary/pics/maai.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6BAD4FF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Combat engagement distance</w:t>
            </w:r>
          </w:p>
        </w:tc>
      </w:tr>
      <w:tr w:rsidR="002874DE" w:rsidRPr="002874DE" w14:paraId="122929DD" w14:textId="77777777" w:rsidTr="002874DE">
        <w:trPr>
          <w:tblCellSpacing w:w="0" w:type="dxa"/>
        </w:trPr>
        <w:tc>
          <w:tcPr>
            <w:tcW w:w="0" w:type="auto"/>
            <w:vAlign w:val="center"/>
            <w:hideMark/>
          </w:tcPr>
          <w:p w14:paraId="2AF389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Mae-no-sen</w:t>
            </w:r>
          </w:p>
        </w:tc>
        <w:tc>
          <w:tcPr>
            <w:tcW w:w="0" w:type="auto"/>
            <w:vAlign w:val="center"/>
            <w:hideMark/>
          </w:tcPr>
          <w:p w14:paraId="5BF88E1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531F21A" wp14:editId="2821A8E9">
                  <wp:extent cx="457200" cy="152400"/>
                  <wp:effectExtent l="0" t="0" r="0" b="0"/>
                  <wp:docPr id="644" name="Picture 644" descr="http://www.aikidofaq.com/dictionary/pics/maeno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aikidofaq.com/dictionary/pics/maenosen.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69703EE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Taking the initiative; Attacking the instant your opponent thinks about it</w:t>
            </w:r>
          </w:p>
        </w:tc>
      </w:tr>
      <w:tr w:rsidR="002874DE" w:rsidRPr="002874DE" w14:paraId="6A2A608F" w14:textId="77777777" w:rsidTr="002874DE">
        <w:trPr>
          <w:tblCellSpacing w:w="0" w:type="dxa"/>
        </w:trPr>
        <w:tc>
          <w:tcPr>
            <w:tcW w:w="0" w:type="auto"/>
            <w:vAlign w:val="center"/>
            <w:hideMark/>
          </w:tcPr>
          <w:p w14:paraId="5037BAE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Maki</w:t>
            </w:r>
          </w:p>
        </w:tc>
        <w:tc>
          <w:tcPr>
            <w:tcW w:w="0" w:type="auto"/>
            <w:vAlign w:val="center"/>
            <w:hideMark/>
          </w:tcPr>
          <w:p w14:paraId="0509416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59C7D7" wp14:editId="45544ABD">
                  <wp:extent cx="285750" cy="152400"/>
                  <wp:effectExtent l="0" t="0" r="0" b="0"/>
                  <wp:docPr id="643" name="Picture 643" descr="http://www.aikidofaq.com/dictionary/pics/m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aikidofaq.com/dictionary/pics/maki.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4F1EC2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Wrapped around</w:t>
            </w:r>
          </w:p>
        </w:tc>
      </w:tr>
      <w:tr w:rsidR="002874DE" w:rsidRPr="002874DE" w14:paraId="5CC95F0B" w14:textId="77777777" w:rsidTr="002874DE">
        <w:trPr>
          <w:tblCellSpacing w:w="0" w:type="dxa"/>
        </w:trPr>
        <w:tc>
          <w:tcPr>
            <w:tcW w:w="0" w:type="auto"/>
            <w:vAlign w:val="center"/>
            <w:hideMark/>
          </w:tcPr>
          <w:p w14:paraId="76C73E3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Mawashi</w:t>
            </w:r>
          </w:p>
        </w:tc>
        <w:tc>
          <w:tcPr>
            <w:tcW w:w="0" w:type="auto"/>
            <w:vAlign w:val="center"/>
            <w:hideMark/>
          </w:tcPr>
          <w:p w14:paraId="54A9BB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DC40103" wp14:editId="7367AD73">
                  <wp:extent cx="276225" cy="133350"/>
                  <wp:effectExtent l="0" t="0" r="9525" b="0"/>
                  <wp:docPr id="642" name="Picture 642" descr="http://www.aikidofaq.com/dictionary/pics/maw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ikidofaq.com/dictionary/pics/mawashi.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c>
        <w:tc>
          <w:tcPr>
            <w:tcW w:w="0" w:type="auto"/>
            <w:vAlign w:val="center"/>
            <w:hideMark/>
          </w:tcPr>
          <w:p w14:paraId="0E8699D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turn; a rotation</w:t>
            </w:r>
          </w:p>
        </w:tc>
      </w:tr>
      <w:tr w:rsidR="002874DE" w:rsidRPr="002874DE" w14:paraId="404301F7" w14:textId="77777777" w:rsidTr="002874DE">
        <w:trPr>
          <w:tblCellSpacing w:w="0" w:type="dxa"/>
        </w:trPr>
        <w:tc>
          <w:tcPr>
            <w:tcW w:w="0" w:type="auto"/>
            <w:vAlign w:val="center"/>
            <w:hideMark/>
          </w:tcPr>
          <w:p w14:paraId="345005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Moku roku</w:t>
            </w:r>
          </w:p>
        </w:tc>
        <w:tc>
          <w:tcPr>
            <w:tcW w:w="0" w:type="auto"/>
            <w:vAlign w:val="center"/>
            <w:hideMark/>
          </w:tcPr>
          <w:p w14:paraId="7CFC98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B75FB0D" wp14:editId="282D1FAE">
                  <wp:extent cx="552450" cy="152400"/>
                  <wp:effectExtent l="0" t="0" r="0" b="0"/>
                  <wp:docPr id="641" name="Picture 641" descr="http://www.aikidofaq.com/dictionary/pics/mokuro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aikidofaq.com/dictionary/pics/mokuroku.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2450" cy="152400"/>
                          </a:xfrm>
                          <a:prstGeom prst="rect">
                            <a:avLst/>
                          </a:prstGeom>
                          <a:noFill/>
                          <a:ln>
                            <a:noFill/>
                          </a:ln>
                        </pic:spPr>
                      </pic:pic>
                    </a:graphicData>
                  </a:graphic>
                </wp:inline>
              </w:drawing>
            </w:r>
          </w:p>
        </w:tc>
        <w:tc>
          <w:tcPr>
            <w:tcW w:w="0" w:type="auto"/>
            <w:vAlign w:val="center"/>
            <w:hideMark/>
          </w:tcPr>
          <w:p w14:paraId="016950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catalog of techniques</w:t>
            </w:r>
          </w:p>
        </w:tc>
      </w:tr>
      <w:tr w:rsidR="002874DE" w:rsidRPr="002874DE" w14:paraId="2F899887" w14:textId="77777777" w:rsidTr="002874DE">
        <w:trPr>
          <w:tblCellSpacing w:w="0" w:type="dxa"/>
        </w:trPr>
        <w:tc>
          <w:tcPr>
            <w:tcW w:w="0" w:type="auto"/>
            <w:vAlign w:val="center"/>
            <w:hideMark/>
          </w:tcPr>
          <w:p w14:paraId="65AF40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Mokuso</w:t>
            </w:r>
          </w:p>
        </w:tc>
        <w:tc>
          <w:tcPr>
            <w:tcW w:w="0" w:type="auto"/>
            <w:vAlign w:val="center"/>
            <w:hideMark/>
          </w:tcPr>
          <w:p w14:paraId="0F38A6B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62516B9" wp14:editId="37E5A01C">
                  <wp:extent cx="304800" cy="152400"/>
                  <wp:effectExtent l="0" t="0" r="0" b="0"/>
                  <wp:docPr id="640" name="Picture 640" descr="http://www.aikidofaq.com/dictionary/pics/moku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aikidofaq.com/dictionary/pics/mokuso.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B6151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Meditation</w:t>
            </w:r>
          </w:p>
        </w:tc>
      </w:tr>
      <w:tr w:rsidR="002874DE" w:rsidRPr="002874DE" w14:paraId="66423066" w14:textId="77777777" w:rsidTr="002874DE">
        <w:trPr>
          <w:tblCellSpacing w:w="0" w:type="dxa"/>
        </w:trPr>
        <w:tc>
          <w:tcPr>
            <w:tcW w:w="0" w:type="auto"/>
            <w:vAlign w:val="center"/>
            <w:hideMark/>
          </w:tcPr>
          <w:p w14:paraId="4CAD36D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Munen mushin</w:t>
            </w:r>
          </w:p>
        </w:tc>
        <w:tc>
          <w:tcPr>
            <w:tcW w:w="0" w:type="auto"/>
            <w:vAlign w:val="center"/>
            <w:hideMark/>
          </w:tcPr>
          <w:p w14:paraId="2C1E31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F3C1108" wp14:editId="3E666F52">
                  <wp:extent cx="609600" cy="152400"/>
                  <wp:effectExtent l="0" t="0" r="0" b="0"/>
                  <wp:docPr id="639" name="Picture 639" descr="http://www.aikidofaq.com/dictionary/pics/munenmu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aikidofaq.com/dictionary/pics/munenmushin.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1D69287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Striking without conscience</w:t>
            </w:r>
          </w:p>
        </w:tc>
      </w:tr>
      <w:tr w:rsidR="002874DE" w:rsidRPr="002874DE" w14:paraId="0DE0A28E" w14:textId="77777777" w:rsidTr="002874DE">
        <w:trPr>
          <w:tblCellSpacing w:w="0" w:type="dxa"/>
        </w:trPr>
        <w:tc>
          <w:tcPr>
            <w:tcW w:w="0" w:type="auto"/>
            <w:vAlign w:val="center"/>
            <w:hideMark/>
          </w:tcPr>
          <w:p w14:paraId="1447AA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Munen muso</w:t>
            </w:r>
          </w:p>
        </w:tc>
        <w:tc>
          <w:tcPr>
            <w:tcW w:w="0" w:type="auto"/>
            <w:vAlign w:val="center"/>
            <w:hideMark/>
          </w:tcPr>
          <w:p w14:paraId="1C6D43B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AC969BD" wp14:editId="1BEA6668">
                  <wp:extent cx="609600" cy="152400"/>
                  <wp:effectExtent l="0" t="0" r="0" b="0"/>
                  <wp:docPr id="638" name="Picture 638" descr="http://www.aikidofaq.com/dictionary/pics/munenmu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aikidofaq.com/dictionary/pics/munenmuso.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26CC7C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goal of zazen</w:t>
            </w:r>
          </w:p>
        </w:tc>
      </w:tr>
      <w:tr w:rsidR="002874DE" w:rsidRPr="002874DE" w14:paraId="771CB2BC" w14:textId="77777777" w:rsidTr="002874DE">
        <w:trPr>
          <w:tblCellSpacing w:w="0" w:type="dxa"/>
        </w:trPr>
        <w:tc>
          <w:tcPr>
            <w:tcW w:w="0" w:type="auto"/>
            <w:vAlign w:val="center"/>
            <w:hideMark/>
          </w:tcPr>
          <w:p w14:paraId="7DC8E5F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Nagashi</w:t>
            </w:r>
          </w:p>
        </w:tc>
        <w:tc>
          <w:tcPr>
            <w:tcW w:w="0" w:type="auto"/>
            <w:vAlign w:val="center"/>
            <w:hideMark/>
          </w:tcPr>
          <w:p w14:paraId="1F2C3B4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A67693E" wp14:editId="3C3D319C">
                  <wp:extent cx="285750" cy="152400"/>
                  <wp:effectExtent l="0" t="0" r="0" b="0"/>
                  <wp:docPr id="637" name="Picture 637" descr="http://www.aikidofaq.com/dictionary/pics/nag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ikidofaq.com/dictionary/pics/nagashi.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7EEA21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Flow</w:t>
            </w:r>
          </w:p>
        </w:tc>
      </w:tr>
      <w:tr w:rsidR="002874DE" w:rsidRPr="002874DE" w14:paraId="75DF4AA2" w14:textId="77777777" w:rsidTr="002874DE">
        <w:trPr>
          <w:tblCellSpacing w:w="0" w:type="dxa"/>
        </w:trPr>
        <w:tc>
          <w:tcPr>
            <w:tcW w:w="0" w:type="auto"/>
            <w:vAlign w:val="center"/>
            <w:hideMark/>
          </w:tcPr>
          <w:p w14:paraId="2301D2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Ninjo</w:t>
            </w:r>
          </w:p>
        </w:tc>
        <w:tc>
          <w:tcPr>
            <w:tcW w:w="0" w:type="auto"/>
            <w:vAlign w:val="center"/>
            <w:hideMark/>
          </w:tcPr>
          <w:p w14:paraId="17EDC5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2A50F75" wp14:editId="614EB08D">
                  <wp:extent cx="304800" cy="152400"/>
                  <wp:effectExtent l="0" t="0" r="0" b="0"/>
                  <wp:docPr id="636" name="Picture 636" descr="http://www.aikidofaq.com/dictionary/pics/nin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ikidofaq.com/dictionary/pics/ninjo.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7BE2D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What you have to do</w:t>
            </w:r>
          </w:p>
        </w:tc>
      </w:tr>
      <w:tr w:rsidR="002874DE" w:rsidRPr="002874DE" w14:paraId="19EF325F" w14:textId="77777777" w:rsidTr="002874DE">
        <w:trPr>
          <w:tblCellSpacing w:w="0" w:type="dxa"/>
        </w:trPr>
        <w:tc>
          <w:tcPr>
            <w:tcW w:w="0" w:type="auto"/>
            <w:vAlign w:val="center"/>
            <w:hideMark/>
          </w:tcPr>
          <w:p w14:paraId="123F20B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No</w:t>
            </w:r>
          </w:p>
        </w:tc>
        <w:tc>
          <w:tcPr>
            <w:tcW w:w="0" w:type="auto"/>
            <w:vAlign w:val="center"/>
            <w:hideMark/>
          </w:tcPr>
          <w:p w14:paraId="1AD7BE1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2D80224" wp14:editId="53D6EEA7">
                  <wp:extent cx="133350" cy="114300"/>
                  <wp:effectExtent l="0" t="0" r="0" b="0"/>
                  <wp:docPr id="635" name="Picture 635" descr="http://www.aikidofaq.com/dictionary/pics/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aikidofaq.com/dictionary/pics/no.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vAlign w:val="center"/>
            <w:hideMark/>
          </w:tcPr>
          <w:p w14:paraId="61A5350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Possessive particle of speech</w:t>
            </w:r>
          </w:p>
        </w:tc>
      </w:tr>
      <w:tr w:rsidR="002874DE" w:rsidRPr="002874DE" w14:paraId="0FFDE318" w14:textId="77777777" w:rsidTr="002874DE">
        <w:trPr>
          <w:tblCellSpacing w:w="0" w:type="dxa"/>
        </w:trPr>
        <w:tc>
          <w:tcPr>
            <w:tcW w:w="0" w:type="auto"/>
            <w:vAlign w:val="center"/>
            <w:hideMark/>
          </w:tcPr>
          <w:p w14:paraId="086C132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Nobashi</w:t>
            </w:r>
          </w:p>
        </w:tc>
        <w:tc>
          <w:tcPr>
            <w:tcW w:w="0" w:type="auto"/>
            <w:vAlign w:val="center"/>
            <w:hideMark/>
          </w:tcPr>
          <w:p w14:paraId="35283C5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78E52C2" wp14:editId="2A09D15E">
                  <wp:extent cx="438150" cy="152400"/>
                  <wp:effectExtent l="0" t="0" r="0" b="0"/>
                  <wp:docPr id="634" name="Picture 634" descr="http://www.aikidofaq.com/dictionary/pics/nob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ikidofaq.com/dictionary/pics/nobashi.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63A0197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Stretched out</w:t>
            </w:r>
          </w:p>
        </w:tc>
      </w:tr>
      <w:tr w:rsidR="002874DE" w:rsidRPr="002874DE" w14:paraId="3BC0EA28" w14:textId="77777777" w:rsidTr="002874DE">
        <w:trPr>
          <w:tblCellSpacing w:w="0" w:type="dxa"/>
        </w:trPr>
        <w:tc>
          <w:tcPr>
            <w:tcW w:w="0" w:type="auto"/>
            <w:vAlign w:val="center"/>
            <w:hideMark/>
          </w:tcPr>
          <w:p w14:paraId="19FDC2A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Nuki</w:t>
            </w:r>
          </w:p>
        </w:tc>
        <w:tc>
          <w:tcPr>
            <w:tcW w:w="0" w:type="auto"/>
            <w:vAlign w:val="center"/>
            <w:hideMark/>
          </w:tcPr>
          <w:p w14:paraId="372207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5B1C469" wp14:editId="1FC8D201">
                  <wp:extent cx="285750" cy="152400"/>
                  <wp:effectExtent l="0" t="0" r="0" b="0"/>
                  <wp:docPr id="633" name="Picture 633" descr="http://www.aikidofaq.com/dictionary/pics/n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ikidofaq.com/dictionary/pics/nuki.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2F8FD3E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Pull</w:t>
            </w:r>
          </w:p>
        </w:tc>
      </w:tr>
      <w:tr w:rsidR="002874DE" w:rsidRPr="002874DE" w14:paraId="5892C3EA" w14:textId="77777777" w:rsidTr="002874DE">
        <w:trPr>
          <w:tblCellSpacing w:w="0" w:type="dxa"/>
        </w:trPr>
        <w:tc>
          <w:tcPr>
            <w:tcW w:w="0" w:type="auto"/>
            <w:vAlign w:val="center"/>
            <w:hideMark/>
          </w:tcPr>
          <w:p w14:paraId="72E3E4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Oji</w:t>
            </w:r>
          </w:p>
        </w:tc>
        <w:tc>
          <w:tcPr>
            <w:tcW w:w="0" w:type="auto"/>
            <w:vAlign w:val="center"/>
            <w:hideMark/>
          </w:tcPr>
          <w:p w14:paraId="2BD28D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62D2C61" wp14:editId="3E0C7209">
                  <wp:extent cx="276225" cy="142875"/>
                  <wp:effectExtent l="0" t="0" r="9525" b="9525"/>
                  <wp:docPr id="632" name="Picture 632" descr="http://www.aikidofaq.com/dictionary/pics/o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aikidofaq.com/dictionary/pics/oji.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p>
        </w:tc>
        <w:tc>
          <w:tcPr>
            <w:tcW w:w="0" w:type="auto"/>
            <w:vAlign w:val="center"/>
            <w:hideMark/>
          </w:tcPr>
          <w:p w14:paraId="479C771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response</w:t>
            </w:r>
          </w:p>
        </w:tc>
      </w:tr>
      <w:tr w:rsidR="002874DE" w:rsidRPr="002874DE" w14:paraId="1D8CE957" w14:textId="77777777" w:rsidTr="002874DE">
        <w:trPr>
          <w:tblCellSpacing w:w="0" w:type="dxa"/>
        </w:trPr>
        <w:tc>
          <w:tcPr>
            <w:tcW w:w="0" w:type="auto"/>
            <w:vAlign w:val="center"/>
            <w:hideMark/>
          </w:tcPr>
          <w:p w14:paraId="1172D8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Osae</w:t>
            </w:r>
          </w:p>
        </w:tc>
        <w:tc>
          <w:tcPr>
            <w:tcW w:w="0" w:type="auto"/>
            <w:vAlign w:val="center"/>
            <w:hideMark/>
          </w:tcPr>
          <w:p w14:paraId="7DDC0CF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E7F9337" wp14:editId="7F3F9DE9">
                  <wp:extent cx="295275" cy="152400"/>
                  <wp:effectExtent l="0" t="0" r="9525" b="0"/>
                  <wp:docPr id="631" name="Picture 631" descr="http://www.aikidofaq.com/dictionary/pics/os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ikidofaq.com/dictionary/pics/osae.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DEA38A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Press; push; to immobolize</w:t>
            </w:r>
          </w:p>
        </w:tc>
      </w:tr>
      <w:tr w:rsidR="002874DE" w:rsidRPr="002874DE" w14:paraId="49D87DDD" w14:textId="77777777" w:rsidTr="002874DE">
        <w:trPr>
          <w:tblCellSpacing w:w="0" w:type="dxa"/>
        </w:trPr>
        <w:tc>
          <w:tcPr>
            <w:tcW w:w="0" w:type="auto"/>
            <w:vAlign w:val="center"/>
            <w:hideMark/>
          </w:tcPr>
          <w:p w14:paraId="41E073C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Randori</w:t>
            </w:r>
          </w:p>
        </w:tc>
        <w:tc>
          <w:tcPr>
            <w:tcW w:w="0" w:type="auto"/>
            <w:vAlign w:val="center"/>
            <w:hideMark/>
          </w:tcPr>
          <w:p w14:paraId="5AC5F2C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699FA71" wp14:editId="1C299233">
                  <wp:extent cx="428625" cy="152400"/>
                  <wp:effectExtent l="0" t="0" r="9525" b="0"/>
                  <wp:docPr id="630" name="Picture 630" descr="http://www.aikidofaq.com/dictionary/pics/ran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ikidofaq.com/dictionary/pics/randori.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76FFAE8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Free style</w:t>
            </w:r>
          </w:p>
        </w:tc>
      </w:tr>
      <w:tr w:rsidR="002874DE" w:rsidRPr="002874DE" w14:paraId="19901DFC" w14:textId="77777777" w:rsidTr="002874DE">
        <w:trPr>
          <w:tblCellSpacing w:w="0" w:type="dxa"/>
        </w:trPr>
        <w:tc>
          <w:tcPr>
            <w:tcW w:w="0" w:type="auto"/>
            <w:vAlign w:val="center"/>
            <w:hideMark/>
          </w:tcPr>
          <w:p w14:paraId="11615FE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Reigi</w:t>
            </w:r>
          </w:p>
        </w:tc>
        <w:tc>
          <w:tcPr>
            <w:tcW w:w="0" w:type="auto"/>
            <w:vAlign w:val="center"/>
            <w:hideMark/>
          </w:tcPr>
          <w:p w14:paraId="5FA9DC5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1DA7D82" wp14:editId="360D8293">
                  <wp:extent cx="304800" cy="152400"/>
                  <wp:effectExtent l="0" t="0" r="0" b="0"/>
                  <wp:docPr id="629" name="Picture 629" descr="http://www.aikidofaq.com/dictionary/pics/re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ikidofaq.com/dictionary/pics/reigi.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277D0C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Etiquette; also reishiki</w:t>
            </w:r>
          </w:p>
        </w:tc>
      </w:tr>
      <w:tr w:rsidR="002874DE" w:rsidRPr="002874DE" w14:paraId="52EB3643" w14:textId="77777777" w:rsidTr="002874DE">
        <w:trPr>
          <w:tblCellSpacing w:w="0" w:type="dxa"/>
        </w:trPr>
        <w:tc>
          <w:tcPr>
            <w:tcW w:w="0" w:type="auto"/>
            <w:vAlign w:val="center"/>
            <w:hideMark/>
          </w:tcPr>
          <w:p w14:paraId="48DB03E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Renshu</w:t>
            </w:r>
          </w:p>
        </w:tc>
        <w:tc>
          <w:tcPr>
            <w:tcW w:w="0" w:type="auto"/>
            <w:vAlign w:val="center"/>
            <w:hideMark/>
          </w:tcPr>
          <w:p w14:paraId="1532312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F570A89" wp14:editId="093BFF0B">
                  <wp:extent cx="295275" cy="152400"/>
                  <wp:effectExtent l="0" t="0" r="9525" b="0"/>
                  <wp:docPr id="628" name="Picture 628" descr="http://www.aikidofaq.com/dictionary/pics/ren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ikidofaq.com/dictionary/pics/renshu.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419381E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Hard work on basics</w:t>
            </w:r>
          </w:p>
        </w:tc>
      </w:tr>
      <w:tr w:rsidR="002874DE" w:rsidRPr="002874DE" w14:paraId="211827E7" w14:textId="77777777" w:rsidTr="002874DE">
        <w:trPr>
          <w:tblCellSpacing w:w="0" w:type="dxa"/>
        </w:trPr>
        <w:tc>
          <w:tcPr>
            <w:tcW w:w="0" w:type="auto"/>
            <w:vAlign w:val="center"/>
            <w:hideMark/>
          </w:tcPr>
          <w:p w14:paraId="248D7CC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Ritsurei</w:t>
            </w:r>
          </w:p>
        </w:tc>
        <w:tc>
          <w:tcPr>
            <w:tcW w:w="0" w:type="auto"/>
            <w:vAlign w:val="center"/>
            <w:hideMark/>
          </w:tcPr>
          <w:p w14:paraId="62F8F9B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B3F13B" wp14:editId="5B3A5307">
                  <wp:extent cx="304800" cy="152400"/>
                  <wp:effectExtent l="0" t="0" r="0" b="0"/>
                  <wp:docPr id="627" name="Picture 627" descr="http://www.aikidofaq.com/dictionary/pics/ritsur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ikidofaq.com/dictionary/pics/ritsurei.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48FF0D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standing bow</w:t>
            </w:r>
          </w:p>
        </w:tc>
      </w:tr>
      <w:tr w:rsidR="002874DE" w:rsidRPr="002874DE" w14:paraId="5D4F6ACA" w14:textId="77777777" w:rsidTr="002874DE">
        <w:trPr>
          <w:tblCellSpacing w:w="0" w:type="dxa"/>
        </w:trPr>
        <w:tc>
          <w:tcPr>
            <w:tcW w:w="0" w:type="auto"/>
            <w:vAlign w:val="center"/>
            <w:hideMark/>
          </w:tcPr>
          <w:p w14:paraId="36BF85B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Sabaki</w:t>
            </w:r>
          </w:p>
        </w:tc>
        <w:tc>
          <w:tcPr>
            <w:tcW w:w="0" w:type="auto"/>
            <w:vAlign w:val="center"/>
            <w:hideMark/>
          </w:tcPr>
          <w:p w14:paraId="6C78705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7901147" wp14:editId="1CF3B38D">
                  <wp:extent cx="428625" cy="142875"/>
                  <wp:effectExtent l="0" t="0" r="9525" b="9525"/>
                  <wp:docPr id="626" name="Picture 626" descr="http://www.aikidofaq.com/dictionary/pics/sab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aikidofaq.com/dictionary/pics/sabaki.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637A139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Body motion</w:t>
            </w:r>
          </w:p>
        </w:tc>
      </w:tr>
      <w:tr w:rsidR="002874DE" w:rsidRPr="002874DE" w14:paraId="30C12687" w14:textId="77777777" w:rsidTr="002874DE">
        <w:trPr>
          <w:tblCellSpacing w:w="0" w:type="dxa"/>
        </w:trPr>
        <w:tc>
          <w:tcPr>
            <w:tcW w:w="0" w:type="auto"/>
            <w:vAlign w:val="center"/>
            <w:hideMark/>
          </w:tcPr>
          <w:p w14:paraId="4AC0B1C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Saho</w:t>
            </w:r>
          </w:p>
        </w:tc>
        <w:tc>
          <w:tcPr>
            <w:tcW w:w="0" w:type="auto"/>
            <w:vAlign w:val="center"/>
            <w:hideMark/>
          </w:tcPr>
          <w:p w14:paraId="5D711C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C3BEB22" wp14:editId="31B8590F">
                  <wp:extent cx="304800" cy="152400"/>
                  <wp:effectExtent l="0" t="0" r="0" b="0"/>
                  <wp:docPr id="625" name="Picture 625" descr="http://www.aikidofaq.com/dictionary/pics/sa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ikidofaq.com/dictionary/pics/saho.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76AA17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left direction</w:t>
            </w:r>
          </w:p>
        </w:tc>
      </w:tr>
      <w:tr w:rsidR="002874DE" w:rsidRPr="002874DE" w14:paraId="778925F4" w14:textId="77777777" w:rsidTr="002874DE">
        <w:trPr>
          <w:tblCellSpacing w:w="0" w:type="dxa"/>
        </w:trPr>
        <w:tc>
          <w:tcPr>
            <w:tcW w:w="0" w:type="auto"/>
            <w:vAlign w:val="center"/>
            <w:hideMark/>
          </w:tcPr>
          <w:p w14:paraId="7CEFC9C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Sankaku</w:t>
            </w:r>
          </w:p>
        </w:tc>
        <w:tc>
          <w:tcPr>
            <w:tcW w:w="0" w:type="auto"/>
            <w:vAlign w:val="center"/>
            <w:hideMark/>
          </w:tcPr>
          <w:p w14:paraId="161CD5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83D68E6" wp14:editId="36EDE7DE">
                  <wp:extent cx="285750" cy="152400"/>
                  <wp:effectExtent l="0" t="0" r="0" b="0"/>
                  <wp:docPr id="624" name="Picture 624" descr="http://www.aikidofaq.com/dictionary/pics/sank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ikidofaq.com/dictionary/pics/sankaku.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6B27F90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Triangle</w:t>
            </w:r>
          </w:p>
        </w:tc>
      </w:tr>
      <w:tr w:rsidR="002874DE" w:rsidRPr="002874DE" w14:paraId="47638BE8" w14:textId="77777777" w:rsidTr="002874DE">
        <w:trPr>
          <w:tblCellSpacing w:w="0" w:type="dxa"/>
        </w:trPr>
        <w:tc>
          <w:tcPr>
            <w:tcW w:w="0" w:type="auto"/>
            <w:vAlign w:val="center"/>
            <w:hideMark/>
          </w:tcPr>
          <w:p w14:paraId="63820C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Seme-guchi</w:t>
            </w:r>
          </w:p>
        </w:tc>
        <w:tc>
          <w:tcPr>
            <w:tcW w:w="0" w:type="auto"/>
            <w:vAlign w:val="center"/>
            <w:hideMark/>
          </w:tcPr>
          <w:p w14:paraId="0F2B7A9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FE4FED9" wp14:editId="6F11A472">
                  <wp:extent cx="438150" cy="152400"/>
                  <wp:effectExtent l="0" t="0" r="0" b="0"/>
                  <wp:docPr id="623" name="Picture 623" descr="http://www.aikidofaq.com/dictionary/pics/semeg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ikidofaq.com/dictionary/pics/semeguchi.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120AE79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An opening for an attack</w:t>
            </w:r>
          </w:p>
        </w:tc>
      </w:tr>
      <w:tr w:rsidR="002874DE" w:rsidRPr="002874DE" w14:paraId="5A120134" w14:textId="77777777" w:rsidTr="002874DE">
        <w:trPr>
          <w:tblCellSpacing w:w="0" w:type="dxa"/>
        </w:trPr>
        <w:tc>
          <w:tcPr>
            <w:tcW w:w="0" w:type="auto"/>
            <w:vAlign w:val="center"/>
            <w:hideMark/>
          </w:tcPr>
          <w:p w14:paraId="50FB2D6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Semete</w:t>
            </w:r>
          </w:p>
        </w:tc>
        <w:tc>
          <w:tcPr>
            <w:tcW w:w="0" w:type="auto"/>
            <w:vAlign w:val="center"/>
            <w:hideMark/>
          </w:tcPr>
          <w:p w14:paraId="4F08C3D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2DE8C8C" wp14:editId="7EC29652">
                  <wp:extent cx="457200" cy="152400"/>
                  <wp:effectExtent l="0" t="0" r="0" b="0"/>
                  <wp:docPr id="622" name="Picture 622" descr="http://www.aikidofaq.com/dictionary/pics/sem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aikidofaq.com/dictionary/pics/semete.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1E4F0F7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Attacker</w:t>
            </w:r>
          </w:p>
        </w:tc>
      </w:tr>
      <w:tr w:rsidR="002874DE" w:rsidRPr="002874DE" w14:paraId="23529623" w14:textId="77777777" w:rsidTr="002874DE">
        <w:trPr>
          <w:tblCellSpacing w:w="0" w:type="dxa"/>
        </w:trPr>
        <w:tc>
          <w:tcPr>
            <w:tcW w:w="0" w:type="auto"/>
            <w:vAlign w:val="center"/>
            <w:hideMark/>
          </w:tcPr>
          <w:p w14:paraId="7FC51D1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w:t>
            </w:r>
          </w:p>
        </w:tc>
        <w:tc>
          <w:tcPr>
            <w:tcW w:w="0" w:type="auto"/>
            <w:vAlign w:val="center"/>
            <w:hideMark/>
          </w:tcPr>
          <w:p w14:paraId="47F9656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A0DC23A" wp14:editId="4CE0D70E">
                  <wp:extent cx="152400" cy="152400"/>
                  <wp:effectExtent l="0" t="0" r="0" b="0"/>
                  <wp:docPr id="621" name="Picture 621" descr="http://www.aikidofaq.com/dictionary/pics/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ikidofaq.com/dictionary/pics/sen.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45B3F1D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initiative; also 1000</w:t>
            </w:r>
          </w:p>
        </w:tc>
      </w:tr>
      <w:tr w:rsidR="002874DE" w:rsidRPr="002874DE" w14:paraId="3EE1D696" w14:textId="77777777" w:rsidTr="002874DE">
        <w:trPr>
          <w:tblCellSpacing w:w="0" w:type="dxa"/>
        </w:trPr>
        <w:tc>
          <w:tcPr>
            <w:tcW w:w="0" w:type="auto"/>
            <w:vAlign w:val="center"/>
            <w:hideMark/>
          </w:tcPr>
          <w:p w14:paraId="325670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Senjutsu</w:t>
            </w:r>
          </w:p>
        </w:tc>
        <w:tc>
          <w:tcPr>
            <w:tcW w:w="0" w:type="auto"/>
            <w:vAlign w:val="center"/>
            <w:hideMark/>
          </w:tcPr>
          <w:p w14:paraId="393798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8A6FF76" wp14:editId="69A347BA">
                  <wp:extent cx="304800" cy="152400"/>
                  <wp:effectExtent l="0" t="0" r="0" b="0"/>
                  <wp:docPr id="620" name="Picture 620" descr="http://www.aikidofaq.com/dictionary/pics/senjut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ikidofaq.com/dictionary/pics/senjutsu.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4D5F3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Tactics</w:t>
            </w:r>
          </w:p>
        </w:tc>
      </w:tr>
      <w:tr w:rsidR="002874DE" w:rsidRPr="002874DE" w14:paraId="07C341BC" w14:textId="77777777" w:rsidTr="002874DE">
        <w:trPr>
          <w:tblCellSpacing w:w="0" w:type="dxa"/>
        </w:trPr>
        <w:tc>
          <w:tcPr>
            <w:tcW w:w="0" w:type="auto"/>
            <w:vAlign w:val="center"/>
            <w:hideMark/>
          </w:tcPr>
          <w:p w14:paraId="78F207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Sen-no-sen</w:t>
            </w:r>
          </w:p>
        </w:tc>
        <w:tc>
          <w:tcPr>
            <w:tcW w:w="0" w:type="auto"/>
            <w:vAlign w:val="center"/>
            <w:hideMark/>
          </w:tcPr>
          <w:p w14:paraId="78126B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803A00F" wp14:editId="7E203217">
                  <wp:extent cx="457200" cy="152400"/>
                  <wp:effectExtent l="0" t="0" r="0" b="0"/>
                  <wp:docPr id="619" name="Picture 619" descr="http://www.aikidofaq.com/dictionary/pics/senno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ikidofaq.com/dictionary/pics/sennosen.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75B04E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Seizing initiative just as opponents initiates attack</w:t>
            </w:r>
          </w:p>
        </w:tc>
      </w:tr>
      <w:tr w:rsidR="002874DE" w:rsidRPr="002874DE" w14:paraId="7BF0722D" w14:textId="77777777" w:rsidTr="002874DE">
        <w:trPr>
          <w:tblCellSpacing w:w="0" w:type="dxa"/>
        </w:trPr>
        <w:tc>
          <w:tcPr>
            <w:tcW w:w="0" w:type="auto"/>
            <w:vAlign w:val="center"/>
            <w:hideMark/>
          </w:tcPr>
          <w:p w14:paraId="68BD85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Sente</w:t>
            </w:r>
          </w:p>
        </w:tc>
        <w:tc>
          <w:tcPr>
            <w:tcW w:w="0" w:type="auto"/>
            <w:vAlign w:val="center"/>
            <w:hideMark/>
          </w:tcPr>
          <w:p w14:paraId="49AA7B1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2EA9F9" wp14:editId="7D3B749E">
                  <wp:extent cx="304800" cy="152400"/>
                  <wp:effectExtent l="0" t="0" r="0" b="0"/>
                  <wp:docPr id="618" name="Picture 618" descr="http://www.aikidofaq.com/dictionary/pics/s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aikidofaq.com/dictionary/pics/sente.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C4206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person who takes the initiative</w:t>
            </w:r>
          </w:p>
        </w:tc>
      </w:tr>
      <w:tr w:rsidR="002874DE" w:rsidRPr="002874DE" w14:paraId="491E94ED" w14:textId="77777777" w:rsidTr="002874DE">
        <w:trPr>
          <w:tblCellSpacing w:w="0" w:type="dxa"/>
        </w:trPr>
        <w:tc>
          <w:tcPr>
            <w:tcW w:w="0" w:type="auto"/>
            <w:vAlign w:val="center"/>
            <w:hideMark/>
          </w:tcPr>
          <w:p w14:paraId="52590FA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w:t>
            </w:r>
          </w:p>
        </w:tc>
        <w:tc>
          <w:tcPr>
            <w:tcW w:w="0" w:type="auto"/>
            <w:vAlign w:val="center"/>
            <w:hideMark/>
          </w:tcPr>
          <w:p w14:paraId="3DBB25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CF5D652" wp14:editId="2E2BEA9F">
                  <wp:extent cx="152400" cy="152400"/>
                  <wp:effectExtent l="0" t="0" r="0" b="0"/>
                  <wp:docPr id="617" name="Picture 617" descr="http://www.aikidofaq.com/dictionary/pics/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aikidofaq.com/dictionary/pics/shi.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4FAA08C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(samurai) person</w:t>
            </w:r>
          </w:p>
        </w:tc>
      </w:tr>
      <w:tr w:rsidR="002874DE" w:rsidRPr="002874DE" w14:paraId="1D0481A9" w14:textId="77777777" w:rsidTr="002874DE">
        <w:trPr>
          <w:tblCellSpacing w:w="0" w:type="dxa"/>
        </w:trPr>
        <w:tc>
          <w:tcPr>
            <w:tcW w:w="0" w:type="auto"/>
            <w:vAlign w:val="center"/>
            <w:hideMark/>
          </w:tcPr>
          <w:p w14:paraId="3544268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Shiki</w:t>
            </w:r>
          </w:p>
        </w:tc>
        <w:tc>
          <w:tcPr>
            <w:tcW w:w="0" w:type="auto"/>
            <w:vAlign w:val="center"/>
            <w:hideMark/>
          </w:tcPr>
          <w:p w14:paraId="12861DF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5D49FB7" wp14:editId="29001409">
                  <wp:extent cx="152400" cy="152400"/>
                  <wp:effectExtent l="0" t="0" r="0" b="0"/>
                  <wp:docPr id="616" name="Picture 616" descr="http://www.aikidofaq.com/dictionary/pics/sh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ikidofaq.com/dictionary/pics/shiki.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3E389DA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Ceremony, style, form</w:t>
            </w:r>
          </w:p>
        </w:tc>
      </w:tr>
      <w:tr w:rsidR="002874DE" w:rsidRPr="002874DE" w14:paraId="09BC3A8E" w14:textId="77777777" w:rsidTr="002874DE">
        <w:trPr>
          <w:tblCellSpacing w:w="0" w:type="dxa"/>
        </w:trPr>
        <w:tc>
          <w:tcPr>
            <w:tcW w:w="0" w:type="auto"/>
            <w:vAlign w:val="center"/>
            <w:hideMark/>
          </w:tcPr>
          <w:p w14:paraId="50EEE52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Shikko</w:t>
            </w:r>
          </w:p>
        </w:tc>
        <w:tc>
          <w:tcPr>
            <w:tcW w:w="0" w:type="auto"/>
            <w:vAlign w:val="center"/>
            <w:hideMark/>
          </w:tcPr>
          <w:p w14:paraId="77D9917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30D6DF9" wp14:editId="35408E9F">
                  <wp:extent cx="304800" cy="152400"/>
                  <wp:effectExtent l="0" t="0" r="0" b="0"/>
                  <wp:docPr id="615" name="Picture 615" descr="http://www.aikidofaq.com/dictionary/pics/shikk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ikidofaq.com/dictionary/pics/shikkou.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0AF22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On one's knees</w:t>
            </w:r>
          </w:p>
        </w:tc>
      </w:tr>
      <w:tr w:rsidR="002874DE" w:rsidRPr="002874DE" w14:paraId="68F32A55" w14:textId="77777777" w:rsidTr="002874DE">
        <w:trPr>
          <w:tblCellSpacing w:w="0" w:type="dxa"/>
        </w:trPr>
        <w:tc>
          <w:tcPr>
            <w:tcW w:w="0" w:type="auto"/>
            <w:vAlign w:val="center"/>
            <w:hideMark/>
          </w:tcPr>
          <w:p w14:paraId="151F1DD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Shinshin</w:t>
            </w:r>
          </w:p>
        </w:tc>
        <w:tc>
          <w:tcPr>
            <w:tcW w:w="0" w:type="auto"/>
            <w:vAlign w:val="center"/>
            <w:hideMark/>
          </w:tcPr>
          <w:p w14:paraId="65C8D38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8AC4734" wp14:editId="54344D69">
                  <wp:extent cx="304800" cy="152400"/>
                  <wp:effectExtent l="0" t="0" r="0" b="0"/>
                  <wp:docPr id="614" name="Picture 614" descr="http://www.aikidofaq.com/dictionary/pics/shin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ikidofaq.com/dictionary/pics/shinshin.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46745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Mind and body</w:t>
            </w:r>
          </w:p>
        </w:tc>
      </w:tr>
      <w:tr w:rsidR="002874DE" w:rsidRPr="002874DE" w14:paraId="703B7E7E" w14:textId="77777777" w:rsidTr="002874DE">
        <w:trPr>
          <w:tblCellSpacing w:w="0" w:type="dxa"/>
        </w:trPr>
        <w:tc>
          <w:tcPr>
            <w:tcW w:w="0" w:type="auto"/>
            <w:vAlign w:val="center"/>
            <w:hideMark/>
          </w:tcPr>
          <w:p w14:paraId="53ABDB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Shinshin shugyo</w:t>
            </w:r>
          </w:p>
        </w:tc>
        <w:tc>
          <w:tcPr>
            <w:tcW w:w="0" w:type="auto"/>
            <w:vAlign w:val="center"/>
            <w:hideMark/>
          </w:tcPr>
          <w:p w14:paraId="030D57D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58AA5D5" wp14:editId="6308E3C6">
                  <wp:extent cx="609600" cy="152400"/>
                  <wp:effectExtent l="0" t="0" r="0" b="0"/>
                  <wp:docPr id="613" name="Picture 613" descr="http://www.aikidofaq.com/dictionary/pics/shinshinshug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aikidofaq.com/dictionary/pics/shinshinshugyo.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31F0716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Mind and body training</w:t>
            </w:r>
          </w:p>
        </w:tc>
      </w:tr>
      <w:tr w:rsidR="002874DE" w:rsidRPr="002874DE" w14:paraId="722F0FC2" w14:textId="77777777" w:rsidTr="002874DE">
        <w:trPr>
          <w:tblCellSpacing w:w="0" w:type="dxa"/>
        </w:trPr>
        <w:tc>
          <w:tcPr>
            <w:tcW w:w="0" w:type="auto"/>
            <w:vAlign w:val="center"/>
            <w:hideMark/>
          </w:tcPr>
          <w:p w14:paraId="3570A53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Shinshin toitsu</w:t>
            </w:r>
          </w:p>
        </w:tc>
        <w:tc>
          <w:tcPr>
            <w:tcW w:w="0" w:type="auto"/>
            <w:vAlign w:val="center"/>
            <w:hideMark/>
          </w:tcPr>
          <w:p w14:paraId="3D7E986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7170575" wp14:editId="7939543C">
                  <wp:extent cx="600075" cy="152400"/>
                  <wp:effectExtent l="0" t="0" r="9525" b="0"/>
                  <wp:docPr id="612" name="Picture 612" descr="http://www.aikidofaq.com/dictionary/pics/shinshintoit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ikidofaq.com/dictionary/pics/shinshintoitsu.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3CAA73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Mind and body unified</w:t>
            </w:r>
          </w:p>
        </w:tc>
      </w:tr>
      <w:tr w:rsidR="002874DE" w:rsidRPr="002874DE" w14:paraId="23E99D12" w14:textId="77777777" w:rsidTr="002874DE">
        <w:trPr>
          <w:tblCellSpacing w:w="0" w:type="dxa"/>
        </w:trPr>
        <w:tc>
          <w:tcPr>
            <w:tcW w:w="0" w:type="auto"/>
            <w:vAlign w:val="center"/>
            <w:hideMark/>
          </w:tcPr>
          <w:p w14:paraId="127C878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Shita</w:t>
            </w:r>
          </w:p>
        </w:tc>
        <w:tc>
          <w:tcPr>
            <w:tcW w:w="0" w:type="auto"/>
            <w:vAlign w:val="center"/>
            <w:hideMark/>
          </w:tcPr>
          <w:p w14:paraId="4E6912A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7616FDE" wp14:editId="600D6B0B">
                  <wp:extent cx="152400" cy="142875"/>
                  <wp:effectExtent l="0" t="0" r="0" b="9525"/>
                  <wp:docPr id="611" name="Picture 611" descr="http://www.aikidofaq.com/dictionary/pics/sh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ikidofaq.com/dictionary/pics/shita.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0" w:type="auto"/>
            <w:vAlign w:val="center"/>
            <w:hideMark/>
          </w:tcPr>
          <w:p w14:paraId="2FFD4FC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Down</w:t>
            </w:r>
          </w:p>
        </w:tc>
      </w:tr>
      <w:tr w:rsidR="002874DE" w:rsidRPr="002874DE" w14:paraId="54EFB9C2" w14:textId="77777777" w:rsidTr="002874DE">
        <w:trPr>
          <w:tblCellSpacing w:w="0" w:type="dxa"/>
        </w:trPr>
        <w:tc>
          <w:tcPr>
            <w:tcW w:w="0" w:type="auto"/>
            <w:vAlign w:val="center"/>
            <w:hideMark/>
          </w:tcPr>
          <w:p w14:paraId="543B7BF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Shita-no</w:t>
            </w:r>
          </w:p>
        </w:tc>
        <w:tc>
          <w:tcPr>
            <w:tcW w:w="0" w:type="auto"/>
            <w:vAlign w:val="center"/>
            <w:hideMark/>
          </w:tcPr>
          <w:p w14:paraId="091007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DD06533" wp14:editId="3EC75E6C">
                  <wp:extent cx="295275" cy="142875"/>
                  <wp:effectExtent l="0" t="0" r="9525" b="9525"/>
                  <wp:docPr id="610" name="Picture 610" descr="http://www.aikidofaq.com/dictionary/pics/shit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ikidofaq.com/dictionary/pics/shitano.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c>
        <w:tc>
          <w:tcPr>
            <w:tcW w:w="0" w:type="auto"/>
            <w:vAlign w:val="center"/>
            <w:hideMark/>
          </w:tcPr>
          <w:p w14:paraId="47063A1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Of the lower part</w:t>
            </w:r>
          </w:p>
        </w:tc>
      </w:tr>
      <w:tr w:rsidR="002874DE" w:rsidRPr="002874DE" w14:paraId="79AA606D" w14:textId="77777777" w:rsidTr="002874DE">
        <w:trPr>
          <w:tblCellSpacing w:w="0" w:type="dxa"/>
        </w:trPr>
        <w:tc>
          <w:tcPr>
            <w:tcW w:w="0" w:type="auto"/>
            <w:vAlign w:val="center"/>
            <w:hideMark/>
          </w:tcPr>
          <w:p w14:paraId="0BB617C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Shizoku</w:t>
            </w:r>
          </w:p>
        </w:tc>
        <w:tc>
          <w:tcPr>
            <w:tcW w:w="0" w:type="auto"/>
            <w:vAlign w:val="center"/>
            <w:hideMark/>
          </w:tcPr>
          <w:p w14:paraId="63BBE28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17E29AF" wp14:editId="6011C6E2">
                  <wp:extent cx="381000" cy="152400"/>
                  <wp:effectExtent l="0" t="0" r="0" b="0"/>
                  <wp:docPr id="609" name="Picture 609" descr="http://www.aikidofaq.com/dictionary/pics/shizo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aikidofaq.com/dictionary/pics/shizoku.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vAlign w:val="center"/>
            <w:hideMark/>
          </w:tcPr>
          <w:p w14:paraId="39EDFA5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Safe spot</w:t>
            </w:r>
          </w:p>
        </w:tc>
      </w:tr>
      <w:tr w:rsidR="002874DE" w:rsidRPr="002874DE" w14:paraId="68E21ED0" w14:textId="77777777" w:rsidTr="002874DE">
        <w:trPr>
          <w:tblCellSpacing w:w="0" w:type="dxa"/>
        </w:trPr>
        <w:tc>
          <w:tcPr>
            <w:tcW w:w="0" w:type="auto"/>
            <w:vAlign w:val="center"/>
            <w:hideMark/>
          </w:tcPr>
          <w:p w14:paraId="184240F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w:t>
            </w:r>
          </w:p>
        </w:tc>
        <w:tc>
          <w:tcPr>
            <w:tcW w:w="0" w:type="auto"/>
            <w:vAlign w:val="center"/>
            <w:hideMark/>
          </w:tcPr>
          <w:p w14:paraId="40C317E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507C1AB" wp14:editId="359D7BD6">
                  <wp:extent cx="152400" cy="152400"/>
                  <wp:effectExtent l="0" t="0" r="0" b="0"/>
                  <wp:docPr id="608" name="Picture 608" descr="http://www.aikidofaq.com/dictionary/pics/s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ikidofaq.com/dictionary/pics/sho.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1777C58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Small</w:t>
            </w:r>
          </w:p>
        </w:tc>
      </w:tr>
      <w:tr w:rsidR="002874DE" w:rsidRPr="002874DE" w14:paraId="31987FC4" w14:textId="77777777" w:rsidTr="002874DE">
        <w:trPr>
          <w:tblCellSpacing w:w="0" w:type="dxa"/>
        </w:trPr>
        <w:tc>
          <w:tcPr>
            <w:tcW w:w="0" w:type="auto"/>
            <w:vAlign w:val="center"/>
            <w:hideMark/>
          </w:tcPr>
          <w:p w14:paraId="45C5100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Shoshin</w:t>
            </w:r>
          </w:p>
        </w:tc>
        <w:tc>
          <w:tcPr>
            <w:tcW w:w="0" w:type="auto"/>
            <w:vAlign w:val="center"/>
            <w:hideMark/>
          </w:tcPr>
          <w:p w14:paraId="340540D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5A49BDA" wp14:editId="46FBF59A">
                  <wp:extent cx="304800" cy="152400"/>
                  <wp:effectExtent l="0" t="0" r="0" b="0"/>
                  <wp:docPr id="607" name="Picture 607" descr="http://www.aikidofaq.com/dictionary/pics/sh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ikidofaq.com/dictionary/pics/shoshin.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895B04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Beginners mind</w:t>
            </w:r>
          </w:p>
        </w:tc>
      </w:tr>
      <w:tr w:rsidR="002874DE" w:rsidRPr="002874DE" w14:paraId="6B2D9540" w14:textId="77777777" w:rsidTr="002874DE">
        <w:trPr>
          <w:tblCellSpacing w:w="0" w:type="dxa"/>
        </w:trPr>
        <w:tc>
          <w:tcPr>
            <w:tcW w:w="0" w:type="auto"/>
            <w:vAlign w:val="center"/>
            <w:hideMark/>
          </w:tcPr>
          <w:p w14:paraId="426A523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Shuchu</w:t>
            </w:r>
          </w:p>
        </w:tc>
        <w:tc>
          <w:tcPr>
            <w:tcW w:w="0" w:type="auto"/>
            <w:vAlign w:val="center"/>
            <w:hideMark/>
          </w:tcPr>
          <w:p w14:paraId="03E1549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B09F514" wp14:editId="580BDBD4">
                  <wp:extent cx="295275" cy="152400"/>
                  <wp:effectExtent l="0" t="0" r="9525" b="0"/>
                  <wp:docPr id="606" name="Picture 606" descr="http://www.aikidofaq.com/dictionary/pics/shuc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ikidofaq.com/dictionary/pics/shuchu.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677C0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Concentration</w:t>
            </w:r>
          </w:p>
        </w:tc>
      </w:tr>
      <w:tr w:rsidR="002874DE" w:rsidRPr="002874DE" w14:paraId="701E5C79" w14:textId="77777777" w:rsidTr="002874DE">
        <w:trPr>
          <w:tblCellSpacing w:w="0" w:type="dxa"/>
        </w:trPr>
        <w:tc>
          <w:tcPr>
            <w:tcW w:w="0" w:type="auto"/>
            <w:vAlign w:val="center"/>
            <w:hideMark/>
          </w:tcPr>
          <w:p w14:paraId="4EC3AB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Shugeki</w:t>
            </w:r>
          </w:p>
        </w:tc>
        <w:tc>
          <w:tcPr>
            <w:tcW w:w="0" w:type="auto"/>
            <w:vAlign w:val="center"/>
            <w:hideMark/>
          </w:tcPr>
          <w:p w14:paraId="4393E2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9FD2C81" wp14:editId="60A13E8E">
                  <wp:extent cx="304800" cy="152400"/>
                  <wp:effectExtent l="0" t="0" r="0" b="0"/>
                  <wp:docPr id="605" name="Picture 605" descr="http://www.aikidofaq.com/dictionary/pics/shuge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ikidofaq.com/dictionary/pics/shugeki.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B60EAD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Attack</w:t>
            </w:r>
          </w:p>
        </w:tc>
      </w:tr>
      <w:tr w:rsidR="002874DE" w:rsidRPr="002874DE" w14:paraId="56E4263C" w14:textId="77777777" w:rsidTr="002874DE">
        <w:trPr>
          <w:tblCellSpacing w:w="0" w:type="dxa"/>
        </w:trPr>
        <w:tc>
          <w:tcPr>
            <w:tcW w:w="0" w:type="auto"/>
            <w:vAlign w:val="center"/>
            <w:hideMark/>
          </w:tcPr>
          <w:p w14:paraId="57CE7F6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Sudori</w:t>
            </w:r>
          </w:p>
        </w:tc>
        <w:tc>
          <w:tcPr>
            <w:tcW w:w="0" w:type="auto"/>
            <w:vAlign w:val="center"/>
            <w:hideMark/>
          </w:tcPr>
          <w:p w14:paraId="27FA463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4E9CACB" wp14:editId="3815953A">
                  <wp:extent cx="428625" cy="152400"/>
                  <wp:effectExtent l="0" t="0" r="9525" b="0"/>
                  <wp:docPr id="604" name="Picture 604" descr="http://www.aikidofaq.com/dictionary/pics/su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ikidofaq.com/dictionary/pics/sudori.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
        </w:tc>
        <w:tc>
          <w:tcPr>
            <w:tcW w:w="0" w:type="auto"/>
            <w:vAlign w:val="center"/>
            <w:hideMark/>
          </w:tcPr>
          <w:p w14:paraId="4763B35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Momentum</w:t>
            </w:r>
          </w:p>
        </w:tc>
      </w:tr>
      <w:tr w:rsidR="002874DE" w:rsidRPr="002874DE" w14:paraId="2459EC3B" w14:textId="77777777" w:rsidTr="002874DE">
        <w:trPr>
          <w:tblCellSpacing w:w="0" w:type="dxa"/>
        </w:trPr>
        <w:tc>
          <w:tcPr>
            <w:tcW w:w="0" w:type="auto"/>
            <w:vAlign w:val="center"/>
            <w:hideMark/>
          </w:tcPr>
          <w:p w14:paraId="099BC1E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Sukui</w:t>
            </w:r>
          </w:p>
        </w:tc>
        <w:tc>
          <w:tcPr>
            <w:tcW w:w="0" w:type="auto"/>
            <w:vAlign w:val="center"/>
            <w:hideMark/>
          </w:tcPr>
          <w:p w14:paraId="3769DF2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0AB6DA" wp14:editId="4915886F">
                  <wp:extent cx="295275" cy="152400"/>
                  <wp:effectExtent l="0" t="0" r="9525" b="0"/>
                  <wp:docPr id="603" name="Picture 603" descr="http://www.aikidofaq.com/dictionary/pics/suk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ikidofaq.com/dictionary/pics/sukui.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3A1E1A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Scooping</w:t>
            </w:r>
          </w:p>
        </w:tc>
      </w:tr>
      <w:tr w:rsidR="002874DE" w:rsidRPr="002874DE" w14:paraId="25B408FE" w14:textId="77777777" w:rsidTr="002874DE">
        <w:trPr>
          <w:tblCellSpacing w:w="0" w:type="dxa"/>
        </w:trPr>
        <w:tc>
          <w:tcPr>
            <w:tcW w:w="0" w:type="auto"/>
            <w:vAlign w:val="center"/>
            <w:hideMark/>
          </w:tcPr>
          <w:p w14:paraId="28C847F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Tai-atari</w:t>
            </w:r>
          </w:p>
        </w:tc>
        <w:tc>
          <w:tcPr>
            <w:tcW w:w="0" w:type="auto"/>
            <w:vAlign w:val="center"/>
            <w:hideMark/>
          </w:tcPr>
          <w:p w14:paraId="267D688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A1FEFDA" wp14:editId="16415CC2">
                  <wp:extent cx="581025" cy="152400"/>
                  <wp:effectExtent l="0" t="0" r="9525" b="0"/>
                  <wp:docPr id="602" name="Picture 602" descr="http://www.aikidofaq.com/dictionary/pics/taiat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ikidofaq.com/dictionary/pics/taiatari.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341F094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Body contact</w:t>
            </w:r>
          </w:p>
        </w:tc>
      </w:tr>
      <w:tr w:rsidR="002874DE" w:rsidRPr="002874DE" w14:paraId="609B5A71" w14:textId="77777777" w:rsidTr="002874DE">
        <w:trPr>
          <w:tblCellSpacing w:w="0" w:type="dxa"/>
        </w:trPr>
        <w:tc>
          <w:tcPr>
            <w:tcW w:w="0" w:type="auto"/>
            <w:vAlign w:val="center"/>
            <w:hideMark/>
          </w:tcPr>
          <w:p w14:paraId="06C9B9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Tai-chikara</w:t>
            </w:r>
          </w:p>
        </w:tc>
        <w:tc>
          <w:tcPr>
            <w:tcW w:w="0" w:type="auto"/>
            <w:vAlign w:val="center"/>
            <w:hideMark/>
          </w:tcPr>
          <w:p w14:paraId="03CE5F6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4903ACB" wp14:editId="0C2C600E">
                  <wp:extent cx="295275" cy="152400"/>
                  <wp:effectExtent l="0" t="0" r="9525" b="0"/>
                  <wp:docPr id="601" name="Picture 601" descr="http://www.aikidofaq.com/dictionary/pics/taichik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ikidofaq.com/dictionary/pics/taichikara.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1F2EC7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External power (muscle)</w:t>
            </w:r>
          </w:p>
        </w:tc>
      </w:tr>
      <w:tr w:rsidR="002874DE" w:rsidRPr="002874DE" w14:paraId="7561C077" w14:textId="77777777" w:rsidTr="002874DE">
        <w:trPr>
          <w:tblCellSpacing w:w="0" w:type="dxa"/>
        </w:trPr>
        <w:tc>
          <w:tcPr>
            <w:tcW w:w="0" w:type="auto"/>
            <w:vAlign w:val="center"/>
            <w:hideMark/>
          </w:tcPr>
          <w:p w14:paraId="42E9862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Taisabaki</w:t>
            </w:r>
          </w:p>
        </w:tc>
        <w:tc>
          <w:tcPr>
            <w:tcW w:w="0" w:type="auto"/>
            <w:vAlign w:val="center"/>
            <w:hideMark/>
          </w:tcPr>
          <w:p w14:paraId="13CB7B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D6DB88D" wp14:editId="154DCD4C">
                  <wp:extent cx="590550" cy="152400"/>
                  <wp:effectExtent l="0" t="0" r="0" b="0"/>
                  <wp:docPr id="600" name="Picture 600" descr="http://www.aikidofaq.com/dictionary/pics/taisab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ikidofaq.com/dictionary/pics/taisabaki.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003E69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Body motion</w:t>
            </w:r>
          </w:p>
        </w:tc>
      </w:tr>
      <w:tr w:rsidR="002874DE" w:rsidRPr="002874DE" w14:paraId="7848C578" w14:textId="77777777" w:rsidTr="002874DE">
        <w:trPr>
          <w:tblCellSpacing w:w="0" w:type="dxa"/>
        </w:trPr>
        <w:tc>
          <w:tcPr>
            <w:tcW w:w="0" w:type="auto"/>
            <w:vAlign w:val="center"/>
            <w:hideMark/>
          </w:tcPr>
          <w:p w14:paraId="422190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Taijutsu</w:t>
            </w:r>
          </w:p>
        </w:tc>
        <w:tc>
          <w:tcPr>
            <w:tcW w:w="0" w:type="auto"/>
            <w:vAlign w:val="center"/>
            <w:hideMark/>
          </w:tcPr>
          <w:p w14:paraId="1CA56C8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4C98871" wp14:editId="22843ADB">
                  <wp:extent cx="304800" cy="152400"/>
                  <wp:effectExtent l="0" t="0" r="0" b="0"/>
                  <wp:docPr id="599" name="Picture 599" descr="http://www.aikidofaq.com/dictionary/pics/taijut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ikidofaq.com/dictionary/pics/taijutsu.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140A6B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Body art</w:t>
            </w:r>
          </w:p>
        </w:tc>
      </w:tr>
      <w:tr w:rsidR="002874DE" w:rsidRPr="002874DE" w14:paraId="4337197C" w14:textId="77777777" w:rsidTr="002874DE">
        <w:trPr>
          <w:tblCellSpacing w:w="0" w:type="dxa"/>
        </w:trPr>
        <w:tc>
          <w:tcPr>
            <w:tcW w:w="0" w:type="auto"/>
            <w:vAlign w:val="center"/>
            <w:hideMark/>
          </w:tcPr>
          <w:p w14:paraId="1ACC8AA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Tai-no-henko</w:t>
            </w:r>
          </w:p>
        </w:tc>
        <w:tc>
          <w:tcPr>
            <w:tcW w:w="0" w:type="auto"/>
            <w:vAlign w:val="center"/>
            <w:hideMark/>
          </w:tcPr>
          <w:p w14:paraId="33EEE3A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5D2BB4D" wp14:editId="40684759">
                  <wp:extent cx="609600" cy="152400"/>
                  <wp:effectExtent l="0" t="0" r="0" b="0"/>
                  <wp:docPr id="598" name="Picture 598" descr="http://www.aikidofaq.com/dictionary/pics/tainohenk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ikidofaq.com/dictionary/pics/tainohenkou.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6EA175F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Reversing the body's position</w:t>
            </w:r>
          </w:p>
        </w:tc>
      </w:tr>
      <w:tr w:rsidR="002874DE" w:rsidRPr="002874DE" w14:paraId="36D9E7E2" w14:textId="77777777" w:rsidTr="002874DE">
        <w:trPr>
          <w:tblCellSpacing w:w="0" w:type="dxa"/>
        </w:trPr>
        <w:tc>
          <w:tcPr>
            <w:tcW w:w="0" w:type="auto"/>
            <w:vAlign w:val="center"/>
            <w:hideMark/>
          </w:tcPr>
          <w:p w14:paraId="33D9900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Tanin-geiko</w:t>
            </w:r>
          </w:p>
        </w:tc>
        <w:tc>
          <w:tcPr>
            <w:tcW w:w="0" w:type="auto"/>
            <w:vAlign w:val="center"/>
            <w:hideMark/>
          </w:tcPr>
          <w:p w14:paraId="3C77183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B85FB05" wp14:editId="5DFBD8EA">
                  <wp:extent cx="609600" cy="152400"/>
                  <wp:effectExtent l="0" t="0" r="0" b="0"/>
                  <wp:docPr id="597" name="Picture 597" descr="http://www.aikidofaq.com/dictionary/pics/taningei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ikidofaq.com/dictionary/pics/taningeiko.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3FE7B3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Practicing with multiple attackers</w:t>
            </w:r>
          </w:p>
        </w:tc>
      </w:tr>
      <w:tr w:rsidR="002874DE" w:rsidRPr="002874DE" w14:paraId="06E67993" w14:textId="77777777" w:rsidTr="002874DE">
        <w:trPr>
          <w:tblCellSpacing w:w="0" w:type="dxa"/>
        </w:trPr>
        <w:tc>
          <w:tcPr>
            <w:tcW w:w="0" w:type="auto"/>
            <w:vAlign w:val="center"/>
            <w:hideMark/>
          </w:tcPr>
          <w:p w14:paraId="60A199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Taoshi</w:t>
            </w:r>
          </w:p>
        </w:tc>
        <w:tc>
          <w:tcPr>
            <w:tcW w:w="0" w:type="auto"/>
            <w:vAlign w:val="center"/>
            <w:hideMark/>
          </w:tcPr>
          <w:p w14:paraId="3296190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1BD6AA4" wp14:editId="7AB0E30D">
                  <wp:extent cx="285750" cy="152400"/>
                  <wp:effectExtent l="0" t="0" r="0" b="0"/>
                  <wp:docPr id="596" name="Picture 596" descr="http://www.aikidofaq.com/dictionary/pics/ta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ikidofaq.com/dictionary/pics/taoshi.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4349F27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tip over</w:t>
            </w:r>
          </w:p>
        </w:tc>
      </w:tr>
      <w:tr w:rsidR="002874DE" w:rsidRPr="002874DE" w14:paraId="748281A1" w14:textId="77777777" w:rsidTr="002874DE">
        <w:trPr>
          <w:tblCellSpacing w:w="0" w:type="dxa"/>
        </w:trPr>
        <w:tc>
          <w:tcPr>
            <w:tcW w:w="0" w:type="auto"/>
            <w:vAlign w:val="center"/>
            <w:hideMark/>
          </w:tcPr>
          <w:p w14:paraId="52D2A96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Tateki</w:t>
            </w:r>
          </w:p>
        </w:tc>
        <w:tc>
          <w:tcPr>
            <w:tcW w:w="0" w:type="auto"/>
            <w:vAlign w:val="center"/>
            <w:hideMark/>
          </w:tcPr>
          <w:p w14:paraId="76BAE78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F0362E1" wp14:editId="6FF54700">
                  <wp:extent cx="295275" cy="152400"/>
                  <wp:effectExtent l="0" t="0" r="9525" b="0"/>
                  <wp:docPr id="595" name="Picture 595" descr="http://www.aikidofaq.com/dictionary/pics/tate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ikidofaq.com/dictionary/pics/tateki.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7B512E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Multiple attackers</w:t>
            </w:r>
          </w:p>
        </w:tc>
      </w:tr>
      <w:tr w:rsidR="002874DE" w:rsidRPr="002874DE" w14:paraId="63EE83F0" w14:textId="77777777" w:rsidTr="002874DE">
        <w:trPr>
          <w:tblCellSpacing w:w="0" w:type="dxa"/>
        </w:trPr>
        <w:tc>
          <w:tcPr>
            <w:tcW w:w="0" w:type="auto"/>
            <w:vAlign w:val="center"/>
            <w:hideMark/>
          </w:tcPr>
          <w:p w14:paraId="4DB3F29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Tateki-geiko</w:t>
            </w:r>
          </w:p>
        </w:tc>
        <w:tc>
          <w:tcPr>
            <w:tcW w:w="0" w:type="auto"/>
            <w:vAlign w:val="center"/>
            <w:hideMark/>
          </w:tcPr>
          <w:p w14:paraId="0B6ED4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B1AF2E" wp14:editId="4E9A4C01">
                  <wp:extent cx="600075" cy="152400"/>
                  <wp:effectExtent l="0" t="0" r="9525" b="0"/>
                  <wp:docPr id="594" name="Picture 594" descr="http://www.aikidofaq.com/dictionary/pics/tatekigei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ikidofaq.com/dictionary/pics/tatekigeiko.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35CF11E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Practicing with multiple attackers</w:t>
            </w:r>
          </w:p>
        </w:tc>
      </w:tr>
      <w:tr w:rsidR="002874DE" w:rsidRPr="002874DE" w14:paraId="0C826377" w14:textId="77777777" w:rsidTr="002874DE">
        <w:trPr>
          <w:tblCellSpacing w:w="0" w:type="dxa"/>
        </w:trPr>
        <w:tc>
          <w:tcPr>
            <w:tcW w:w="0" w:type="auto"/>
            <w:vAlign w:val="center"/>
            <w:hideMark/>
          </w:tcPr>
          <w:p w14:paraId="504870C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Tateki-uchi</w:t>
            </w:r>
          </w:p>
        </w:tc>
        <w:tc>
          <w:tcPr>
            <w:tcW w:w="0" w:type="auto"/>
            <w:vAlign w:val="center"/>
            <w:hideMark/>
          </w:tcPr>
          <w:p w14:paraId="061BF71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062A978" wp14:editId="340C11AC">
                  <wp:extent cx="581025" cy="152400"/>
                  <wp:effectExtent l="0" t="0" r="9525" b="0"/>
                  <wp:docPr id="593" name="Picture 593" descr="http://www.aikidofaq.com/dictionary/pics/tateki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ikidofaq.com/dictionary/pics/tatekiuchi.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79E2CA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Fighting with multiple attackers</w:t>
            </w:r>
          </w:p>
        </w:tc>
      </w:tr>
      <w:tr w:rsidR="002874DE" w:rsidRPr="002874DE" w14:paraId="3BF142CD" w14:textId="77777777" w:rsidTr="002874DE">
        <w:trPr>
          <w:tblCellSpacing w:w="0" w:type="dxa"/>
        </w:trPr>
        <w:tc>
          <w:tcPr>
            <w:tcW w:w="0" w:type="auto"/>
            <w:vAlign w:val="center"/>
            <w:hideMark/>
          </w:tcPr>
          <w:p w14:paraId="012E7BA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Tenkan</w:t>
            </w:r>
          </w:p>
        </w:tc>
        <w:tc>
          <w:tcPr>
            <w:tcW w:w="0" w:type="auto"/>
            <w:vAlign w:val="center"/>
            <w:hideMark/>
          </w:tcPr>
          <w:p w14:paraId="6F4ADB6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E0ECC59" wp14:editId="28C25C82">
                  <wp:extent cx="304800" cy="152400"/>
                  <wp:effectExtent l="0" t="0" r="0" b="0"/>
                  <wp:docPr id="592" name="Picture 592" descr="http://www.aikidofaq.com/dictionary/pics/tenk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ikidofaq.com/dictionary/pics/tenkan.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5D01CE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Pivot</w:t>
            </w:r>
          </w:p>
        </w:tc>
      </w:tr>
      <w:tr w:rsidR="002874DE" w:rsidRPr="002874DE" w14:paraId="51BD6E99" w14:textId="77777777" w:rsidTr="002874DE">
        <w:trPr>
          <w:tblCellSpacing w:w="0" w:type="dxa"/>
        </w:trPr>
        <w:tc>
          <w:tcPr>
            <w:tcW w:w="0" w:type="auto"/>
            <w:vAlign w:val="center"/>
            <w:hideMark/>
          </w:tcPr>
          <w:p w14:paraId="319C82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Tsukami</w:t>
            </w:r>
          </w:p>
        </w:tc>
        <w:tc>
          <w:tcPr>
            <w:tcW w:w="0" w:type="auto"/>
            <w:vAlign w:val="center"/>
            <w:hideMark/>
          </w:tcPr>
          <w:p w14:paraId="5C471BA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363A977" wp14:editId="61690395">
                  <wp:extent cx="304800" cy="152400"/>
                  <wp:effectExtent l="0" t="0" r="0" b="0"/>
                  <wp:docPr id="591" name="Picture 591" descr="http://www.aikidofaq.com/dictionary/pics/tsuk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ikidofaq.com/dictionary/pics/tsukami.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EFD98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seize (and immobilize)</w:t>
            </w:r>
          </w:p>
        </w:tc>
      </w:tr>
      <w:tr w:rsidR="002874DE" w:rsidRPr="002874DE" w14:paraId="4A11C2EA" w14:textId="77777777" w:rsidTr="002874DE">
        <w:trPr>
          <w:tblCellSpacing w:w="0" w:type="dxa"/>
        </w:trPr>
        <w:tc>
          <w:tcPr>
            <w:tcW w:w="0" w:type="auto"/>
            <w:vAlign w:val="center"/>
            <w:hideMark/>
          </w:tcPr>
          <w:p w14:paraId="6B48D6A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Uchima</w:t>
            </w:r>
          </w:p>
        </w:tc>
        <w:tc>
          <w:tcPr>
            <w:tcW w:w="0" w:type="auto"/>
            <w:vAlign w:val="center"/>
            <w:hideMark/>
          </w:tcPr>
          <w:p w14:paraId="64605E5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4BB64AA" wp14:editId="7411990F">
                  <wp:extent cx="447675" cy="152400"/>
                  <wp:effectExtent l="0" t="0" r="9525" b="0"/>
                  <wp:docPr id="590" name="Picture 590" descr="http://www.aikidofaq.com/dictionary/pics/uch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ikidofaq.com/dictionary/pics/uchima.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600F67E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Distance where you can strike by taking a single step</w:t>
            </w:r>
          </w:p>
        </w:tc>
      </w:tr>
      <w:tr w:rsidR="002874DE" w:rsidRPr="002874DE" w14:paraId="3364F142" w14:textId="77777777" w:rsidTr="002874DE">
        <w:trPr>
          <w:tblCellSpacing w:w="0" w:type="dxa"/>
        </w:trPr>
        <w:tc>
          <w:tcPr>
            <w:tcW w:w="0" w:type="auto"/>
            <w:vAlign w:val="center"/>
            <w:hideMark/>
          </w:tcPr>
          <w:p w14:paraId="266F551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Uchimata</w:t>
            </w:r>
          </w:p>
        </w:tc>
        <w:tc>
          <w:tcPr>
            <w:tcW w:w="0" w:type="auto"/>
            <w:vAlign w:val="center"/>
            <w:hideMark/>
          </w:tcPr>
          <w:p w14:paraId="182105A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229C357" wp14:editId="7737DA36">
                  <wp:extent cx="438150" cy="152400"/>
                  <wp:effectExtent l="0" t="0" r="0" b="0"/>
                  <wp:docPr id="589" name="Picture 589" descr="http://www.aikidofaq.com/dictionary/pics/uchim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ikidofaq.com/dictionary/pics/uchimata.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45E3133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inside of the throw</w:t>
            </w:r>
          </w:p>
        </w:tc>
      </w:tr>
      <w:tr w:rsidR="002874DE" w:rsidRPr="002874DE" w14:paraId="7BD6905A" w14:textId="77777777" w:rsidTr="002874DE">
        <w:trPr>
          <w:tblCellSpacing w:w="0" w:type="dxa"/>
        </w:trPr>
        <w:tc>
          <w:tcPr>
            <w:tcW w:w="0" w:type="auto"/>
            <w:vAlign w:val="center"/>
            <w:hideMark/>
          </w:tcPr>
          <w:p w14:paraId="428847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Uchite</w:t>
            </w:r>
          </w:p>
        </w:tc>
        <w:tc>
          <w:tcPr>
            <w:tcW w:w="0" w:type="auto"/>
            <w:vAlign w:val="center"/>
            <w:hideMark/>
          </w:tcPr>
          <w:p w14:paraId="0126CB8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4BB4241" wp14:editId="0EE97C2D">
                  <wp:extent cx="457200" cy="152400"/>
                  <wp:effectExtent l="0" t="0" r="0" b="0"/>
                  <wp:docPr id="588" name="Picture 588" descr="http://www.aikidofaq.com/dictionary/pics/uc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ikidofaq.com/dictionary/pics/uchite.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485B910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The attacker</w:t>
            </w:r>
          </w:p>
        </w:tc>
      </w:tr>
      <w:tr w:rsidR="002874DE" w:rsidRPr="002874DE" w14:paraId="180F5FD7" w14:textId="77777777" w:rsidTr="002874DE">
        <w:trPr>
          <w:tblCellSpacing w:w="0" w:type="dxa"/>
        </w:trPr>
        <w:tc>
          <w:tcPr>
            <w:tcW w:w="0" w:type="auto"/>
            <w:vAlign w:val="center"/>
            <w:hideMark/>
          </w:tcPr>
          <w:p w14:paraId="716CD2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Uki</w:t>
            </w:r>
          </w:p>
        </w:tc>
        <w:tc>
          <w:tcPr>
            <w:tcW w:w="0" w:type="auto"/>
            <w:vAlign w:val="center"/>
            <w:hideMark/>
          </w:tcPr>
          <w:p w14:paraId="76E07B2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4D858B" wp14:editId="6F08EC00">
                  <wp:extent cx="285750" cy="152400"/>
                  <wp:effectExtent l="0" t="0" r="0" b="0"/>
                  <wp:docPr id="587" name="Picture 587" descr="http://www.aikidofaq.com/dictionary/pics/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ikidofaq.com/dictionary/pics/uki.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vAlign w:val="center"/>
            <w:hideMark/>
          </w:tcPr>
          <w:p w14:paraId="1CE1A8A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Floating</w:t>
            </w:r>
          </w:p>
        </w:tc>
      </w:tr>
      <w:tr w:rsidR="002874DE" w:rsidRPr="002874DE" w14:paraId="731EEDC8" w14:textId="77777777" w:rsidTr="002874DE">
        <w:trPr>
          <w:tblCellSpacing w:w="0" w:type="dxa"/>
        </w:trPr>
        <w:tc>
          <w:tcPr>
            <w:tcW w:w="0" w:type="auto"/>
            <w:vAlign w:val="center"/>
            <w:hideMark/>
          </w:tcPr>
          <w:p w14:paraId="20DC80C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w:t>
            </w:r>
          </w:p>
        </w:tc>
        <w:tc>
          <w:tcPr>
            <w:tcW w:w="0" w:type="auto"/>
            <w:vAlign w:val="center"/>
            <w:hideMark/>
          </w:tcPr>
          <w:p w14:paraId="46459C6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452B948" wp14:editId="349ACD9B">
                  <wp:extent cx="142875" cy="142875"/>
                  <wp:effectExtent l="0" t="0" r="9525" b="9525"/>
                  <wp:docPr id="586" name="Picture 586" descr="http://www.aikidofaq.com/dictionary/pics/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ikidofaq.com/dictionary/pics/yo.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vAlign w:val="center"/>
            <w:hideMark/>
          </w:tcPr>
          <w:p w14:paraId="778CE4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Positive principle of nature</w:t>
            </w:r>
          </w:p>
        </w:tc>
      </w:tr>
      <w:tr w:rsidR="002874DE" w:rsidRPr="002874DE" w14:paraId="6B191909" w14:textId="77777777" w:rsidTr="002874DE">
        <w:trPr>
          <w:tblCellSpacing w:w="0" w:type="dxa"/>
        </w:trPr>
        <w:tc>
          <w:tcPr>
            <w:tcW w:w="0" w:type="auto"/>
            <w:vAlign w:val="center"/>
            <w:hideMark/>
          </w:tcPr>
          <w:p w14:paraId="0494F81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Yoko-furumi</w:t>
            </w:r>
          </w:p>
        </w:tc>
        <w:tc>
          <w:tcPr>
            <w:tcW w:w="0" w:type="auto"/>
            <w:vAlign w:val="center"/>
            <w:hideMark/>
          </w:tcPr>
          <w:p w14:paraId="61FE232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1CE93F8" wp14:editId="5D0F50B5">
                  <wp:extent cx="609600" cy="152400"/>
                  <wp:effectExtent l="0" t="0" r="0" b="0"/>
                  <wp:docPr id="585" name="Picture 585" descr="http://www.aikidofaq.com/dictionary/pics/yokofuru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ikidofaq.com/dictionary/pics/yokofurumi.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6D9794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Sideward motion</w:t>
            </w:r>
          </w:p>
        </w:tc>
      </w:tr>
      <w:tr w:rsidR="002874DE" w:rsidRPr="002874DE" w14:paraId="7444A526" w14:textId="77777777" w:rsidTr="002874DE">
        <w:trPr>
          <w:tblCellSpacing w:w="0" w:type="dxa"/>
        </w:trPr>
        <w:tc>
          <w:tcPr>
            <w:tcW w:w="0" w:type="auto"/>
            <w:vAlign w:val="center"/>
            <w:hideMark/>
          </w:tcPr>
          <w:p w14:paraId="3CE250A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Yumi</w:t>
            </w:r>
          </w:p>
        </w:tc>
        <w:tc>
          <w:tcPr>
            <w:tcW w:w="0" w:type="auto"/>
            <w:vAlign w:val="center"/>
            <w:hideMark/>
          </w:tcPr>
          <w:p w14:paraId="513CDD2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9811C3" wp14:editId="77EE2FCA">
                  <wp:extent cx="133350" cy="142875"/>
                  <wp:effectExtent l="0" t="0" r="0" b="9525"/>
                  <wp:docPr id="584" name="Picture 584" descr="http://www.aikidofaq.com/dictionary/pics/yu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ikidofaq.com/dictionary/pics/yumi.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tc>
        <w:tc>
          <w:tcPr>
            <w:tcW w:w="0" w:type="auto"/>
            <w:vAlign w:val="center"/>
            <w:hideMark/>
          </w:tcPr>
          <w:p w14:paraId="26FDDE4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bow (archery)</w:t>
            </w:r>
          </w:p>
        </w:tc>
      </w:tr>
      <w:tr w:rsidR="002874DE" w:rsidRPr="002874DE" w14:paraId="7B5D50DE" w14:textId="77777777" w:rsidTr="002874DE">
        <w:trPr>
          <w:tblCellSpacing w:w="0" w:type="dxa"/>
        </w:trPr>
        <w:tc>
          <w:tcPr>
            <w:tcW w:w="0" w:type="auto"/>
            <w:vAlign w:val="center"/>
            <w:hideMark/>
          </w:tcPr>
          <w:p w14:paraId="0880A9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Zentai</w:t>
            </w:r>
          </w:p>
        </w:tc>
        <w:tc>
          <w:tcPr>
            <w:tcW w:w="0" w:type="auto"/>
            <w:vAlign w:val="center"/>
            <w:hideMark/>
          </w:tcPr>
          <w:p w14:paraId="4AFFE9C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7AC634E" wp14:editId="7B6A51D1">
                  <wp:extent cx="304800" cy="152400"/>
                  <wp:effectExtent l="0" t="0" r="0" b="0"/>
                  <wp:docPr id="583" name="Picture 583" descr="http://www.aikidofaq.com/dictionary/pics/zent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ikidofaq.com/dictionary/pics/zentai.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6B8673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Total</w:t>
            </w:r>
          </w:p>
        </w:tc>
      </w:tr>
      <w:tr w:rsidR="002874DE" w:rsidRPr="002874DE" w14:paraId="368722E2" w14:textId="77777777" w:rsidTr="002874DE">
        <w:trPr>
          <w:tblCellSpacing w:w="0" w:type="dxa"/>
        </w:trPr>
        <w:tc>
          <w:tcPr>
            <w:tcW w:w="0" w:type="auto"/>
            <w:vAlign w:val="center"/>
            <w:hideMark/>
          </w:tcPr>
          <w:p w14:paraId="45F4605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Fukushiki-kokyu</w:t>
            </w:r>
          </w:p>
        </w:tc>
        <w:tc>
          <w:tcPr>
            <w:tcW w:w="0" w:type="auto"/>
            <w:vAlign w:val="center"/>
            <w:hideMark/>
          </w:tcPr>
          <w:p w14:paraId="4B1FCD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8D1BEC1" wp14:editId="618FC774">
                  <wp:extent cx="904875" cy="152400"/>
                  <wp:effectExtent l="0" t="0" r="9525" b="0"/>
                  <wp:docPr id="582" name="Picture 582" descr="http://www.aikidofaq.com/dictionary/pics/fukushikiko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ikidofaq.com/dictionary/pics/fukushikikokyu.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04875" cy="152400"/>
                          </a:xfrm>
                          <a:prstGeom prst="rect">
                            <a:avLst/>
                          </a:prstGeom>
                          <a:noFill/>
                          <a:ln>
                            <a:noFill/>
                          </a:ln>
                        </pic:spPr>
                      </pic:pic>
                    </a:graphicData>
                  </a:graphic>
                </wp:inline>
              </w:drawing>
            </w:r>
          </w:p>
        </w:tc>
        <w:tc>
          <w:tcPr>
            <w:tcW w:w="0" w:type="auto"/>
            <w:vAlign w:val="center"/>
            <w:hideMark/>
          </w:tcPr>
          <w:p w14:paraId="1E0B675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Abdominal breathing</w:t>
            </w:r>
          </w:p>
        </w:tc>
      </w:tr>
      <w:tr w:rsidR="002874DE" w:rsidRPr="002874DE" w14:paraId="308BA265" w14:textId="77777777" w:rsidTr="002874DE">
        <w:trPr>
          <w:tblCellSpacing w:w="0" w:type="dxa"/>
        </w:trPr>
        <w:tc>
          <w:tcPr>
            <w:tcW w:w="0" w:type="auto"/>
            <w:vAlign w:val="center"/>
            <w:hideMark/>
          </w:tcPr>
          <w:p w14:paraId="7952022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Ibuki</w:t>
            </w:r>
          </w:p>
        </w:tc>
        <w:tc>
          <w:tcPr>
            <w:tcW w:w="0" w:type="auto"/>
            <w:vAlign w:val="center"/>
            <w:hideMark/>
          </w:tcPr>
          <w:p w14:paraId="5A28978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3E3A912" wp14:editId="2FDA0203">
                  <wp:extent cx="304800" cy="152400"/>
                  <wp:effectExtent l="0" t="0" r="0" b="0"/>
                  <wp:docPr id="581" name="Picture 581" descr="http://www.aikidofaq.com/dictionary/pics/ib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ikidofaq.com/dictionary/pics/ibuki.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24949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breathing method featuring a long exhalation, followed by a short cough to clear lungs</w:t>
            </w:r>
          </w:p>
        </w:tc>
      </w:tr>
      <w:tr w:rsidR="002874DE" w:rsidRPr="002874DE" w14:paraId="1D2FC14F" w14:textId="77777777" w:rsidTr="002874DE">
        <w:trPr>
          <w:tblCellSpacing w:w="0" w:type="dxa"/>
        </w:trPr>
        <w:tc>
          <w:tcPr>
            <w:tcW w:w="0" w:type="auto"/>
            <w:vAlign w:val="center"/>
            <w:hideMark/>
          </w:tcPr>
          <w:p w14:paraId="77E1D27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In-ibuki</w:t>
            </w:r>
          </w:p>
        </w:tc>
        <w:tc>
          <w:tcPr>
            <w:tcW w:w="0" w:type="auto"/>
            <w:vAlign w:val="center"/>
            <w:hideMark/>
          </w:tcPr>
          <w:p w14:paraId="2D54B81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98C0B33" wp14:editId="6C9682C2">
                  <wp:extent cx="447675" cy="152400"/>
                  <wp:effectExtent l="0" t="0" r="9525" b="0"/>
                  <wp:docPr id="580" name="Picture 580" descr="http://www.aikidofaq.com/dictionary/pics/inib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aikidofaq.com/dictionary/pics/inibuki.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26260F9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Internal (quiet) breathing</w:t>
            </w:r>
          </w:p>
        </w:tc>
      </w:tr>
      <w:tr w:rsidR="002874DE" w:rsidRPr="002874DE" w14:paraId="175C44B8" w14:textId="77777777" w:rsidTr="002874DE">
        <w:trPr>
          <w:tblCellSpacing w:w="0" w:type="dxa"/>
        </w:trPr>
        <w:tc>
          <w:tcPr>
            <w:tcW w:w="0" w:type="auto"/>
            <w:vAlign w:val="center"/>
            <w:hideMark/>
          </w:tcPr>
          <w:p w14:paraId="4C17BDC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Nogare</w:t>
            </w:r>
          </w:p>
        </w:tc>
        <w:tc>
          <w:tcPr>
            <w:tcW w:w="0" w:type="auto"/>
            <w:vAlign w:val="center"/>
            <w:hideMark/>
          </w:tcPr>
          <w:p w14:paraId="45D953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5234782" wp14:editId="157B29F6">
                  <wp:extent cx="447675" cy="142875"/>
                  <wp:effectExtent l="0" t="0" r="9525" b="9525"/>
                  <wp:docPr id="579" name="Picture 579" descr="http://www.aikidofaq.com/dictionary/pics/nog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aikidofaq.com/dictionary/pics/nogare.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p>
        </w:tc>
        <w:tc>
          <w:tcPr>
            <w:tcW w:w="0" w:type="auto"/>
            <w:vAlign w:val="center"/>
            <w:hideMark/>
          </w:tcPr>
          <w:p w14:paraId="3D76F33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Breathing method featuring long exhalation with sharp gasp</w:t>
            </w:r>
          </w:p>
        </w:tc>
      </w:tr>
      <w:tr w:rsidR="002874DE" w:rsidRPr="002874DE" w14:paraId="3C75C5E0" w14:textId="77777777" w:rsidTr="002874DE">
        <w:trPr>
          <w:tblCellSpacing w:w="0" w:type="dxa"/>
        </w:trPr>
        <w:tc>
          <w:tcPr>
            <w:tcW w:w="0" w:type="auto"/>
            <w:vAlign w:val="center"/>
            <w:hideMark/>
          </w:tcPr>
          <w:p w14:paraId="49C4F6D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Ritsuzen</w:t>
            </w:r>
          </w:p>
        </w:tc>
        <w:tc>
          <w:tcPr>
            <w:tcW w:w="0" w:type="auto"/>
            <w:vAlign w:val="center"/>
            <w:hideMark/>
          </w:tcPr>
          <w:p w14:paraId="243FB36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1056CC7" wp14:editId="382AE0CA">
                  <wp:extent cx="304800" cy="152400"/>
                  <wp:effectExtent l="0" t="0" r="0" b="0"/>
                  <wp:docPr id="578" name="Picture 578" descr="http://www.aikidofaq.com/dictionary/pics/ritsuz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ikidofaq.com/dictionary/pics/ritsuzen.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AD29A4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Standing meditiation</w:t>
            </w:r>
          </w:p>
        </w:tc>
      </w:tr>
      <w:tr w:rsidR="002874DE" w:rsidRPr="002874DE" w14:paraId="7E86F1AB" w14:textId="77777777" w:rsidTr="002874DE">
        <w:trPr>
          <w:tblCellSpacing w:w="0" w:type="dxa"/>
        </w:trPr>
        <w:tc>
          <w:tcPr>
            <w:tcW w:w="0" w:type="auto"/>
            <w:vAlign w:val="center"/>
            <w:hideMark/>
          </w:tcPr>
          <w:p w14:paraId="0D34F6A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Yo-inbuki</w:t>
            </w:r>
          </w:p>
        </w:tc>
        <w:tc>
          <w:tcPr>
            <w:tcW w:w="0" w:type="auto"/>
            <w:vAlign w:val="center"/>
            <w:hideMark/>
          </w:tcPr>
          <w:p w14:paraId="43E7E53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FFE7EB2" wp14:editId="414F6049">
                  <wp:extent cx="447675" cy="152400"/>
                  <wp:effectExtent l="0" t="0" r="9525" b="0"/>
                  <wp:docPr id="577" name="Picture 577" descr="http://www.aikidofaq.com/dictionary/pics/yoinb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ikidofaq.com/dictionary/pics/yoinbuki.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3251932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External (power) breathing</w:t>
            </w:r>
          </w:p>
        </w:tc>
      </w:tr>
      <w:tr w:rsidR="002874DE" w:rsidRPr="002874DE" w14:paraId="777480EB" w14:textId="77777777" w:rsidTr="00D72758">
        <w:trPr>
          <w:tblCellSpacing w:w="0" w:type="dxa"/>
        </w:trPr>
        <w:tc>
          <w:tcPr>
            <w:tcW w:w="0" w:type="auto"/>
            <w:gridSpan w:val="3"/>
            <w:shd w:val="clear" w:color="auto" w:fill="B9C4DF" w:themeFill="accent3" w:themeFillTint="66"/>
            <w:vAlign w:val="center"/>
            <w:hideMark/>
          </w:tcPr>
          <w:p w14:paraId="19F2174C"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Postures:</w:t>
            </w:r>
          </w:p>
        </w:tc>
      </w:tr>
      <w:tr w:rsidR="002874DE" w:rsidRPr="002874DE" w14:paraId="7E72DFDE" w14:textId="77777777" w:rsidTr="002874DE">
        <w:trPr>
          <w:tblCellSpacing w:w="0" w:type="dxa"/>
        </w:trPr>
        <w:tc>
          <w:tcPr>
            <w:tcW w:w="0" w:type="auto"/>
            <w:vAlign w:val="center"/>
            <w:hideMark/>
          </w:tcPr>
          <w:p w14:paraId="4B82AE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Hanmi</w:t>
            </w:r>
          </w:p>
        </w:tc>
        <w:tc>
          <w:tcPr>
            <w:tcW w:w="0" w:type="auto"/>
            <w:vAlign w:val="center"/>
            <w:hideMark/>
          </w:tcPr>
          <w:p w14:paraId="6F5C447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D2DA065" wp14:editId="7A6F0E4A">
                  <wp:extent cx="304800" cy="152400"/>
                  <wp:effectExtent l="0" t="0" r="0" b="0"/>
                  <wp:docPr id="576" name="Picture 576" descr="http://www.aikidofaq.com/dictionary/pics/han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aikidofaq.com/dictionary/pics/hanmi.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1BCAE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Half forward stance.</w:t>
            </w:r>
          </w:p>
        </w:tc>
      </w:tr>
      <w:tr w:rsidR="002874DE" w:rsidRPr="002874DE" w14:paraId="63D752BF" w14:textId="77777777" w:rsidTr="002874DE">
        <w:trPr>
          <w:tblCellSpacing w:w="0" w:type="dxa"/>
        </w:trPr>
        <w:tc>
          <w:tcPr>
            <w:tcW w:w="0" w:type="auto"/>
            <w:vAlign w:val="center"/>
            <w:hideMark/>
          </w:tcPr>
          <w:p w14:paraId="18033A9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Hitoemi</w:t>
            </w:r>
          </w:p>
        </w:tc>
        <w:tc>
          <w:tcPr>
            <w:tcW w:w="0" w:type="auto"/>
            <w:vAlign w:val="center"/>
            <w:hideMark/>
          </w:tcPr>
          <w:p w14:paraId="4EEB7E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18437A7" wp14:editId="1857C46F">
                  <wp:extent cx="600075" cy="142875"/>
                  <wp:effectExtent l="0" t="0" r="9525" b="9525"/>
                  <wp:docPr id="575" name="Picture 575" descr="http://www.aikidofaq.com/dictionary/pics/hitoe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aikidofaq.com/dictionary/pics/hitoemi.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p>
        </w:tc>
        <w:tc>
          <w:tcPr>
            <w:tcW w:w="0" w:type="auto"/>
            <w:vAlign w:val="center"/>
            <w:hideMark/>
          </w:tcPr>
          <w:p w14:paraId="3B70722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Equal stance, feet parallel forward</w:t>
            </w:r>
          </w:p>
        </w:tc>
      </w:tr>
      <w:tr w:rsidR="002874DE" w:rsidRPr="002874DE" w14:paraId="3CB44935" w14:textId="77777777" w:rsidTr="002874DE">
        <w:trPr>
          <w:tblCellSpacing w:w="0" w:type="dxa"/>
        </w:trPr>
        <w:tc>
          <w:tcPr>
            <w:tcW w:w="0" w:type="auto"/>
            <w:vAlign w:val="center"/>
            <w:hideMark/>
          </w:tcPr>
          <w:p w14:paraId="568E65C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Iai goshi</w:t>
            </w:r>
          </w:p>
        </w:tc>
        <w:tc>
          <w:tcPr>
            <w:tcW w:w="0" w:type="auto"/>
            <w:vAlign w:val="center"/>
            <w:hideMark/>
          </w:tcPr>
          <w:p w14:paraId="2FE2FE2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A1783BA" wp14:editId="7325799E">
                  <wp:extent cx="590550" cy="152400"/>
                  <wp:effectExtent l="0" t="0" r="0" b="0"/>
                  <wp:docPr id="574" name="Picture 574" descr="http://www.aikidofaq.com/dictionary/pics/iaig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ikidofaq.com/dictionary/pics/iaigoshi.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323BD7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Hips lowered, stable position.</w:t>
            </w:r>
          </w:p>
        </w:tc>
      </w:tr>
      <w:tr w:rsidR="002874DE" w:rsidRPr="002874DE" w14:paraId="6C97DC95" w14:textId="77777777" w:rsidTr="002874DE">
        <w:trPr>
          <w:tblCellSpacing w:w="0" w:type="dxa"/>
        </w:trPr>
        <w:tc>
          <w:tcPr>
            <w:tcW w:w="0" w:type="auto"/>
            <w:vAlign w:val="center"/>
            <w:hideMark/>
          </w:tcPr>
          <w:p w14:paraId="6B695C2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Iai hiza, Tate hiza</w:t>
            </w:r>
          </w:p>
        </w:tc>
        <w:tc>
          <w:tcPr>
            <w:tcW w:w="0" w:type="auto"/>
            <w:vAlign w:val="center"/>
            <w:hideMark/>
          </w:tcPr>
          <w:p w14:paraId="4401459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FB796C2" wp14:editId="411F9420">
                  <wp:extent cx="590550" cy="152400"/>
                  <wp:effectExtent l="0" t="0" r="0" b="0"/>
                  <wp:docPr id="573" name="Picture 573" descr="http://www.aikidofaq.com/dictionary/pics/iaihi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ikidofaq.com/dictionary/pics/iaihiza.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7FD6C03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Kneeling on one calf.</w:t>
            </w:r>
          </w:p>
        </w:tc>
      </w:tr>
      <w:tr w:rsidR="002874DE" w:rsidRPr="002874DE" w14:paraId="7F6C3531" w14:textId="77777777" w:rsidTr="002874DE">
        <w:trPr>
          <w:tblCellSpacing w:w="0" w:type="dxa"/>
        </w:trPr>
        <w:tc>
          <w:tcPr>
            <w:tcW w:w="0" w:type="auto"/>
            <w:vAlign w:val="center"/>
            <w:hideMark/>
          </w:tcPr>
          <w:p w14:paraId="18F636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Kamae</w:t>
            </w:r>
          </w:p>
        </w:tc>
        <w:tc>
          <w:tcPr>
            <w:tcW w:w="0" w:type="auto"/>
            <w:vAlign w:val="center"/>
            <w:hideMark/>
          </w:tcPr>
          <w:p w14:paraId="389EDF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3826F02" wp14:editId="6DE98254">
                  <wp:extent cx="295275" cy="152400"/>
                  <wp:effectExtent l="0" t="0" r="9525" b="0"/>
                  <wp:docPr id="572" name="Picture 572" descr="http://www.aikidofaq.com/dictionary/pics/kam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ikidofaq.com/dictionary/pics/kamae.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41E4BE7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Posture, stance.</w:t>
            </w:r>
          </w:p>
        </w:tc>
      </w:tr>
      <w:tr w:rsidR="002874DE" w:rsidRPr="002874DE" w14:paraId="1EBED953" w14:textId="77777777" w:rsidTr="002874DE">
        <w:trPr>
          <w:tblCellSpacing w:w="0" w:type="dxa"/>
        </w:trPr>
        <w:tc>
          <w:tcPr>
            <w:tcW w:w="0" w:type="auto"/>
            <w:vAlign w:val="center"/>
            <w:hideMark/>
          </w:tcPr>
          <w:p w14:paraId="7541A81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Kiza</w:t>
            </w:r>
          </w:p>
        </w:tc>
        <w:tc>
          <w:tcPr>
            <w:tcW w:w="0" w:type="auto"/>
            <w:vAlign w:val="center"/>
            <w:hideMark/>
          </w:tcPr>
          <w:p w14:paraId="72D9530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239D238" wp14:editId="6F427200">
                  <wp:extent cx="285750" cy="142875"/>
                  <wp:effectExtent l="0" t="0" r="0" b="9525"/>
                  <wp:docPr id="571" name="Picture 571" descr="http://www.aikidofaq.com/dictionary/pics/ki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aikidofaq.com/dictionary/pics/kiza.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p>
        </w:tc>
        <w:tc>
          <w:tcPr>
            <w:tcW w:w="0" w:type="auto"/>
            <w:vAlign w:val="center"/>
            <w:hideMark/>
          </w:tcPr>
          <w:p w14:paraId="16538FC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Kneeling, but up on the toes.</w:t>
            </w:r>
          </w:p>
        </w:tc>
      </w:tr>
      <w:tr w:rsidR="002874DE" w:rsidRPr="002874DE" w14:paraId="1E5EE94F" w14:textId="77777777" w:rsidTr="002874DE">
        <w:trPr>
          <w:tblCellSpacing w:w="0" w:type="dxa"/>
        </w:trPr>
        <w:tc>
          <w:tcPr>
            <w:tcW w:w="0" w:type="auto"/>
            <w:vAlign w:val="center"/>
            <w:hideMark/>
          </w:tcPr>
          <w:p w14:paraId="1AA4027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Seiza</w:t>
            </w:r>
          </w:p>
        </w:tc>
        <w:tc>
          <w:tcPr>
            <w:tcW w:w="0" w:type="auto"/>
            <w:vAlign w:val="center"/>
            <w:hideMark/>
          </w:tcPr>
          <w:p w14:paraId="20FE993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31C6B06" wp14:editId="5442BD4A">
                  <wp:extent cx="304800" cy="142875"/>
                  <wp:effectExtent l="0" t="0" r="0" b="9525"/>
                  <wp:docPr id="570" name="Picture 570" descr="http://www.aikidofaq.com/dictionary/pics/sei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aikidofaq.com/dictionary/pics/seiza.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p>
        </w:tc>
        <w:tc>
          <w:tcPr>
            <w:tcW w:w="0" w:type="auto"/>
            <w:vAlign w:val="center"/>
            <w:hideMark/>
          </w:tcPr>
          <w:p w14:paraId="6248CFF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Kneeling on both calves.</w:t>
            </w:r>
          </w:p>
        </w:tc>
      </w:tr>
      <w:tr w:rsidR="002874DE" w:rsidRPr="002874DE" w14:paraId="25A2BE8B" w14:textId="77777777" w:rsidTr="002874DE">
        <w:trPr>
          <w:tblCellSpacing w:w="0" w:type="dxa"/>
        </w:trPr>
        <w:tc>
          <w:tcPr>
            <w:tcW w:w="0" w:type="auto"/>
            <w:vAlign w:val="center"/>
            <w:hideMark/>
          </w:tcPr>
          <w:p w14:paraId="3A29467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Tachi</w:t>
            </w:r>
          </w:p>
        </w:tc>
        <w:tc>
          <w:tcPr>
            <w:tcW w:w="0" w:type="auto"/>
            <w:vAlign w:val="center"/>
            <w:hideMark/>
          </w:tcPr>
          <w:p w14:paraId="5C819A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F64A03E" wp14:editId="726434A0">
                  <wp:extent cx="285750" cy="142875"/>
                  <wp:effectExtent l="0" t="0" r="0" b="9525"/>
                  <wp:docPr id="569" name="Picture 569" descr="http://www.aikidofaq.com/dictionary/pics/ta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aikidofaq.com/dictionary/pics/tachi.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p>
        </w:tc>
        <w:tc>
          <w:tcPr>
            <w:tcW w:w="0" w:type="auto"/>
            <w:vAlign w:val="center"/>
            <w:hideMark/>
          </w:tcPr>
          <w:p w14:paraId="731C743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Standing.</w:t>
            </w:r>
          </w:p>
        </w:tc>
      </w:tr>
      <w:tr w:rsidR="002874DE" w:rsidRPr="002874DE" w14:paraId="53BD1220" w14:textId="77777777" w:rsidTr="002874DE">
        <w:trPr>
          <w:tblCellSpacing w:w="0" w:type="dxa"/>
        </w:trPr>
        <w:tc>
          <w:tcPr>
            <w:tcW w:w="0" w:type="auto"/>
            <w:vAlign w:val="center"/>
            <w:hideMark/>
          </w:tcPr>
          <w:p w14:paraId="6F74914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Chudan</w:t>
            </w:r>
          </w:p>
        </w:tc>
        <w:tc>
          <w:tcPr>
            <w:tcW w:w="0" w:type="auto"/>
            <w:vAlign w:val="center"/>
            <w:hideMark/>
          </w:tcPr>
          <w:p w14:paraId="65F5D57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943D09E" wp14:editId="09A705DC">
                  <wp:extent cx="295275" cy="152400"/>
                  <wp:effectExtent l="0" t="0" r="9525" b="0"/>
                  <wp:docPr id="568" name="Picture 568" descr="http://www.aikidofaq.com/dictionary/pics/ch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aikidofaq.com/dictionary/pics/chudan.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230A0DB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Middle kamae, sword in middle, seigan is a chudan gamae.</w:t>
            </w:r>
          </w:p>
        </w:tc>
      </w:tr>
      <w:tr w:rsidR="002874DE" w:rsidRPr="002874DE" w14:paraId="4B4DE843" w14:textId="77777777" w:rsidTr="002874DE">
        <w:trPr>
          <w:tblCellSpacing w:w="0" w:type="dxa"/>
        </w:trPr>
        <w:tc>
          <w:tcPr>
            <w:tcW w:w="0" w:type="auto"/>
            <w:vAlign w:val="center"/>
            <w:hideMark/>
          </w:tcPr>
          <w:p w14:paraId="176D3E0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Gedan</w:t>
            </w:r>
          </w:p>
        </w:tc>
        <w:tc>
          <w:tcPr>
            <w:tcW w:w="0" w:type="auto"/>
            <w:vAlign w:val="center"/>
            <w:hideMark/>
          </w:tcPr>
          <w:p w14:paraId="54F060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7986ED5" wp14:editId="5DE0DE22">
                  <wp:extent cx="304800" cy="152400"/>
                  <wp:effectExtent l="0" t="0" r="0" b="0"/>
                  <wp:docPr id="567" name="Picture 567" descr="http://www.aikidofaq.com/dictionary/pics/ge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aikidofaq.com/dictionary/pics/gedan.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4BEEB1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Lower level, sword pointed down.</w:t>
            </w:r>
          </w:p>
        </w:tc>
      </w:tr>
      <w:tr w:rsidR="002874DE" w:rsidRPr="002874DE" w14:paraId="23EBD640" w14:textId="77777777" w:rsidTr="002874DE">
        <w:trPr>
          <w:tblCellSpacing w:w="0" w:type="dxa"/>
        </w:trPr>
        <w:tc>
          <w:tcPr>
            <w:tcW w:w="0" w:type="auto"/>
            <w:vAlign w:val="center"/>
            <w:hideMark/>
          </w:tcPr>
          <w:p w14:paraId="06D4257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Hasso gamae</w:t>
            </w:r>
          </w:p>
        </w:tc>
        <w:tc>
          <w:tcPr>
            <w:tcW w:w="0" w:type="auto"/>
            <w:vAlign w:val="center"/>
            <w:hideMark/>
          </w:tcPr>
          <w:p w14:paraId="13ACFE0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6B6A8C1" wp14:editId="7874A4E3">
                  <wp:extent cx="600075" cy="152400"/>
                  <wp:effectExtent l="0" t="0" r="9525" b="0"/>
                  <wp:docPr id="566" name="Picture 566" descr="http://www.aikidofaq.com/dictionary/pics/hassogam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aikidofaq.com/dictionary/pics/hassogamae.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6E99F8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Figure 8 stance, sword by side of head. Usually hasso hidari, sword on right, left foot forward.</w:t>
            </w:r>
          </w:p>
        </w:tc>
      </w:tr>
      <w:tr w:rsidR="002874DE" w:rsidRPr="002874DE" w14:paraId="7B0FD481" w14:textId="77777777" w:rsidTr="002874DE">
        <w:trPr>
          <w:tblCellSpacing w:w="0" w:type="dxa"/>
        </w:trPr>
        <w:tc>
          <w:tcPr>
            <w:tcW w:w="0" w:type="auto"/>
            <w:vAlign w:val="center"/>
            <w:hideMark/>
          </w:tcPr>
          <w:p w14:paraId="29872B3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Jodan</w:t>
            </w:r>
          </w:p>
        </w:tc>
        <w:tc>
          <w:tcPr>
            <w:tcW w:w="0" w:type="auto"/>
            <w:vAlign w:val="center"/>
            <w:hideMark/>
          </w:tcPr>
          <w:p w14:paraId="4190DDC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DE6A22F" wp14:editId="03E8B986">
                  <wp:extent cx="304800" cy="152400"/>
                  <wp:effectExtent l="0" t="0" r="0" b="0"/>
                  <wp:docPr id="565" name="Picture 565" descr="http://www.aikidofaq.com/dictionary/pics/jo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aikidofaq.com/dictionary/pics/joda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D97FE9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Upper level, sword above head. Usually hidari jodan, left foot forward.</w:t>
            </w:r>
          </w:p>
        </w:tc>
      </w:tr>
      <w:tr w:rsidR="002874DE" w:rsidRPr="002874DE" w14:paraId="63266D2E" w14:textId="77777777" w:rsidTr="002874DE">
        <w:trPr>
          <w:tblCellSpacing w:w="0" w:type="dxa"/>
        </w:trPr>
        <w:tc>
          <w:tcPr>
            <w:tcW w:w="0" w:type="auto"/>
            <w:vAlign w:val="center"/>
            <w:hideMark/>
          </w:tcPr>
          <w:p w14:paraId="295842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Karuma</w:t>
            </w:r>
          </w:p>
        </w:tc>
        <w:tc>
          <w:tcPr>
            <w:tcW w:w="0" w:type="auto"/>
            <w:vAlign w:val="center"/>
            <w:hideMark/>
          </w:tcPr>
          <w:p w14:paraId="39F3DA3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221F1FF" wp14:editId="3B4D6C79">
                  <wp:extent cx="428625" cy="142875"/>
                  <wp:effectExtent l="0" t="0" r="9525" b="9525"/>
                  <wp:docPr id="564" name="Picture 564" descr="http://www.aikidofaq.com/dictionary/pics/karu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aikidofaq.com/dictionary/pics/karuma.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5B08295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like waki gamae, blade horizontal.</w:t>
            </w:r>
          </w:p>
        </w:tc>
      </w:tr>
      <w:tr w:rsidR="002874DE" w:rsidRPr="002874DE" w14:paraId="1BA3227C" w14:textId="77777777" w:rsidTr="002874DE">
        <w:trPr>
          <w:tblCellSpacing w:w="0" w:type="dxa"/>
        </w:trPr>
        <w:tc>
          <w:tcPr>
            <w:tcW w:w="0" w:type="auto"/>
            <w:vAlign w:val="center"/>
            <w:hideMark/>
          </w:tcPr>
          <w:p w14:paraId="54376C9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Kasumi</w:t>
            </w:r>
          </w:p>
        </w:tc>
        <w:tc>
          <w:tcPr>
            <w:tcW w:w="0" w:type="auto"/>
            <w:vAlign w:val="center"/>
            <w:hideMark/>
          </w:tcPr>
          <w:p w14:paraId="6D4E498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4473793" wp14:editId="5B2BBF2B">
                  <wp:extent cx="152400" cy="152400"/>
                  <wp:effectExtent l="0" t="0" r="0" b="0"/>
                  <wp:docPr id="563" name="Picture 563" descr="http://www.aikidofaq.com/dictionary/pics/kasu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aikidofaq.com/dictionary/pics/kasumi.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F689ED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Arms crossed over to hide technique (mountain mist).</w:t>
            </w:r>
          </w:p>
        </w:tc>
      </w:tr>
      <w:tr w:rsidR="002874DE" w:rsidRPr="002874DE" w14:paraId="26C1AD4F" w14:textId="77777777" w:rsidTr="002874DE">
        <w:trPr>
          <w:tblCellSpacing w:w="0" w:type="dxa"/>
        </w:trPr>
        <w:tc>
          <w:tcPr>
            <w:tcW w:w="0" w:type="auto"/>
            <w:vAlign w:val="center"/>
            <w:hideMark/>
          </w:tcPr>
          <w:p w14:paraId="5C6EAA5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Kongo</w:t>
            </w:r>
          </w:p>
        </w:tc>
        <w:tc>
          <w:tcPr>
            <w:tcW w:w="0" w:type="auto"/>
            <w:vAlign w:val="center"/>
            <w:hideMark/>
          </w:tcPr>
          <w:p w14:paraId="1C88B2E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851BA60" wp14:editId="3267C1FA">
                  <wp:extent cx="438150" cy="142875"/>
                  <wp:effectExtent l="0" t="0" r="0" b="9525"/>
                  <wp:docPr id="562" name="Picture 562" descr="http://www.aikidofaq.com/dictionary/pics/ko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aikidofaq.com/dictionary/pics/kongo.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p>
        </w:tc>
        <w:tc>
          <w:tcPr>
            <w:tcW w:w="0" w:type="auto"/>
            <w:vAlign w:val="center"/>
            <w:hideMark/>
          </w:tcPr>
          <w:p w14:paraId="43441AB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Blade vertical in front of face.</w:t>
            </w:r>
          </w:p>
        </w:tc>
      </w:tr>
      <w:tr w:rsidR="002874DE" w:rsidRPr="002874DE" w14:paraId="4A8EDC24" w14:textId="77777777" w:rsidTr="002874DE">
        <w:trPr>
          <w:tblCellSpacing w:w="0" w:type="dxa"/>
        </w:trPr>
        <w:tc>
          <w:tcPr>
            <w:tcW w:w="0" w:type="auto"/>
            <w:vAlign w:val="center"/>
            <w:hideMark/>
          </w:tcPr>
          <w:p w14:paraId="6F22667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Seigan</w:t>
            </w:r>
          </w:p>
        </w:tc>
        <w:tc>
          <w:tcPr>
            <w:tcW w:w="0" w:type="auto"/>
            <w:vAlign w:val="center"/>
            <w:hideMark/>
          </w:tcPr>
          <w:p w14:paraId="15C201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1896A23" wp14:editId="1FB9A426">
                  <wp:extent cx="304800" cy="142875"/>
                  <wp:effectExtent l="0" t="0" r="0" b="9525"/>
                  <wp:docPr id="561" name="Picture 561" descr="http://www.aikidofaq.com/dictionary/pics/sei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aikidofaq.com/dictionary/pics/seigan.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p>
        </w:tc>
        <w:tc>
          <w:tcPr>
            <w:tcW w:w="0" w:type="auto"/>
            <w:vAlign w:val="center"/>
            <w:hideMark/>
          </w:tcPr>
          <w:p w14:paraId="4EB9D78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Natural step, fundamental kamae.</w:t>
            </w:r>
          </w:p>
        </w:tc>
      </w:tr>
      <w:tr w:rsidR="002874DE" w:rsidRPr="002874DE" w14:paraId="575B7187" w14:textId="77777777" w:rsidTr="002874DE">
        <w:trPr>
          <w:tblCellSpacing w:w="0" w:type="dxa"/>
        </w:trPr>
        <w:tc>
          <w:tcPr>
            <w:tcW w:w="0" w:type="auto"/>
            <w:vAlign w:val="center"/>
            <w:hideMark/>
          </w:tcPr>
          <w:p w14:paraId="65A0397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Waki gamae</w:t>
            </w:r>
          </w:p>
        </w:tc>
        <w:tc>
          <w:tcPr>
            <w:tcW w:w="0" w:type="auto"/>
            <w:vAlign w:val="center"/>
            <w:hideMark/>
          </w:tcPr>
          <w:p w14:paraId="4EC8F1F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DAFAB5" wp14:editId="7ED0AE5E">
                  <wp:extent cx="447675" cy="152400"/>
                  <wp:effectExtent l="0" t="0" r="9525" b="0"/>
                  <wp:docPr id="560" name="Picture 560" descr="http://www.aikidofaq.com/dictionary/pics/wakigam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aikidofaq.com/dictionary/pics/wakigamae.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0DF6FD2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Sword pointed down and back, for a sutemi (sacrifice) waza. Usually sword on right side (migi waki gamae), left foot forward. Other purpose - hiding length of sword, especially in case of a broken one.</w:t>
            </w:r>
          </w:p>
        </w:tc>
      </w:tr>
      <w:tr w:rsidR="002874DE" w:rsidRPr="002874DE" w14:paraId="4660F86A" w14:textId="77777777" w:rsidTr="00D72758">
        <w:trPr>
          <w:tblCellSpacing w:w="0" w:type="dxa"/>
        </w:trPr>
        <w:tc>
          <w:tcPr>
            <w:tcW w:w="0" w:type="auto"/>
            <w:gridSpan w:val="3"/>
            <w:shd w:val="clear" w:color="auto" w:fill="B9C4DF" w:themeFill="accent3" w:themeFillTint="66"/>
            <w:vAlign w:val="center"/>
            <w:hideMark/>
          </w:tcPr>
          <w:p w14:paraId="6A1F1B23"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Principles:</w:t>
            </w:r>
          </w:p>
        </w:tc>
      </w:tr>
      <w:tr w:rsidR="002874DE" w:rsidRPr="002874DE" w14:paraId="6EB8C5A6" w14:textId="77777777" w:rsidTr="002874DE">
        <w:trPr>
          <w:tblCellSpacing w:w="0" w:type="dxa"/>
        </w:trPr>
        <w:tc>
          <w:tcPr>
            <w:tcW w:w="0" w:type="auto"/>
            <w:vAlign w:val="center"/>
            <w:hideMark/>
          </w:tcPr>
          <w:p w14:paraId="1126C7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Ikkyo</w:t>
            </w:r>
          </w:p>
        </w:tc>
        <w:tc>
          <w:tcPr>
            <w:tcW w:w="0" w:type="auto"/>
            <w:vAlign w:val="center"/>
            <w:hideMark/>
          </w:tcPr>
          <w:p w14:paraId="17B342C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6BE4A54" wp14:editId="6D364DDB">
                  <wp:extent cx="295275" cy="152400"/>
                  <wp:effectExtent l="0" t="0" r="9525" b="0"/>
                  <wp:docPr id="559" name="Picture 559" descr="http://www.aikidofaq.com/dictionary/pics/ik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aikidofaq.com/dictionary/pics/ikkyo.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53152EF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1. principle = oshi taoshi, ude osae</w:t>
            </w:r>
          </w:p>
        </w:tc>
      </w:tr>
      <w:tr w:rsidR="002874DE" w:rsidRPr="002874DE" w14:paraId="7EA69721" w14:textId="77777777" w:rsidTr="002874DE">
        <w:trPr>
          <w:tblCellSpacing w:w="0" w:type="dxa"/>
        </w:trPr>
        <w:tc>
          <w:tcPr>
            <w:tcW w:w="0" w:type="auto"/>
            <w:vAlign w:val="center"/>
            <w:hideMark/>
          </w:tcPr>
          <w:p w14:paraId="4183696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Nikyo</w:t>
            </w:r>
          </w:p>
        </w:tc>
        <w:tc>
          <w:tcPr>
            <w:tcW w:w="0" w:type="auto"/>
            <w:vAlign w:val="center"/>
            <w:hideMark/>
          </w:tcPr>
          <w:p w14:paraId="696FE7F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755C67D" wp14:editId="10AC9409">
                  <wp:extent cx="304800" cy="152400"/>
                  <wp:effectExtent l="0" t="0" r="0" b="0"/>
                  <wp:docPr id="558" name="Picture 558" descr="http://www.aikidofaq.com/dictionary/pics/ni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ikidofaq.com/dictionary/pics/nikyo.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521D9A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2. principle = kote mawashi, kotemaki</w:t>
            </w:r>
          </w:p>
        </w:tc>
      </w:tr>
      <w:tr w:rsidR="002874DE" w:rsidRPr="002874DE" w14:paraId="2D376788" w14:textId="77777777" w:rsidTr="002874DE">
        <w:trPr>
          <w:tblCellSpacing w:w="0" w:type="dxa"/>
        </w:trPr>
        <w:tc>
          <w:tcPr>
            <w:tcW w:w="0" w:type="auto"/>
            <w:vAlign w:val="center"/>
            <w:hideMark/>
          </w:tcPr>
          <w:p w14:paraId="5800BC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Sankyo</w:t>
            </w:r>
          </w:p>
        </w:tc>
        <w:tc>
          <w:tcPr>
            <w:tcW w:w="0" w:type="auto"/>
            <w:vAlign w:val="center"/>
            <w:hideMark/>
          </w:tcPr>
          <w:p w14:paraId="2F401F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7B7E2F4" wp14:editId="748A81A1">
                  <wp:extent cx="304800" cy="152400"/>
                  <wp:effectExtent l="0" t="0" r="0" b="0"/>
                  <wp:docPr id="557" name="Picture 557" descr="http://www.aikidofaq.com/dictionary/pics/san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ikidofaq.com/dictionary/pics/sankyo.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A11F0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3. principle = kote hineri, shibori-kime</w:t>
            </w:r>
          </w:p>
        </w:tc>
      </w:tr>
      <w:tr w:rsidR="002874DE" w:rsidRPr="002874DE" w14:paraId="33ECCBE2" w14:textId="77777777" w:rsidTr="002874DE">
        <w:trPr>
          <w:tblCellSpacing w:w="0" w:type="dxa"/>
        </w:trPr>
        <w:tc>
          <w:tcPr>
            <w:tcW w:w="0" w:type="auto"/>
            <w:vAlign w:val="center"/>
            <w:hideMark/>
          </w:tcPr>
          <w:p w14:paraId="418B91F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Yonkyo</w:t>
            </w:r>
          </w:p>
        </w:tc>
        <w:tc>
          <w:tcPr>
            <w:tcW w:w="0" w:type="auto"/>
            <w:vAlign w:val="center"/>
            <w:hideMark/>
          </w:tcPr>
          <w:p w14:paraId="226A939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09BF946" wp14:editId="7AB6A899">
                  <wp:extent cx="295275" cy="152400"/>
                  <wp:effectExtent l="0" t="0" r="9525" b="0"/>
                  <wp:docPr id="556" name="Picture 556" descr="http://www.aikidofaq.com/dictionary/pics/yon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ikidofaq.com/dictionary/pics/yonkyo.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6DAD7E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4. principle = tekubi osae</w:t>
            </w:r>
          </w:p>
        </w:tc>
      </w:tr>
      <w:tr w:rsidR="002874DE" w:rsidRPr="002874DE" w14:paraId="16E683B1" w14:textId="77777777" w:rsidTr="002874DE">
        <w:trPr>
          <w:tblCellSpacing w:w="0" w:type="dxa"/>
        </w:trPr>
        <w:tc>
          <w:tcPr>
            <w:tcW w:w="0" w:type="auto"/>
            <w:vAlign w:val="center"/>
            <w:hideMark/>
          </w:tcPr>
          <w:p w14:paraId="1E56643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Gokyo</w:t>
            </w:r>
          </w:p>
        </w:tc>
        <w:tc>
          <w:tcPr>
            <w:tcW w:w="0" w:type="auto"/>
            <w:vAlign w:val="center"/>
            <w:hideMark/>
          </w:tcPr>
          <w:p w14:paraId="734F2D8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C6F024C" wp14:editId="59B807A2">
                  <wp:extent cx="304800" cy="152400"/>
                  <wp:effectExtent l="0" t="0" r="0" b="0"/>
                  <wp:docPr id="555" name="Picture 555" descr="http://www.aikidofaq.com/dictionary/pics/go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aikidofaq.com/dictionary/pics/gokyo.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3F9374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5. principle = kuji-osae</w:t>
            </w:r>
          </w:p>
        </w:tc>
      </w:tr>
      <w:tr w:rsidR="002874DE" w:rsidRPr="002874DE" w14:paraId="508E46C5" w14:textId="77777777" w:rsidTr="002874DE">
        <w:trPr>
          <w:tblCellSpacing w:w="0" w:type="dxa"/>
        </w:trPr>
        <w:tc>
          <w:tcPr>
            <w:tcW w:w="0" w:type="auto"/>
            <w:vAlign w:val="center"/>
            <w:hideMark/>
          </w:tcPr>
          <w:p w14:paraId="2456EE1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Rokkyo</w:t>
            </w:r>
          </w:p>
        </w:tc>
        <w:tc>
          <w:tcPr>
            <w:tcW w:w="0" w:type="auto"/>
            <w:vAlign w:val="center"/>
            <w:hideMark/>
          </w:tcPr>
          <w:p w14:paraId="35F8216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409AC85" wp14:editId="022C158E">
                  <wp:extent cx="304800" cy="152400"/>
                  <wp:effectExtent l="0" t="0" r="0" b="0"/>
                  <wp:docPr id="554" name="Picture 554" descr="http://www.aikidofaq.com/dictionary/pics/rok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ikidofaq.com/dictionary/pics/rokkyo.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B261F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6. principle = hiji-kime-osae or waki-katame or ude-hishigi.</w:t>
            </w:r>
          </w:p>
        </w:tc>
      </w:tr>
      <w:tr w:rsidR="002874DE" w:rsidRPr="002874DE" w14:paraId="06F0B38A" w14:textId="77777777" w:rsidTr="002874DE">
        <w:trPr>
          <w:tblCellSpacing w:w="0" w:type="dxa"/>
        </w:trPr>
        <w:tc>
          <w:tcPr>
            <w:tcW w:w="0" w:type="auto"/>
            <w:vAlign w:val="center"/>
            <w:hideMark/>
          </w:tcPr>
          <w:p w14:paraId="7D3DC37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Nanakyo</w:t>
            </w:r>
          </w:p>
        </w:tc>
        <w:tc>
          <w:tcPr>
            <w:tcW w:w="0" w:type="auto"/>
            <w:vAlign w:val="center"/>
            <w:hideMark/>
          </w:tcPr>
          <w:p w14:paraId="457F91A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04394A4" wp14:editId="6BAA504A">
                  <wp:extent cx="304800" cy="152400"/>
                  <wp:effectExtent l="0" t="0" r="0" b="0"/>
                  <wp:docPr id="553" name="Picture 553" descr="http://www.aikidofaq.com/dictionary/pics/nana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ikidofaq.com/dictionary/pics/nanakyo.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A03982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7. principle = Yonkyo applied to back of wrist</w:t>
            </w:r>
          </w:p>
        </w:tc>
      </w:tr>
      <w:tr w:rsidR="002874DE" w:rsidRPr="002874DE" w14:paraId="57A68B12" w14:textId="77777777" w:rsidTr="002874DE">
        <w:trPr>
          <w:tblCellSpacing w:w="0" w:type="dxa"/>
        </w:trPr>
        <w:tc>
          <w:tcPr>
            <w:tcW w:w="0" w:type="auto"/>
            <w:vAlign w:val="center"/>
            <w:hideMark/>
          </w:tcPr>
          <w:p w14:paraId="5B245E6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Hakyo</w:t>
            </w:r>
          </w:p>
        </w:tc>
        <w:tc>
          <w:tcPr>
            <w:tcW w:w="0" w:type="auto"/>
            <w:vAlign w:val="center"/>
            <w:hideMark/>
          </w:tcPr>
          <w:p w14:paraId="1D470B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FD70943" wp14:editId="778B3C35">
                  <wp:extent cx="304800" cy="152400"/>
                  <wp:effectExtent l="0" t="0" r="0" b="0"/>
                  <wp:docPr id="552" name="Picture 552" descr="http://www.aikidofaq.com/dictionary/pics/ha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ikidofaq.com/dictionary/pics/hakyo.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49A19A3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8. principle = kote-ori-kakae-kimi, kuji-dori = Nikyo in which his elbow is in your armpit and his hand is pulled forward; Pinning their hand with your foot</w:t>
            </w:r>
          </w:p>
        </w:tc>
      </w:tr>
      <w:tr w:rsidR="002874DE" w:rsidRPr="002874DE" w14:paraId="79E108A8" w14:textId="77777777" w:rsidTr="002874DE">
        <w:trPr>
          <w:tblCellSpacing w:w="0" w:type="dxa"/>
        </w:trPr>
        <w:tc>
          <w:tcPr>
            <w:tcW w:w="0" w:type="auto"/>
            <w:vAlign w:val="center"/>
            <w:hideMark/>
          </w:tcPr>
          <w:p w14:paraId="2B320FE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Kukyo</w:t>
            </w:r>
          </w:p>
        </w:tc>
        <w:tc>
          <w:tcPr>
            <w:tcW w:w="0" w:type="auto"/>
            <w:vAlign w:val="center"/>
            <w:hideMark/>
          </w:tcPr>
          <w:p w14:paraId="3A97D22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391BA9C" wp14:editId="78B0C829">
                  <wp:extent cx="304800" cy="152400"/>
                  <wp:effectExtent l="0" t="0" r="0" b="0"/>
                  <wp:docPr id="551" name="Picture 551" descr="http://www.aikidofaq.com/dictionary/pics/kuk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aikidofaq.com/dictionary/pics/kukyo.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D65EA7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9. principle = Inverted nanakyo</w:t>
            </w:r>
          </w:p>
        </w:tc>
      </w:tr>
      <w:tr w:rsidR="002874DE" w:rsidRPr="002874DE" w14:paraId="6FF16844" w14:textId="77777777" w:rsidTr="00D72758">
        <w:trPr>
          <w:tblCellSpacing w:w="0" w:type="dxa"/>
        </w:trPr>
        <w:tc>
          <w:tcPr>
            <w:tcW w:w="0" w:type="auto"/>
            <w:gridSpan w:val="3"/>
            <w:shd w:val="clear" w:color="auto" w:fill="B9C4DF" w:themeFill="accent3" w:themeFillTint="66"/>
            <w:vAlign w:val="center"/>
            <w:hideMark/>
          </w:tcPr>
          <w:p w14:paraId="49161A07"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Throws:</w:t>
            </w:r>
          </w:p>
        </w:tc>
      </w:tr>
      <w:tr w:rsidR="002874DE" w:rsidRPr="002874DE" w14:paraId="65EC12B6" w14:textId="77777777" w:rsidTr="002874DE">
        <w:trPr>
          <w:tblCellSpacing w:w="0" w:type="dxa"/>
        </w:trPr>
        <w:tc>
          <w:tcPr>
            <w:tcW w:w="0" w:type="auto"/>
            <w:vAlign w:val="center"/>
            <w:hideMark/>
          </w:tcPr>
          <w:p w14:paraId="1B39DDD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Irimi nage</w:t>
            </w:r>
          </w:p>
        </w:tc>
        <w:tc>
          <w:tcPr>
            <w:tcW w:w="0" w:type="auto"/>
            <w:vAlign w:val="center"/>
            <w:hideMark/>
          </w:tcPr>
          <w:p w14:paraId="1600FCC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0FBD6C4" wp14:editId="486AD912">
                  <wp:extent cx="609600" cy="152400"/>
                  <wp:effectExtent l="0" t="0" r="0" b="0"/>
                  <wp:docPr id="550" name="Picture 550" descr="http://www.aikidofaq.com/dictionary/pics/irimi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ikidofaq.com/dictionary/pics/iriminage.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3EEEB03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Entering throw ("20 year technique")</w:t>
            </w:r>
          </w:p>
        </w:tc>
      </w:tr>
      <w:tr w:rsidR="002874DE" w:rsidRPr="002874DE" w14:paraId="328FD782" w14:textId="77777777" w:rsidTr="002874DE">
        <w:trPr>
          <w:tblCellSpacing w:w="0" w:type="dxa"/>
        </w:trPr>
        <w:tc>
          <w:tcPr>
            <w:tcW w:w="0" w:type="auto"/>
            <w:vAlign w:val="center"/>
            <w:hideMark/>
          </w:tcPr>
          <w:p w14:paraId="2C96C8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Juji nage, juji garami</w:t>
            </w:r>
          </w:p>
        </w:tc>
        <w:tc>
          <w:tcPr>
            <w:tcW w:w="0" w:type="auto"/>
            <w:vAlign w:val="center"/>
            <w:hideMark/>
          </w:tcPr>
          <w:p w14:paraId="2F8F194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6166666" wp14:editId="64632F3E">
                  <wp:extent cx="600075" cy="152400"/>
                  <wp:effectExtent l="0" t="0" r="9525" b="0"/>
                  <wp:docPr id="549" name="Picture 549" descr="http://www.aikidofaq.com/dictionary/pics/jyujigar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aikidofaq.com/dictionary/pics/jyujigarame.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1FCA64F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Arm entwining throw ("No. 10 throw", since the arms form the japanese sign for 10 "+". arms crossed, elbows locked)</w:t>
            </w:r>
          </w:p>
        </w:tc>
      </w:tr>
      <w:tr w:rsidR="002874DE" w:rsidRPr="002874DE" w14:paraId="780B4B5B" w14:textId="77777777" w:rsidTr="002874DE">
        <w:trPr>
          <w:tblCellSpacing w:w="0" w:type="dxa"/>
        </w:trPr>
        <w:tc>
          <w:tcPr>
            <w:tcW w:w="0" w:type="auto"/>
            <w:vAlign w:val="center"/>
            <w:hideMark/>
          </w:tcPr>
          <w:p w14:paraId="534B5B2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Kaiten nage</w:t>
            </w:r>
          </w:p>
        </w:tc>
        <w:tc>
          <w:tcPr>
            <w:tcW w:w="0" w:type="auto"/>
            <w:vAlign w:val="center"/>
            <w:hideMark/>
          </w:tcPr>
          <w:p w14:paraId="0CF511E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C1855B5" wp14:editId="5C9CE814">
                  <wp:extent cx="600075" cy="152400"/>
                  <wp:effectExtent l="0" t="0" r="9525" b="0"/>
                  <wp:docPr id="548" name="Picture 548" descr="http://www.aikidofaq.com/dictionary/pics/kaiten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aikidofaq.com/dictionary/pics/kaitennage.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30BDAFB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Rotary throw. uchi-kaiten nage and soto-kaiten nage (inside and outside)</w:t>
            </w:r>
          </w:p>
        </w:tc>
      </w:tr>
      <w:tr w:rsidR="002874DE" w:rsidRPr="002874DE" w14:paraId="6A202867" w14:textId="77777777" w:rsidTr="002874DE">
        <w:trPr>
          <w:tblCellSpacing w:w="0" w:type="dxa"/>
        </w:trPr>
        <w:tc>
          <w:tcPr>
            <w:tcW w:w="0" w:type="auto"/>
            <w:vAlign w:val="center"/>
            <w:hideMark/>
          </w:tcPr>
          <w:p w14:paraId="6456EBA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Kokyu ho</w:t>
            </w:r>
          </w:p>
        </w:tc>
        <w:tc>
          <w:tcPr>
            <w:tcW w:w="0" w:type="auto"/>
            <w:vAlign w:val="center"/>
            <w:hideMark/>
          </w:tcPr>
          <w:p w14:paraId="759A45D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A80339E" wp14:editId="7348DA89">
                  <wp:extent cx="457200" cy="152400"/>
                  <wp:effectExtent l="0" t="0" r="0" b="0"/>
                  <wp:docPr id="547" name="Picture 547" descr="http://www.aikidofaq.com/dictionary/pics/kokyu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aikidofaq.com/dictionary/pics/kokyuho.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3A765E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morotetori kokyu nage or ryotemochi kokynage ude-oroshi irimi</w:t>
            </w:r>
          </w:p>
        </w:tc>
      </w:tr>
      <w:tr w:rsidR="002874DE" w:rsidRPr="002874DE" w14:paraId="754F67E5" w14:textId="77777777" w:rsidTr="002874DE">
        <w:trPr>
          <w:tblCellSpacing w:w="0" w:type="dxa"/>
        </w:trPr>
        <w:tc>
          <w:tcPr>
            <w:tcW w:w="0" w:type="auto"/>
            <w:vAlign w:val="center"/>
            <w:hideMark/>
          </w:tcPr>
          <w:p w14:paraId="6EBAE54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Kokyu nage</w:t>
            </w:r>
          </w:p>
        </w:tc>
        <w:tc>
          <w:tcPr>
            <w:tcW w:w="0" w:type="auto"/>
            <w:vAlign w:val="center"/>
            <w:hideMark/>
          </w:tcPr>
          <w:p w14:paraId="12FA201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CF4A511" wp14:editId="606D5B36">
                  <wp:extent cx="609600" cy="152400"/>
                  <wp:effectExtent l="0" t="0" r="0" b="0"/>
                  <wp:docPr id="546" name="Picture 546" descr="http://www.aikidofaq.com/dictionary/pics/kokyu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ikidofaq.com/dictionary/pics/kokyunage.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20AF04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Breath throw (There are a zillion of these in Aikido. Most of them just variations of the basic techniques)</w:t>
            </w:r>
          </w:p>
        </w:tc>
      </w:tr>
      <w:tr w:rsidR="002874DE" w:rsidRPr="002874DE" w14:paraId="48DCD417" w14:textId="77777777" w:rsidTr="002874DE">
        <w:trPr>
          <w:tblCellSpacing w:w="0" w:type="dxa"/>
        </w:trPr>
        <w:tc>
          <w:tcPr>
            <w:tcW w:w="0" w:type="auto"/>
            <w:vAlign w:val="center"/>
            <w:hideMark/>
          </w:tcPr>
          <w:p w14:paraId="0251BCF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Koshi nage</w:t>
            </w:r>
          </w:p>
        </w:tc>
        <w:tc>
          <w:tcPr>
            <w:tcW w:w="0" w:type="auto"/>
            <w:vAlign w:val="center"/>
            <w:hideMark/>
          </w:tcPr>
          <w:p w14:paraId="14CC3F6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E50FEE2" wp14:editId="644EFCE4">
                  <wp:extent cx="457200" cy="152400"/>
                  <wp:effectExtent l="0" t="0" r="0" b="0"/>
                  <wp:docPr id="545" name="Picture 545" descr="http://www.aikidofaq.com/dictionary/pics/koshi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aikidofaq.com/dictionary/pics/koshinage.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7AA9382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Hip throw</w:t>
            </w:r>
          </w:p>
        </w:tc>
      </w:tr>
      <w:tr w:rsidR="002874DE" w:rsidRPr="002874DE" w14:paraId="69BC3A82" w14:textId="77777777" w:rsidTr="002874DE">
        <w:trPr>
          <w:tblCellSpacing w:w="0" w:type="dxa"/>
        </w:trPr>
        <w:tc>
          <w:tcPr>
            <w:tcW w:w="0" w:type="auto"/>
            <w:vAlign w:val="center"/>
            <w:hideMark/>
          </w:tcPr>
          <w:p w14:paraId="5AC1439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Kote gaeshi</w:t>
            </w:r>
          </w:p>
        </w:tc>
        <w:tc>
          <w:tcPr>
            <w:tcW w:w="0" w:type="auto"/>
            <w:vAlign w:val="center"/>
            <w:hideMark/>
          </w:tcPr>
          <w:p w14:paraId="434B759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5489A08" wp14:editId="0D4A11A1">
                  <wp:extent cx="590550" cy="152400"/>
                  <wp:effectExtent l="0" t="0" r="0" b="0"/>
                  <wp:docPr id="544" name="Picture 544" descr="http://www.aikidofaq.com/dictionary/pics/kotegae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ikidofaq.com/dictionary/pics/kotegaeshi.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40E9F08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Wrist turn-out</w:t>
            </w:r>
          </w:p>
        </w:tc>
      </w:tr>
      <w:tr w:rsidR="002874DE" w:rsidRPr="002874DE" w14:paraId="4C47742B" w14:textId="77777777" w:rsidTr="002874DE">
        <w:trPr>
          <w:tblCellSpacing w:w="0" w:type="dxa"/>
        </w:trPr>
        <w:tc>
          <w:tcPr>
            <w:tcW w:w="0" w:type="auto"/>
            <w:vAlign w:val="center"/>
            <w:hideMark/>
          </w:tcPr>
          <w:p w14:paraId="751D8F8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Shiho nage</w:t>
            </w:r>
          </w:p>
        </w:tc>
        <w:tc>
          <w:tcPr>
            <w:tcW w:w="0" w:type="auto"/>
            <w:vAlign w:val="center"/>
            <w:hideMark/>
          </w:tcPr>
          <w:p w14:paraId="0A18030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D931677" wp14:editId="3ED1D049">
                  <wp:extent cx="600075" cy="152400"/>
                  <wp:effectExtent l="0" t="0" r="9525" b="0"/>
                  <wp:docPr id="543" name="Picture 543" descr="http://www.aikidofaq.com/dictionary/pics/shiho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ikidofaq.com/dictionary/pics/shihonage.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p>
        </w:tc>
        <w:tc>
          <w:tcPr>
            <w:tcW w:w="0" w:type="auto"/>
            <w:vAlign w:val="center"/>
            <w:hideMark/>
          </w:tcPr>
          <w:p w14:paraId="5638635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Four direction throw</w:t>
            </w:r>
          </w:p>
        </w:tc>
      </w:tr>
      <w:tr w:rsidR="002874DE" w:rsidRPr="002874DE" w14:paraId="2F85292A" w14:textId="77777777" w:rsidTr="002874DE">
        <w:trPr>
          <w:tblCellSpacing w:w="0" w:type="dxa"/>
        </w:trPr>
        <w:tc>
          <w:tcPr>
            <w:tcW w:w="0" w:type="auto"/>
            <w:vAlign w:val="center"/>
            <w:hideMark/>
          </w:tcPr>
          <w:p w14:paraId="6C40699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Tenchi nage</w:t>
            </w:r>
          </w:p>
        </w:tc>
        <w:tc>
          <w:tcPr>
            <w:tcW w:w="0" w:type="auto"/>
            <w:vAlign w:val="center"/>
            <w:hideMark/>
          </w:tcPr>
          <w:p w14:paraId="7E209D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2306081" wp14:editId="64F3027D">
                  <wp:extent cx="609600" cy="152400"/>
                  <wp:effectExtent l="0" t="0" r="0" b="0"/>
                  <wp:docPr id="542" name="Picture 542" descr="http://www.aikidofaq.com/dictionary/pics/tenchin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ikidofaq.com/dictionary/pics/tenchinage.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444BEB0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Heaven and earth throw</w:t>
            </w:r>
          </w:p>
        </w:tc>
      </w:tr>
      <w:tr w:rsidR="002874DE" w:rsidRPr="002874DE" w14:paraId="6678E373" w14:textId="77777777" w:rsidTr="002874DE">
        <w:trPr>
          <w:tblCellSpacing w:w="0" w:type="dxa"/>
        </w:trPr>
        <w:tc>
          <w:tcPr>
            <w:tcW w:w="0" w:type="auto"/>
            <w:vAlign w:val="center"/>
            <w:hideMark/>
          </w:tcPr>
          <w:p w14:paraId="2289092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Aiki otoshi</w:t>
            </w:r>
          </w:p>
        </w:tc>
        <w:tc>
          <w:tcPr>
            <w:tcW w:w="0" w:type="auto"/>
            <w:vAlign w:val="center"/>
            <w:hideMark/>
          </w:tcPr>
          <w:p w14:paraId="7E2FD46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9B35624" wp14:editId="4FFC9006">
                  <wp:extent cx="590550" cy="152400"/>
                  <wp:effectExtent l="0" t="0" r="0" b="0"/>
                  <wp:docPr id="541" name="Picture 541" descr="http://www.aikidofaq.com/dictionary/pics/aikiot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aikidofaq.com/dictionary/pics/aikiotoshi.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0BF58EE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entering more deeply and picking up uke's off-side leg</w:t>
            </w:r>
          </w:p>
        </w:tc>
      </w:tr>
      <w:tr w:rsidR="002874DE" w:rsidRPr="002874DE" w14:paraId="36FFF076" w14:textId="77777777" w:rsidTr="002874DE">
        <w:trPr>
          <w:tblCellSpacing w:w="0" w:type="dxa"/>
        </w:trPr>
        <w:tc>
          <w:tcPr>
            <w:tcW w:w="0" w:type="auto"/>
            <w:vAlign w:val="center"/>
            <w:hideMark/>
          </w:tcPr>
          <w:p w14:paraId="46BAAC5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Maki otoshi</w:t>
            </w:r>
          </w:p>
        </w:tc>
        <w:tc>
          <w:tcPr>
            <w:tcW w:w="0" w:type="auto"/>
            <w:vAlign w:val="center"/>
            <w:hideMark/>
          </w:tcPr>
          <w:p w14:paraId="0271445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72E1411" wp14:editId="2DC49A82">
                  <wp:extent cx="590550" cy="152400"/>
                  <wp:effectExtent l="0" t="0" r="0" b="0"/>
                  <wp:docPr id="540" name="Picture 540" descr="http://www.aikidofaq.com/dictionary/pics/makiot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aikidofaq.com/dictionary/pics/makiotoshi.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4E5892A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nage ends up down on one knee, having thrown uke over nage's shoulder</w:t>
            </w:r>
          </w:p>
        </w:tc>
      </w:tr>
      <w:tr w:rsidR="002874DE" w:rsidRPr="002874DE" w14:paraId="510D6117" w14:textId="77777777" w:rsidTr="002874DE">
        <w:trPr>
          <w:tblCellSpacing w:w="0" w:type="dxa"/>
        </w:trPr>
        <w:tc>
          <w:tcPr>
            <w:tcW w:w="0" w:type="auto"/>
            <w:vAlign w:val="center"/>
            <w:hideMark/>
          </w:tcPr>
          <w:p w14:paraId="13B8A1C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Sumi gaeshi</w:t>
            </w:r>
          </w:p>
        </w:tc>
        <w:tc>
          <w:tcPr>
            <w:tcW w:w="0" w:type="auto"/>
            <w:vAlign w:val="center"/>
            <w:hideMark/>
          </w:tcPr>
          <w:p w14:paraId="2D23310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A6827E5" wp14:editId="38CF5EA6">
                  <wp:extent cx="438150" cy="152400"/>
                  <wp:effectExtent l="0" t="0" r="0" b="0"/>
                  <wp:docPr id="539" name="Picture 539" descr="http://www.aikidofaq.com/dictionary/pics/sumigae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aikidofaq.com/dictionary/pics/sumigaeshi.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3A1BA17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corner throw</w:t>
            </w:r>
          </w:p>
        </w:tc>
      </w:tr>
      <w:tr w:rsidR="002874DE" w:rsidRPr="002874DE" w14:paraId="17DA7CC9" w14:textId="77777777" w:rsidTr="002874DE">
        <w:trPr>
          <w:tblCellSpacing w:w="0" w:type="dxa"/>
        </w:trPr>
        <w:tc>
          <w:tcPr>
            <w:tcW w:w="0" w:type="auto"/>
            <w:vAlign w:val="center"/>
            <w:hideMark/>
          </w:tcPr>
          <w:p w14:paraId="09527E8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Sumi otoshi</w:t>
            </w:r>
          </w:p>
        </w:tc>
        <w:tc>
          <w:tcPr>
            <w:tcW w:w="0" w:type="auto"/>
            <w:vAlign w:val="center"/>
            <w:hideMark/>
          </w:tcPr>
          <w:p w14:paraId="3CCDE73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66ED3B6" wp14:editId="64BC9294">
                  <wp:extent cx="438150" cy="152400"/>
                  <wp:effectExtent l="0" t="0" r="0" b="0"/>
                  <wp:docPr id="538" name="Picture 538" descr="http://www.aikidofaq.com/dictionary/pics/sumiot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ikidofaq.com/dictionary/pics/sumiotoshi.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422B72A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Corner drop</w:t>
            </w:r>
          </w:p>
        </w:tc>
      </w:tr>
      <w:tr w:rsidR="002874DE" w:rsidRPr="002874DE" w14:paraId="0E59F16E" w14:textId="77777777" w:rsidTr="002874DE">
        <w:trPr>
          <w:tblCellSpacing w:w="0" w:type="dxa"/>
        </w:trPr>
        <w:tc>
          <w:tcPr>
            <w:tcW w:w="0" w:type="auto"/>
            <w:vAlign w:val="center"/>
            <w:hideMark/>
          </w:tcPr>
          <w:p w14:paraId="33F1F81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Tai-atari uchi otoshi</w:t>
            </w:r>
          </w:p>
        </w:tc>
        <w:tc>
          <w:tcPr>
            <w:tcW w:w="0" w:type="auto"/>
            <w:vAlign w:val="center"/>
            <w:hideMark/>
          </w:tcPr>
          <w:p w14:paraId="64C8939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1503113" wp14:editId="6C7782A9">
                  <wp:extent cx="895350" cy="152400"/>
                  <wp:effectExtent l="0" t="0" r="0" b="0"/>
                  <wp:docPr id="537" name="Picture 537" descr="http://www.aikidofaq.com/dictionary/pics/taiatariuchiot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ikidofaq.com/dictionary/pics/taiatariuchiotoshi.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895350" cy="152400"/>
                          </a:xfrm>
                          <a:prstGeom prst="rect">
                            <a:avLst/>
                          </a:prstGeom>
                          <a:noFill/>
                          <a:ln>
                            <a:noFill/>
                          </a:ln>
                        </pic:spPr>
                      </pic:pic>
                    </a:graphicData>
                  </a:graphic>
                </wp:inline>
              </w:drawing>
            </w:r>
          </w:p>
        </w:tc>
        <w:tc>
          <w:tcPr>
            <w:tcW w:w="0" w:type="auto"/>
            <w:vAlign w:val="center"/>
            <w:hideMark/>
          </w:tcPr>
          <w:p w14:paraId="7DD278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from yokomen-uchi, entering and blocking.,uke gets thrown backwards</w:t>
            </w:r>
          </w:p>
        </w:tc>
      </w:tr>
      <w:tr w:rsidR="002874DE" w:rsidRPr="002874DE" w14:paraId="247A42EF" w14:textId="77777777" w:rsidTr="002874DE">
        <w:trPr>
          <w:tblCellSpacing w:w="0" w:type="dxa"/>
        </w:trPr>
        <w:tc>
          <w:tcPr>
            <w:tcW w:w="0" w:type="auto"/>
            <w:vAlign w:val="center"/>
            <w:hideMark/>
          </w:tcPr>
          <w:p w14:paraId="2B8FC5B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 udoroshi</w:t>
            </w:r>
          </w:p>
        </w:tc>
        <w:tc>
          <w:tcPr>
            <w:tcW w:w="0" w:type="auto"/>
            <w:vAlign w:val="center"/>
            <w:hideMark/>
          </w:tcPr>
          <w:p w14:paraId="45A1565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FDC88A7" wp14:editId="0A7340DE">
                  <wp:extent cx="895350" cy="152400"/>
                  <wp:effectExtent l="0" t="0" r="0" b="0"/>
                  <wp:docPr id="536" name="Picture 536" descr="http://www.aikidofaq.com/dictionary/pics/ushiroudor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aikidofaq.com/dictionary/pics/ushiroudoroshi.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95350" cy="152400"/>
                          </a:xfrm>
                          <a:prstGeom prst="rect">
                            <a:avLst/>
                          </a:prstGeom>
                          <a:noFill/>
                          <a:ln>
                            <a:noFill/>
                          </a:ln>
                        </pic:spPr>
                      </pic:pic>
                    </a:graphicData>
                  </a:graphic>
                </wp:inline>
              </w:drawing>
            </w:r>
          </w:p>
        </w:tc>
        <w:tc>
          <w:tcPr>
            <w:tcW w:w="0" w:type="auto"/>
            <w:vAlign w:val="center"/>
            <w:hideMark/>
          </w:tcPr>
          <w:p w14:paraId="59797B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pull down from behind</w:t>
            </w:r>
          </w:p>
        </w:tc>
      </w:tr>
      <w:tr w:rsidR="002874DE" w:rsidRPr="002874DE" w14:paraId="4B790086" w14:textId="77777777" w:rsidTr="002874DE">
        <w:trPr>
          <w:tblCellSpacing w:w="0" w:type="dxa"/>
        </w:trPr>
        <w:tc>
          <w:tcPr>
            <w:tcW w:w="0" w:type="auto"/>
            <w:vAlign w:val="center"/>
            <w:hideMark/>
          </w:tcPr>
          <w:p w14:paraId="016687E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Kokyu dosa</w:t>
            </w:r>
          </w:p>
        </w:tc>
        <w:tc>
          <w:tcPr>
            <w:tcW w:w="0" w:type="auto"/>
            <w:vAlign w:val="center"/>
            <w:hideMark/>
          </w:tcPr>
          <w:p w14:paraId="557811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28C4218" wp14:editId="59D04418">
                  <wp:extent cx="609600" cy="152400"/>
                  <wp:effectExtent l="0" t="0" r="0" b="0"/>
                  <wp:docPr id="535" name="Picture 535" descr="http://www.aikidofaq.com/dictionary/pics/kokyud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aikidofaq.com/dictionary/pics/kokyudosa.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7A34825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Breath-power movement (from seiza)</w:t>
            </w:r>
          </w:p>
        </w:tc>
      </w:tr>
      <w:tr w:rsidR="002874DE" w:rsidRPr="002874DE" w14:paraId="1515CA9E" w14:textId="77777777" w:rsidTr="002874DE">
        <w:trPr>
          <w:tblCellSpacing w:w="0" w:type="dxa"/>
        </w:trPr>
        <w:tc>
          <w:tcPr>
            <w:tcW w:w="0" w:type="auto"/>
            <w:vAlign w:val="center"/>
            <w:hideMark/>
          </w:tcPr>
          <w:p w14:paraId="7C15E2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Ganseki otoshi</w:t>
            </w:r>
          </w:p>
        </w:tc>
        <w:tc>
          <w:tcPr>
            <w:tcW w:w="0" w:type="auto"/>
            <w:vAlign w:val="center"/>
            <w:hideMark/>
          </w:tcPr>
          <w:p w14:paraId="6E8F0B7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5D14176" wp14:editId="67C91632">
                  <wp:extent cx="590550" cy="152400"/>
                  <wp:effectExtent l="0" t="0" r="0" b="0"/>
                  <wp:docPr id="534" name="Picture 534" descr="http://www.aikidofaq.com/dictionary/pics/gansekiot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aikidofaq.com/dictionary/pics/gansekiotoshi.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c>
          <w:tcPr>
            <w:tcW w:w="0" w:type="auto"/>
            <w:vAlign w:val="center"/>
            <w:hideMark/>
          </w:tcPr>
          <w:p w14:paraId="00B75A7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Arm bar with elbow braced over shoulder</w:t>
            </w:r>
          </w:p>
        </w:tc>
      </w:tr>
      <w:tr w:rsidR="002874DE" w:rsidRPr="002874DE" w14:paraId="55870B57" w14:textId="77777777" w:rsidTr="002874DE">
        <w:trPr>
          <w:tblCellSpacing w:w="0" w:type="dxa"/>
        </w:trPr>
        <w:tc>
          <w:tcPr>
            <w:tcW w:w="0" w:type="auto"/>
            <w:vAlign w:val="center"/>
            <w:hideMark/>
          </w:tcPr>
          <w:p w14:paraId="000AC4E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Katagatame</w:t>
            </w:r>
          </w:p>
        </w:tc>
        <w:tc>
          <w:tcPr>
            <w:tcW w:w="0" w:type="auto"/>
            <w:vAlign w:val="center"/>
            <w:hideMark/>
          </w:tcPr>
          <w:p w14:paraId="383085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8655D33" wp14:editId="53B5299E">
                  <wp:extent cx="447675" cy="152400"/>
                  <wp:effectExtent l="0" t="0" r="9525" b="0"/>
                  <wp:docPr id="533" name="Picture 533" descr="http://www.aikidofaq.com/dictionary/pics/katagat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aikidofaq.com/dictionary/pics/katagatame.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386D55F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variation of Kaiten nage where you lock your opponents shoulder and bring him directly to the ground in a lock</w:t>
            </w:r>
          </w:p>
        </w:tc>
      </w:tr>
      <w:tr w:rsidR="002874DE" w:rsidRPr="002874DE" w14:paraId="5C1B8D0A" w14:textId="77777777" w:rsidTr="00D72758">
        <w:trPr>
          <w:tblCellSpacing w:w="0" w:type="dxa"/>
        </w:trPr>
        <w:tc>
          <w:tcPr>
            <w:tcW w:w="0" w:type="auto"/>
            <w:gridSpan w:val="3"/>
            <w:shd w:val="clear" w:color="auto" w:fill="B9C4DF" w:themeFill="accent3" w:themeFillTint="66"/>
            <w:vAlign w:val="center"/>
            <w:hideMark/>
          </w:tcPr>
          <w:p w14:paraId="38CAEE0F"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Ranks and titles:</w:t>
            </w:r>
          </w:p>
        </w:tc>
      </w:tr>
      <w:tr w:rsidR="002874DE" w:rsidRPr="002874DE" w14:paraId="20E1D332" w14:textId="77777777" w:rsidTr="002874DE">
        <w:trPr>
          <w:tblCellSpacing w:w="0" w:type="dxa"/>
        </w:trPr>
        <w:tc>
          <w:tcPr>
            <w:tcW w:w="0" w:type="auto"/>
            <w:vAlign w:val="center"/>
            <w:hideMark/>
          </w:tcPr>
          <w:p w14:paraId="27FE9F7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Kohai</w:t>
            </w:r>
          </w:p>
        </w:tc>
        <w:tc>
          <w:tcPr>
            <w:tcW w:w="0" w:type="auto"/>
            <w:vAlign w:val="center"/>
            <w:hideMark/>
          </w:tcPr>
          <w:p w14:paraId="6E37474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80A8629" wp14:editId="76C9C515">
                  <wp:extent cx="304800" cy="152400"/>
                  <wp:effectExtent l="0" t="0" r="0" b="0"/>
                  <wp:docPr id="532" name="Picture 532" descr="http://www.aikidofaq.com/dictionary/pics/kouh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aikidofaq.com/dictionary/pics/kouhai.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9B571F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Junior student</w:t>
            </w:r>
          </w:p>
        </w:tc>
      </w:tr>
      <w:tr w:rsidR="002874DE" w:rsidRPr="002874DE" w14:paraId="155F12C5" w14:textId="77777777" w:rsidTr="002874DE">
        <w:trPr>
          <w:tblCellSpacing w:w="0" w:type="dxa"/>
        </w:trPr>
        <w:tc>
          <w:tcPr>
            <w:tcW w:w="0" w:type="auto"/>
            <w:vAlign w:val="center"/>
            <w:hideMark/>
          </w:tcPr>
          <w:p w14:paraId="126FDD1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Sempai</w:t>
            </w:r>
          </w:p>
        </w:tc>
        <w:tc>
          <w:tcPr>
            <w:tcW w:w="0" w:type="auto"/>
            <w:vAlign w:val="center"/>
            <w:hideMark/>
          </w:tcPr>
          <w:p w14:paraId="6880759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59AAFF0" wp14:editId="0A5C6707">
                  <wp:extent cx="304800" cy="152400"/>
                  <wp:effectExtent l="0" t="0" r="0" b="0"/>
                  <wp:docPr id="531" name="Picture 531" descr="http://www.aikidofaq.com/dictionary/pics/senp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aikidofaq.com/dictionary/pics/senpai.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32D213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Senior student</w:t>
            </w:r>
          </w:p>
        </w:tc>
      </w:tr>
      <w:tr w:rsidR="002874DE" w:rsidRPr="002874DE" w14:paraId="43974931" w14:textId="77777777" w:rsidTr="002874DE">
        <w:trPr>
          <w:tblCellSpacing w:w="0" w:type="dxa"/>
        </w:trPr>
        <w:tc>
          <w:tcPr>
            <w:tcW w:w="0" w:type="auto"/>
            <w:vAlign w:val="center"/>
            <w:hideMark/>
          </w:tcPr>
          <w:p w14:paraId="7B5FCB5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Sensei</w:t>
            </w:r>
          </w:p>
        </w:tc>
        <w:tc>
          <w:tcPr>
            <w:tcW w:w="0" w:type="auto"/>
            <w:vAlign w:val="center"/>
            <w:hideMark/>
          </w:tcPr>
          <w:p w14:paraId="2509605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5E92D0B" wp14:editId="2D71CCFF">
                  <wp:extent cx="304800" cy="152400"/>
                  <wp:effectExtent l="0" t="0" r="0" b="0"/>
                  <wp:docPr id="530" name="Picture 530" descr="http://www.aikidofaq.com/dictionary/pics/sens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aikidofaq.com/dictionary/pics/sensei.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3C0B97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Instructor</w:t>
            </w:r>
          </w:p>
        </w:tc>
      </w:tr>
      <w:tr w:rsidR="002874DE" w:rsidRPr="002874DE" w14:paraId="22ADCFAE" w14:textId="77777777" w:rsidTr="002874DE">
        <w:trPr>
          <w:tblCellSpacing w:w="0" w:type="dxa"/>
        </w:trPr>
        <w:tc>
          <w:tcPr>
            <w:tcW w:w="0" w:type="auto"/>
            <w:vAlign w:val="center"/>
            <w:hideMark/>
          </w:tcPr>
          <w:p w14:paraId="1DDFC38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Shihan</w:t>
            </w:r>
          </w:p>
        </w:tc>
        <w:tc>
          <w:tcPr>
            <w:tcW w:w="0" w:type="auto"/>
            <w:vAlign w:val="center"/>
            <w:hideMark/>
          </w:tcPr>
          <w:p w14:paraId="2C5CED0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1D22FDA" wp14:editId="7782702B">
                  <wp:extent cx="295275" cy="152400"/>
                  <wp:effectExtent l="0" t="0" r="9525" b="0"/>
                  <wp:docPr id="529" name="Picture 529" descr="http://www.aikidofaq.com/dictionary/pics/shi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aikidofaq.com/dictionary/pics/shihan.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c>
          <w:tcPr>
            <w:tcW w:w="0" w:type="auto"/>
            <w:vAlign w:val="center"/>
            <w:hideMark/>
          </w:tcPr>
          <w:p w14:paraId="03FD2CD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senior teacher, properly used within the school only, when outside, use sensei</w:t>
            </w:r>
          </w:p>
        </w:tc>
      </w:tr>
      <w:tr w:rsidR="002874DE" w:rsidRPr="002874DE" w14:paraId="5B2EFF18" w14:textId="77777777" w:rsidTr="002874DE">
        <w:trPr>
          <w:tblCellSpacing w:w="0" w:type="dxa"/>
        </w:trPr>
        <w:tc>
          <w:tcPr>
            <w:tcW w:w="0" w:type="auto"/>
            <w:vAlign w:val="center"/>
            <w:hideMark/>
          </w:tcPr>
          <w:p w14:paraId="01051A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Kyu</w:t>
            </w:r>
          </w:p>
        </w:tc>
        <w:tc>
          <w:tcPr>
            <w:tcW w:w="0" w:type="auto"/>
            <w:vAlign w:val="center"/>
            <w:hideMark/>
          </w:tcPr>
          <w:p w14:paraId="3BC56E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21627BE" wp14:editId="06FF9A30">
                  <wp:extent cx="152400" cy="152400"/>
                  <wp:effectExtent l="0" t="0" r="0" b="0"/>
                  <wp:docPr id="528" name="Picture 528" descr="http://www.aikidofaq.com/dictionary/pics/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aikidofaq.com/dictionary/pics/kyu.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03638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Student grade, from 10 up to 1, the highest: jukyu, kukyu, hachikyu, nanakyu, rokyu </w:t>
            </w:r>
            <w:r w:rsidRPr="002874DE">
              <w:rPr>
                <w:rFonts w:ascii="Times New Roman" w:eastAsia="Times New Roman" w:hAnsi="Times New Roman" w:cs="Times New Roman"/>
                <w:noProof/>
                <w:sz w:val="24"/>
                <w:szCs w:val="24"/>
              </w:rPr>
              <w:drawing>
                <wp:inline distT="0" distB="0" distL="0" distR="0" wp14:anchorId="16CAE813" wp14:editId="0135E311">
                  <wp:extent cx="304800" cy="152400"/>
                  <wp:effectExtent l="0" t="0" r="0" b="0"/>
                  <wp:docPr id="527" name="Picture 527" descr="http://www.aikidofaq.com/dictionary/pics/ro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aikidofaq.com/dictionary/pics/rokyu.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gokyu </w:t>
            </w:r>
            <w:r w:rsidRPr="002874DE">
              <w:rPr>
                <w:rFonts w:ascii="Times New Roman" w:eastAsia="Times New Roman" w:hAnsi="Times New Roman" w:cs="Times New Roman"/>
                <w:noProof/>
                <w:sz w:val="24"/>
                <w:szCs w:val="24"/>
              </w:rPr>
              <w:drawing>
                <wp:inline distT="0" distB="0" distL="0" distR="0" wp14:anchorId="0B54C591" wp14:editId="4E2BFC9B">
                  <wp:extent cx="304800" cy="152400"/>
                  <wp:effectExtent l="0" t="0" r="0" b="0"/>
                  <wp:docPr id="526" name="Picture 526" descr="http://www.aikidofaq.com/dictionary/pics/go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aikidofaq.com/dictionary/pics/gokyu.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yonkyu </w:t>
            </w:r>
            <w:r w:rsidRPr="002874DE">
              <w:rPr>
                <w:rFonts w:ascii="Times New Roman" w:eastAsia="Times New Roman" w:hAnsi="Times New Roman" w:cs="Times New Roman"/>
                <w:noProof/>
                <w:sz w:val="24"/>
                <w:szCs w:val="24"/>
              </w:rPr>
              <w:drawing>
                <wp:inline distT="0" distB="0" distL="0" distR="0" wp14:anchorId="08869CBE" wp14:editId="2F37D953">
                  <wp:extent cx="295275" cy="152400"/>
                  <wp:effectExtent l="0" t="0" r="9525" b="0"/>
                  <wp:docPr id="525" name="Picture 525" descr="http://www.aikidofaq.com/dictionary/pics/yon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aikidofaq.com/dictionary/pics/yonkyu.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sankyu </w:t>
            </w:r>
            <w:r w:rsidRPr="002874DE">
              <w:rPr>
                <w:rFonts w:ascii="Times New Roman" w:eastAsia="Times New Roman" w:hAnsi="Times New Roman" w:cs="Times New Roman"/>
                <w:noProof/>
                <w:sz w:val="24"/>
                <w:szCs w:val="24"/>
              </w:rPr>
              <w:drawing>
                <wp:inline distT="0" distB="0" distL="0" distR="0" wp14:anchorId="0C9916C1" wp14:editId="680A962B">
                  <wp:extent cx="304800" cy="152400"/>
                  <wp:effectExtent l="0" t="0" r="0" b="0"/>
                  <wp:docPr id="524" name="Picture 524" descr="http://www.aikidofaq.com/dictionary/pics/san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aikidofaq.com/dictionary/pics/sankyu.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nikkyu </w:t>
            </w:r>
            <w:r w:rsidRPr="002874DE">
              <w:rPr>
                <w:rFonts w:ascii="Times New Roman" w:eastAsia="Times New Roman" w:hAnsi="Times New Roman" w:cs="Times New Roman"/>
                <w:noProof/>
                <w:sz w:val="24"/>
                <w:szCs w:val="24"/>
              </w:rPr>
              <w:drawing>
                <wp:inline distT="0" distB="0" distL="0" distR="0" wp14:anchorId="792FE854" wp14:editId="3DF0D042">
                  <wp:extent cx="304800" cy="152400"/>
                  <wp:effectExtent l="0" t="0" r="0" b="0"/>
                  <wp:docPr id="523" name="Picture 523" descr="http://www.aikidofaq.com/dictionary/pics/ni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aikidofaq.com/dictionary/pics/nikyu.gi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ikkyu </w:t>
            </w:r>
            <w:r w:rsidRPr="002874DE">
              <w:rPr>
                <w:rFonts w:ascii="Times New Roman" w:eastAsia="Times New Roman" w:hAnsi="Times New Roman" w:cs="Times New Roman"/>
                <w:noProof/>
                <w:sz w:val="24"/>
                <w:szCs w:val="24"/>
              </w:rPr>
              <w:drawing>
                <wp:inline distT="0" distB="0" distL="0" distR="0" wp14:anchorId="5A7243A0" wp14:editId="6C992E2F">
                  <wp:extent cx="295275" cy="152400"/>
                  <wp:effectExtent l="0" t="0" r="9525" b="0"/>
                  <wp:docPr id="522" name="Picture 522" descr="http://www.aikidofaq.com/dictionary/pics/ikk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aikidofaq.com/dictionary/pics/ikkyu.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p>
        </w:tc>
      </w:tr>
      <w:tr w:rsidR="002874DE" w:rsidRPr="002874DE" w14:paraId="20FA7F3B" w14:textId="77777777" w:rsidTr="002874DE">
        <w:trPr>
          <w:tblCellSpacing w:w="0" w:type="dxa"/>
        </w:trPr>
        <w:tc>
          <w:tcPr>
            <w:tcW w:w="0" w:type="auto"/>
            <w:vAlign w:val="center"/>
            <w:hideMark/>
          </w:tcPr>
          <w:p w14:paraId="34FD330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Dan</w:t>
            </w:r>
          </w:p>
        </w:tc>
        <w:tc>
          <w:tcPr>
            <w:tcW w:w="0" w:type="auto"/>
            <w:vAlign w:val="center"/>
            <w:hideMark/>
          </w:tcPr>
          <w:p w14:paraId="709A8DC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B8DB1D7" wp14:editId="15EC6D2F">
                  <wp:extent cx="152400" cy="152400"/>
                  <wp:effectExtent l="0" t="0" r="0" b="0"/>
                  <wp:docPr id="521" name="Picture 521" descr="http://www.aikidofaq.com/dictionary/pics/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aikidofaq.com/dictionary/pics/dan.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743E9C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More advanced grades, from 1 to 10: shodan </w:t>
            </w:r>
            <w:r w:rsidRPr="002874DE">
              <w:rPr>
                <w:rFonts w:ascii="Times New Roman" w:eastAsia="Times New Roman" w:hAnsi="Times New Roman" w:cs="Times New Roman"/>
                <w:noProof/>
                <w:sz w:val="24"/>
                <w:szCs w:val="24"/>
              </w:rPr>
              <w:drawing>
                <wp:inline distT="0" distB="0" distL="0" distR="0" wp14:anchorId="2A256304" wp14:editId="77545A1B">
                  <wp:extent cx="304800" cy="152400"/>
                  <wp:effectExtent l="0" t="0" r="0" b="0"/>
                  <wp:docPr id="520" name="Picture 520" descr="http://www.aikidofaq.com/dictionary/pics/sho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aikidofaq.com/dictionary/pics/shodan.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nidan </w:t>
            </w:r>
            <w:r w:rsidRPr="002874DE">
              <w:rPr>
                <w:rFonts w:ascii="Times New Roman" w:eastAsia="Times New Roman" w:hAnsi="Times New Roman" w:cs="Times New Roman"/>
                <w:noProof/>
                <w:sz w:val="24"/>
                <w:szCs w:val="24"/>
              </w:rPr>
              <w:drawing>
                <wp:inline distT="0" distB="0" distL="0" distR="0" wp14:anchorId="7A11ACD9" wp14:editId="13210888">
                  <wp:extent cx="304800" cy="152400"/>
                  <wp:effectExtent l="0" t="0" r="0" b="0"/>
                  <wp:docPr id="519" name="Picture 519" descr="http://www.aikidofaq.com/dictionary/pics/ni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aikidofaq.com/dictionary/pics/nidan.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sandan </w:t>
            </w:r>
            <w:r w:rsidRPr="002874DE">
              <w:rPr>
                <w:rFonts w:ascii="Times New Roman" w:eastAsia="Times New Roman" w:hAnsi="Times New Roman" w:cs="Times New Roman"/>
                <w:noProof/>
                <w:sz w:val="24"/>
                <w:szCs w:val="24"/>
              </w:rPr>
              <w:drawing>
                <wp:inline distT="0" distB="0" distL="0" distR="0" wp14:anchorId="7550FB15" wp14:editId="3EBD3EE1">
                  <wp:extent cx="304800" cy="152400"/>
                  <wp:effectExtent l="0" t="0" r="0" b="0"/>
                  <wp:docPr id="518" name="Picture 518" descr="http://www.aikidofaq.com/dictionary/pics/san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aikidofaq.com/dictionary/pics/sandan.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yondan </w:t>
            </w:r>
            <w:r w:rsidRPr="002874DE">
              <w:rPr>
                <w:rFonts w:ascii="Times New Roman" w:eastAsia="Times New Roman" w:hAnsi="Times New Roman" w:cs="Times New Roman"/>
                <w:noProof/>
                <w:sz w:val="24"/>
                <w:szCs w:val="24"/>
              </w:rPr>
              <w:drawing>
                <wp:inline distT="0" distB="0" distL="0" distR="0" wp14:anchorId="7D220717" wp14:editId="1D76F6E4">
                  <wp:extent cx="295275" cy="152400"/>
                  <wp:effectExtent l="0" t="0" r="9525" b="0"/>
                  <wp:docPr id="517" name="Picture 517" descr="http://www.aikidofaq.com/dictionary/pics/yon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aikidofaq.com/dictionary/pics/yondan.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godan </w:t>
            </w:r>
            <w:r w:rsidRPr="002874DE">
              <w:rPr>
                <w:rFonts w:ascii="Times New Roman" w:eastAsia="Times New Roman" w:hAnsi="Times New Roman" w:cs="Times New Roman"/>
                <w:noProof/>
                <w:sz w:val="24"/>
                <w:szCs w:val="24"/>
              </w:rPr>
              <w:drawing>
                <wp:inline distT="0" distB="0" distL="0" distR="0" wp14:anchorId="77EA5447" wp14:editId="73B0249F">
                  <wp:extent cx="304800" cy="152400"/>
                  <wp:effectExtent l="0" t="0" r="0" b="0"/>
                  <wp:docPr id="516" name="Picture 516" descr="http://www.aikidofaq.com/dictionary/pics/go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aikidofaq.com/dictionary/pics/godan.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rokudan </w:t>
            </w:r>
            <w:r w:rsidRPr="002874DE">
              <w:rPr>
                <w:rFonts w:ascii="Times New Roman" w:eastAsia="Times New Roman" w:hAnsi="Times New Roman" w:cs="Times New Roman"/>
                <w:noProof/>
                <w:sz w:val="24"/>
                <w:szCs w:val="24"/>
              </w:rPr>
              <w:drawing>
                <wp:inline distT="0" distB="0" distL="0" distR="0" wp14:anchorId="4779D947" wp14:editId="289159D4">
                  <wp:extent cx="304800" cy="152400"/>
                  <wp:effectExtent l="0" t="0" r="0" b="0"/>
                  <wp:docPr id="515" name="Picture 515" descr="http://www.aikidofaq.com/dictionary/pics/rok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aikidofaq.com/dictionary/pics/rokudan.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nanadan </w:t>
            </w:r>
            <w:r w:rsidRPr="002874DE">
              <w:rPr>
                <w:rFonts w:ascii="Times New Roman" w:eastAsia="Times New Roman" w:hAnsi="Times New Roman" w:cs="Times New Roman"/>
                <w:noProof/>
                <w:sz w:val="24"/>
                <w:szCs w:val="24"/>
              </w:rPr>
              <w:drawing>
                <wp:inline distT="0" distB="0" distL="0" distR="0" wp14:anchorId="6B2FD61B" wp14:editId="2535BD93">
                  <wp:extent cx="304800" cy="152400"/>
                  <wp:effectExtent l="0" t="0" r="0" b="0"/>
                  <wp:docPr id="514" name="Picture 514" descr="http://www.aikidofaq.com/dictionary/pics/shichi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aikidofaq.com/dictionary/pics/shichidan.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hachidan </w:t>
            </w:r>
            <w:r w:rsidRPr="002874DE">
              <w:rPr>
                <w:rFonts w:ascii="Times New Roman" w:eastAsia="Times New Roman" w:hAnsi="Times New Roman" w:cs="Times New Roman"/>
                <w:noProof/>
                <w:sz w:val="24"/>
                <w:szCs w:val="24"/>
              </w:rPr>
              <w:drawing>
                <wp:inline distT="0" distB="0" distL="0" distR="0" wp14:anchorId="19B67C4F" wp14:editId="08CB9641">
                  <wp:extent cx="304800" cy="152400"/>
                  <wp:effectExtent l="0" t="0" r="0" b="0"/>
                  <wp:docPr id="513" name="Picture 513" descr="http://www.aikidofaq.com/dictionary/pics/hachi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aikidofaq.com/dictionary/pics/hachidan.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kudan </w:t>
            </w:r>
            <w:r w:rsidRPr="002874DE">
              <w:rPr>
                <w:rFonts w:ascii="Times New Roman" w:eastAsia="Times New Roman" w:hAnsi="Times New Roman" w:cs="Times New Roman"/>
                <w:noProof/>
                <w:sz w:val="24"/>
                <w:szCs w:val="24"/>
              </w:rPr>
              <w:drawing>
                <wp:inline distT="0" distB="0" distL="0" distR="0" wp14:anchorId="054FEDE5" wp14:editId="66661918">
                  <wp:extent cx="304800" cy="152400"/>
                  <wp:effectExtent l="0" t="0" r="0" b="0"/>
                  <wp:docPr id="512" name="Picture 512" descr="http://www.aikidofaq.com/dictionary/pics/ky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aikidofaq.com/dictionary/pics/kyudan.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judan </w:t>
            </w:r>
            <w:r w:rsidRPr="002874DE">
              <w:rPr>
                <w:rFonts w:ascii="Times New Roman" w:eastAsia="Times New Roman" w:hAnsi="Times New Roman" w:cs="Times New Roman"/>
                <w:noProof/>
                <w:sz w:val="24"/>
                <w:szCs w:val="24"/>
              </w:rPr>
              <w:drawing>
                <wp:inline distT="0" distB="0" distL="0" distR="0" wp14:anchorId="75DDA2AE" wp14:editId="52B6DBCE">
                  <wp:extent cx="304800" cy="152400"/>
                  <wp:effectExtent l="0" t="0" r="0" b="0"/>
                  <wp:docPr id="511" name="Picture 511" descr="http://www.aikidofaq.com/dictionary/pics/jy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aikidofaq.com/dictionary/pics/jyudan.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r>
      <w:tr w:rsidR="002874DE" w:rsidRPr="002874DE" w14:paraId="467888DB" w14:textId="77777777" w:rsidTr="002874DE">
        <w:trPr>
          <w:tblCellSpacing w:w="0" w:type="dxa"/>
        </w:trPr>
        <w:tc>
          <w:tcPr>
            <w:tcW w:w="0" w:type="auto"/>
            <w:vAlign w:val="center"/>
            <w:hideMark/>
          </w:tcPr>
          <w:p w14:paraId="44EFD14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Yudansha</w:t>
            </w:r>
          </w:p>
        </w:tc>
        <w:tc>
          <w:tcPr>
            <w:tcW w:w="0" w:type="auto"/>
            <w:vAlign w:val="center"/>
            <w:hideMark/>
          </w:tcPr>
          <w:p w14:paraId="3F3C584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C1B4B92" wp14:editId="4E2F02CB">
                  <wp:extent cx="457200" cy="152400"/>
                  <wp:effectExtent l="0" t="0" r="0" b="0"/>
                  <wp:docPr id="510" name="Picture 510" descr="http://www.aikidofaq.com/dictionary/pics/yudans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aikidofaq.com/dictionary/pics/yudansha.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09135A3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Members with dan grades</w:t>
            </w:r>
          </w:p>
        </w:tc>
      </w:tr>
      <w:tr w:rsidR="002874DE" w:rsidRPr="002874DE" w14:paraId="22AB2C3A" w14:textId="77777777" w:rsidTr="002874DE">
        <w:trPr>
          <w:tblCellSpacing w:w="0" w:type="dxa"/>
        </w:trPr>
        <w:tc>
          <w:tcPr>
            <w:tcW w:w="0" w:type="auto"/>
            <w:vAlign w:val="center"/>
            <w:hideMark/>
          </w:tcPr>
          <w:p w14:paraId="19271F1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Mudansha</w:t>
            </w:r>
          </w:p>
        </w:tc>
        <w:tc>
          <w:tcPr>
            <w:tcW w:w="0" w:type="auto"/>
            <w:vAlign w:val="center"/>
            <w:hideMark/>
          </w:tcPr>
          <w:p w14:paraId="0CE06D8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C8B0F04" wp14:editId="7DCC1485">
                  <wp:extent cx="457200" cy="152400"/>
                  <wp:effectExtent l="0" t="0" r="0" b="0"/>
                  <wp:docPr id="509" name="Picture 509" descr="http://www.aikidofaq.com/dictionary/pics/mudans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aikidofaq.com/dictionary/pics/mudansha.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18D79CE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Members with kyu grades</w:t>
            </w:r>
          </w:p>
        </w:tc>
      </w:tr>
      <w:tr w:rsidR="002874DE" w:rsidRPr="002874DE" w14:paraId="3FAE9EC7" w14:textId="77777777" w:rsidTr="002874DE">
        <w:trPr>
          <w:tblCellSpacing w:w="0" w:type="dxa"/>
        </w:trPr>
        <w:tc>
          <w:tcPr>
            <w:tcW w:w="0" w:type="auto"/>
            <w:vAlign w:val="center"/>
            <w:hideMark/>
          </w:tcPr>
          <w:p w14:paraId="1BCC6C8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Hanshi</w:t>
            </w:r>
          </w:p>
        </w:tc>
        <w:tc>
          <w:tcPr>
            <w:tcW w:w="0" w:type="auto"/>
            <w:vAlign w:val="center"/>
            <w:hideMark/>
          </w:tcPr>
          <w:p w14:paraId="0C6C97D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93C2D20" wp14:editId="349BF360">
                  <wp:extent cx="428625" cy="142875"/>
                  <wp:effectExtent l="0" t="0" r="9525" b="9525"/>
                  <wp:docPr id="508" name="Picture 508" descr="http://www.aikidofaq.com/dictionary/pics/han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aikidofaq.com/dictionary/pics/hanshi.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3D09E54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Highest title from ZNKR, must be 55 or older and 8 dan.</w:t>
            </w:r>
          </w:p>
        </w:tc>
      </w:tr>
      <w:tr w:rsidR="002874DE" w:rsidRPr="002874DE" w14:paraId="4F4B6096" w14:textId="77777777" w:rsidTr="002874DE">
        <w:trPr>
          <w:tblCellSpacing w:w="0" w:type="dxa"/>
        </w:trPr>
        <w:tc>
          <w:tcPr>
            <w:tcW w:w="0" w:type="auto"/>
            <w:vAlign w:val="center"/>
            <w:hideMark/>
          </w:tcPr>
          <w:p w14:paraId="290E100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Kyoshi</w:t>
            </w:r>
          </w:p>
        </w:tc>
        <w:tc>
          <w:tcPr>
            <w:tcW w:w="0" w:type="auto"/>
            <w:vAlign w:val="center"/>
            <w:hideMark/>
          </w:tcPr>
          <w:p w14:paraId="1B89F7A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D4800B" wp14:editId="3C40FB7D">
                  <wp:extent cx="304800" cy="152400"/>
                  <wp:effectExtent l="0" t="0" r="0" b="0"/>
                  <wp:docPr id="507" name="Picture 507" descr="http://www.aikidofaq.com/dictionary/pics/ky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aikidofaq.com/dictionary/pics/kyoshi.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6EE4EA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Middle title from ZNKR, must be 7th dan.</w:t>
            </w:r>
          </w:p>
        </w:tc>
      </w:tr>
      <w:tr w:rsidR="002874DE" w:rsidRPr="002874DE" w14:paraId="5CF93E59" w14:textId="77777777" w:rsidTr="002874DE">
        <w:trPr>
          <w:tblCellSpacing w:w="0" w:type="dxa"/>
        </w:trPr>
        <w:tc>
          <w:tcPr>
            <w:tcW w:w="0" w:type="auto"/>
            <w:vAlign w:val="center"/>
            <w:hideMark/>
          </w:tcPr>
          <w:p w14:paraId="19C53C2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Renshi</w:t>
            </w:r>
          </w:p>
        </w:tc>
        <w:tc>
          <w:tcPr>
            <w:tcW w:w="0" w:type="auto"/>
            <w:vAlign w:val="center"/>
            <w:hideMark/>
          </w:tcPr>
          <w:p w14:paraId="3EA065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3FCCDEB" wp14:editId="34746C3D">
                  <wp:extent cx="428625" cy="142875"/>
                  <wp:effectExtent l="0" t="0" r="9525" b="9525"/>
                  <wp:docPr id="506" name="Picture 506" descr="http://www.aikidofaq.com/dictionary/pics/ren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aikidofaq.com/dictionary/pics/renshi.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2A53693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Title bestowed from ZNKR in addition to Dan ranks.</w:t>
            </w:r>
          </w:p>
        </w:tc>
      </w:tr>
      <w:tr w:rsidR="002874DE" w:rsidRPr="002874DE" w14:paraId="1821F362" w14:textId="77777777" w:rsidTr="002874DE">
        <w:trPr>
          <w:tblCellSpacing w:w="0" w:type="dxa"/>
        </w:trPr>
        <w:tc>
          <w:tcPr>
            <w:tcW w:w="0" w:type="auto"/>
            <w:vAlign w:val="center"/>
            <w:hideMark/>
          </w:tcPr>
          <w:p w14:paraId="60D9B97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Soke</w:t>
            </w:r>
          </w:p>
        </w:tc>
        <w:tc>
          <w:tcPr>
            <w:tcW w:w="0" w:type="auto"/>
            <w:vAlign w:val="center"/>
            <w:hideMark/>
          </w:tcPr>
          <w:p w14:paraId="1BAD01F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1693F04" wp14:editId="6DA37B01">
                  <wp:extent cx="304800" cy="152400"/>
                  <wp:effectExtent l="0" t="0" r="0" b="0"/>
                  <wp:docPr id="505" name="Picture 505" descr="http://www.aikidofaq.com/dictionary/pics/so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aikidofaq.com/dictionary/pics/soke.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731449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Head of style (actually head of family, unifier of gods and lineage)</w:t>
            </w:r>
          </w:p>
        </w:tc>
      </w:tr>
      <w:tr w:rsidR="002874DE" w:rsidRPr="002874DE" w14:paraId="03B56BA3" w14:textId="77777777" w:rsidTr="002874DE">
        <w:trPr>
          <w:tblCellSpacing w:w="0" w:type="dxa"/>
        </w:trPr>
        <w:tc>
          <w:tcPr>
            <w:tcW w:w="0" w:type="auto"/>
            <w:vAlign w:val="center"/>
            <w:hideMark/>
          </w:tcPr>
          <w:p w14:paraId="6982C0D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Doshu</w:t>
            </w:r>
          </w:p>
        </w:tc>
        <w:tc>
          <w:tcPr>
            <w:tcW w:w="0" w:type="auto"/>
            <w:vAlign w:val="center"/>
            <w:hideMark/>
          </w:tcPr>
          <w:p w14:paraId="582D6B9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3B2CDA0" wp14:editId="6D873B21">
                  <wp:extent cx="304800" cy="152400"/>
                  <wp:effectExtent l="0" t="0" r="0" b="0"/>
                  <wp:docPr id="504" name="Picture 504" descr="http://www.aikidofaq.com/dictionary/pics/do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aikidofaq.com/dictionary/pics/doshu.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186995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Head of the way (currently Moriteru Ueshiba, grandson of O Sensei)</w:t>
            </w:r>
          </w:p>
        </w:tc>
      </w:tr>
      <w:tr w:rsidR="002874DE" w:rsidRPr="002874DE" w14:paraId="34C1A5AC" w14:textId="77777777" w:rsidTr="002874DE">
        <w:trPr>
          <w:tblCellSpacing w:w="0" w:type="dxa"/>
        </w:trPr>
        <w:tc>
          <w:tcPr>
            <w:tcW w:w="0" w:type="auto"/>
            <w:vAlign w:val="center"/>
            <w:hideMark/>
          </w:tcPr>
          <w:p w14:paraId="61EEF53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Kaicho</w:t>
            </w:r>
          </w:p>
        </w:tc>
        <w:tc>
          <w:tcPr>
            <w:tcW w:w="0" w:type="auto"/>
            <w:vAlign w:val="center"/>
            <w:hideMark/>
          </w:tcPr>
          <w:p w14:paraId="27418D1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7F4502E" wp14:editId="72B4E3D4">
                  <wp:extent cx="304800" cy="152400"/>
                  <wp:effectExtent l="0" t="0" r="0" b="0"/>
                  <wp:docPr id="503" name="Picture 503" descr="http://www.aikidofaq.com/dictionary/pics/kaic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aikidofaq.com/dictionary/pics/kaicho.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18CE132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"Owner" of school (organization) eg. Sei Do Kai</w:t>
            </w:r>
          </w:p>
        </w:tc>
      </w:tr>
      <w:tr w:rsidR="002874DE" w:rsidRPr="002874DE" w14:paraId="486034B1" w14:textId="77777777" w:rsidTr="002874DE">
        <w:trPr>
          <w:tblCellSpacing w:w="0" w:type="dxa"/>
        </w:trPr>
        <w:tc>
          <w:tcPr>
            <w:tcW w:w="0" w:type="auto"/>
            <w:vAlign w:val="center"/>
            <w:hideMark/>
          </w:tcPr>
          <w:p w14:paraId="03FD7D8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Kancho</w:t>
            </w:r>
          </w:p>
        </w:tc>
        <w:tc>
          <w:tcPr>
            <w:tcW w:w="0" w:type="auto"/>
            <w:vAlign w:val="center"/>
            <w:hideMark/>
          </w:tcPr>
          <w:p w14:paraId="2EC610F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095243E" wp14:editId="149C2B7A">
                  <wp:extent cx="304800" cy="152400"/>
                  <wp:effectExtent l="0" t="0" r="0" b="0"/>
                  <wp:docPr id="502" name="Picture 502" descr="http://www.aikidofaq.com/dictionary/pics/kanc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aikidofaq.com/dictionary/pics/kancho.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F85BAE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"Owner" of school (building, hall) eg. Yugen Kan</w:t>
            </w:r>
          </w:p>
        </w:tc>
      </w:tr>
      <w:tr w:rsidR="002874DE" w:rsidRPr="002874DE" w14:paraId="79EB6296" w14:textId="77777777" w:rsidTr="002874DE">
        <w:trPr>
          <w:tblCellSpacing w:w="0" w:type="dxa"/>
        </w:trPr>
        <w:tc>
          <w:tcPr>
            <w:tcW w:w="0" w:type="auto"/>
            <w:vAlign w:val="center"/>
            <w:hideMark/>
          </w:tcPr>
          <w:p w14:paraId="2DD23F0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Dojo-cho</w:t>
            </w:r>
          </w:p>
        </w:tc>
        <w:tc>
          <w:tcPr>
            <w:tcW w:w="0" w:type="auto"/>
            <w:vAlign w:val="center"/>
            <w:hideMark/>
          </w:tcPr>
          <w:p w14:paraId="75C9738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63CAFB3" wp14:editId="212D51B4">
                  <wp:extent cx="457200" cy="152400"/>
                  <wp:effectExtent l="0" t="0" r="0" b="0"/>
                  <wp:docPr id="501" name="Picture 501" descr="http://www.aikidofaq.com/dictionary/pics/dojoc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aikidofaq.com/dictionary/pics/dojocho.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4C62809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"Leader" of a dojo</w:t>
            </w:r>
          </w:p>
        </w:tc>
      </w:tr>
      <w:tr w:rsidR="002874DE" w:rsidRPr="002874DE" w14:paraId="6BADC8F4" w14:textId="77777777" w:rsidTr="002874DE">
        <w:trPr>
          <w:tblCellSpacing w:w="0" w:type="dxa"/>
        </w:trPr>
        <w:tc>
          <w:tcPr>
            <w:tcW w:w="0" w:type="auto"/>
            <w:vAlign w:val="center"/>
            <w:hideMark/>
          </w:tcPr>
          <w:p w14:paraId="563216D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 Sensei</w:t>
            </w:r>
          </w:p>
        </w:tc>
        <w:tc>
          <w:tcPr>
            <w:tcW w:w="0" w:type="auto"/>
            <w:vAlign w:val="center"/>
            <w:hideMark/>
          </w:tcPr>
          <w:p w14:paraId="5AA41E9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2A41A8A" wp14:editId="4C9B0A28">
                  <wp:extent cx="457200" cy="152400"/>
                  <wp:effectExtent l="0" t="0" r="0" b="0"/>
                  <wp:docPr id="500" name="Picture 500" descr="http://www.aikidofaq.com/dictionary/pics/o-sens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aikidofaq.com/dictionary/pics/o-sensei.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65363575" w14:textId="77777777" w:rsidR="002874DE" w:rsidRPr="002874DE" w:rsidRDefault="00DC0FE8" w:rsidP="002874DE">
            <w:pPr>
              <w:spacing w:after="0" w:line="240" w:lineRule="auto"/>
              <w:rPr>
                <w:rFonts w:ascii="Times New Roman" w:eastAsia="Times New Roman" w:hAnsi="Times New Roman" w:cs="Times New Roman"/>
                <w:sz w:val="24"/>
                <w:szCs w:val="24"/>
              </w:rPr>
            </w:pPr>
            <w:hyperlink r:id="rId364" w:history="1">
              <w:r w:rsidR="002874DE" w:rsidRPr="002874DE">
                <w:rPr>
                  <w:rFonts w:ascii="Times New Roman" w:eastAsia="Times New Roman" w:hAnsi="Times New Roman" w:cs="Times New Roman"/>
                  <w:color w:val="0000FF"/>
                  <w:sz w:val="24"/>
                  <w:szCs w:val="24"/>
                  <w:u w:val="single"/>
                </w:rPr>
                <w:t>Great Teacher (Ueshiba, Morihei)</w:t>
              </w:r>
            </w:hyperlink>
          </w:p>
        </w:tc>
      </w:tr>
      <w:tr w:rsidR="002874DE" w:rsidRPr="002874DE" w14:paraId="677D6A14" w14:textId="77777777" w:rsidTr="00D72758">
        <w:trPr>
          <w:tblCellSpacing w:w="0" w:type="dxa"/>
        </w:trPr>
        <w:tc>
          <w:tcPr>
            <w:tcW w:w="0" w:type="auto"/>
            <w:gridSpan w:val="3"/>
            <w:shd w:val="clear" w:color="auto" w:fill="B9C4DF" w:themeFill="accent3" w:themeFillTint="66"/>
            <w:vAlign w:val="center"/>
            <w:hideMark/>
          </w:tcPr>
          <w:p w14:paraId="050337B9"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Techniques:</w:t>
            </w:r>
          </w:p>
        </w:tc>
      </w:tr>
      <w:tr w:rsidR="002874DE" w:rsidRPr="002874DE" w14:paraId="1BE84961" w14:textId="77777777" w:rsidTr="002874DE">
        <w:trPr>
          <w:tblCellSpacing w:w="0" w:type="dxa"/>
        </w:trPr>
        <w:tc>
          <w:tcPr>
            <w:tcW w:w="0" w:type="auto"/>
            <w:vAlign w:val="center"/>
            <w:hideMark/>
          </w:tcPr>
          <w:p w14:paraId="515B721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Ukemi</w:t>
            </w:r>
          </w:p>
        </w:tc>
        <w:tc>
          <w:tcPr>
            <w:tcW w:w="0" w:type="auto"/>
            <w:vAlign w:val="center"/>
            <w:hideMark/>
          </w:tcPr>
          <w:p w14:paraId="3C3564C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2E17B31" wp14:editId="4F3FFEC3">
                  <wp:extent cx="304800" cy="152400"/>
                  <wp:effectExtent l="0" t="0" r="0" b="0"/>
                  <wp:docPr id="499" name="Picture 499" descr="http://www.aikidofaq.com/dictionary/pics/uke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aikidofaq.com/dictionary/pics/ukemi.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6768008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Lit. "receiving with the body"</w:t>
            </w:r>
          </w:p>
        </w:tc>
      </w:tr>
      <w:tr w:rsidR="002874DE" w:rsidRPr="002874DE" w14:paraId="1BD85B04" w14:textId="77777777" w:rsidTr="002874DE">
        <w:trPr>
          <w:tblCellSpacing w:w="0" w:type="dxa"/>
        </w:trPr>
        <w:tc>
          <w:tcPr>
            <w:tcW w:w="0" w:type="auto"/>
            <w:vAlign w:val="center"/>
            <w:hideMark/>
          </w:tcPr>
          <w:p w14:paraId="3953D30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Kumitachi</w:t>
            </w:r>
          </w:p>
        </w:tc>
        <w:tc>
          <w:tcPr>
            <w:tcW w:w="0" w:type="auto"/>
            <w:vAlign w:val="center"/>
            <w:hideMark/>
          </w:tcPr>
          <w:p w14:paraId="5FD35D4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51D5155" wp14:editId="30C6298F">
                  <wp:extent cx="447675" cy="152400"/>
                  <wp:effectExtent l="0" t="0" r="9525" b="0"/>
                  <wp:docPr id="498" name="Picture 498" descr="http://www.aikidofaq.com/dictionary/pics/kumita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aikidofaq.com/dictionary/pics/kumitachi.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4AAE4D4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Sword partnership practice</w:t>
            </w:r>
          </w:p>
        </w:tc>
      </w:tr>
      <w:tr w:rsidR="002874DE" w:rsidRPr="002874DE" w14:paraId="4C3B93A7" w14:textId="77777777" w:rsidTr="002874DE">
        <w:trPr>
          <w:tblCellSpacing w:w="0" w:type="dxa"/>
        </w:trPr>
        <w:tc>
          <w:tcPr>
            <w:tcW w:w="0" w:type="auto"/>
            <w:vAlign w:val="center"/>
            <w:hideMark/>
          </w:tcPr>
          <w:p w14:paraId="56286C5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Kumijo</w:t>
            </w:r>
          </w:p>
        </w:tc>
        <w:tc>
          <w:tcPr>
            <w:tcW w:w="0" w:type="auto"/>
            <w:vAlign w:val="center"/>
            <w:hideMark/>
          </w:tcPr>
          <w:p w14:paraId="67D10E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D351A35" wp14:editId="393B3321">
                  <wp:extent cx="304800" cy="152400"/>
                  <wp:effectExtent l="0" t="0" r="0" b="0"/>
                  <wp:docPr id="497" name="Picture 497" descr="http://www.aikidofaq.com/dictionary/pics/kumi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aikidofaq.com/dictionary/pics/kumijo.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A3206C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Staff partnership practices</w:t>
            </w:r>
          </w:p>
        </w:tc>
      </w:tr>
      <w:tr w:rsidR="002874DE" w:rsidRPr="002874DE" w14:paraId="2B071817" w14:textId="77777777" w:rsidTr="002874DE">
        <w:trPr>
          <w:tblCellSpacing w:w="0" w:type="dxa"/>
        </w:trPr>
        <w:tc>
          <w:tcPr>
            <w:tcW w:w="0" w:type="auto"/>
            <w:vAlign w:val="center"/>
            <w:hideMark/>
          </w:tcPr>
          <w:p w14:paraId="249C5BD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Tachi dori</w:t>
            </w:r>
          </w:p>
        </w:tc>
        <w:tc>
          <w:tcPr>
            <w:tcW w:w="0" w:type="auto"/>
            <w:vAlign w:val="center"/>
            <w:hideMark/>
          </w:tcPr>
          <w:p w14:paraId="1D7B14D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254498" wp14:editId="43C53942">
                  <wp:extent cx="581025" cy="152400"/>
                  <wp:effectExtent l="0" t="0" r="9525" b="0"/>
                  <wp:docPr id="496" name="Picture 496" descr="http://www.aikidofaq.com/dictionary/pics/tachi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aikidofaq.com/dictionary/pics/tachidori.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15DBC45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Sword takeaways</w:t>
            </w:r>
          </w:p>
        </w:tc>
      </w:tr>
      <w:tr w:rsidR="002874DE" w:rsidRPr="002874DE" w14:paraId="1D6B373C" w14:textId="77777777" w:rsidTr="002874DE">
        <w:trPr>
          <w:tblCellSpacing w:w="0" w:type="dxa"/>
        </w:trPr>
        <w:tc>
          <w:tcPr>
            <w:tcW w:w="0" w:type="auto"/>
            <w:vAlign w:val="center"/>
            <w:hideMark/>
          </w:tcPr>
          <w:p w14:paraId="4A33FAD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Tanto dori</w:t>
            </w:r>
          </w:p>
        </w:tc>
        <w:tc>
          <w:tcPr>
            <w:tcW w:w="0" w:type="auto"/>
            <w:vAlign w:val="center"/>
            <w:hideMark/>
          </w:tcPr>
          <w:p w14:paraId="472A740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032821B" wp14:editId="2CB5F337">
                  <wp:extent cx="581025" cy="152400"/>
                  <wp:effectExtent l="0" t="0" r="9525" b="0"/>
                  <wp:docPr id="495" name="Picture 495" descr="http://www.aikidofaq.com/dictionary/pics/tantod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aikidofaq.com/dictionary/pics/tantodori.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p>
        </w:tc>
        <w:tc>
          <w:tcPr>
            <w:tcW w:w="0" w:type="auto"/>
            <w:vAlign w:val="center"/>
            <w:hideMark/>
          </w:tcPr>
          <w:p w14:paraId="42B10DC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Knife takeaways</w:t>
            </w:r>
          </w:p>
        </w:tc>
      </w:tr>
      <w:tr w:rsidR="002874DE" w:rsidRPr="002874DE" w14:paraId="71D8841E" w14:textId="77777777" w:rsidTr="002874DE">
        <w:trPr>
          <w:tblCellSpacing w:w="0" w:type="dxa"/>
        </w:trPr>
        <w:tc>
          <w:tcPr>
            <w:tcW w:w="0" w:type="auto"/>
            <w:vAlign w:val="center"/>
            <w:hideMark/>
          </w:tcPr>
          <w:p w14:paraId="3532B06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Atemi-waza</w:t>
            </w:r>
          </w:p>
        </w:tc>
        <w:tc>
          <w:tcPr>
            <w:tcW w:w="0" w:type="auto"/>
            <w:vAlign w:val="center"/>
            <w:hideMark/>
          </w:tcPr>
          <w:p w14:paraId="74A5E3F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B4061AB" wp14:editId="4FEFB96F">
                  <wp:extent cx="438150" cy="152400"/>
                  <wp:effectExtent l="0" t="0" r="0" b="0"/>
                  <wp:docPr id="494" name="Picture 494" descr="http://www.aikidofaq.com/dictionary/pics/ate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aikidofaq.com/dictionary/pics/atem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3AA9A8C6" wp14:editId="19BC786B">
                  <wp:extent cx="152400" cy="152400"/>
                  <wp:effectExtent l="0" t="0" r="0" b="0"/>
                  <wp:docPr id="493" name="Picture 493" descr="http://www.aikidofaq.com/dictionary/pics/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aikidofaq.com/dictionary/pics/waza.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1B283DD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Techniques to strike a vital point</w:t>
            </w:r>
          </w:p>
        </w:tc>
      </w:tr>
      <w:tr w:rsidR="002874DE" w:rsidRPr="002874DE" w14:paraId="302CE3B4" w14:textId="77777777" w:rsidTr="002874DE">
        <w:trPr>
          <w:tblCellSpacing w:w="0" w:type="dxa"/>
        </w:trPr>
        <w:tc>
          <w:tcPr>
            <w:tcW w:w="0" w:type="auto"/>
            <w:vAlign w:val="center"/>
            <w:hideMark/>
          </w:tcPr>
          <w:p w14:paraId="1A51632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Hanashi-waza</w:t>
            </w:r>
          </w:p>
        </w:tc>
        <w:tc>
          <w:tcPr>
            <w:tcW w:w="0" w:type="auto"/>
            <w:vAlign w:val="center"/>
            <w:hideMark/>
          </w:tcPr>
          <w:p w14:paraId="3F5539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E645518" wp14:editId="1A216AB7">
                  <wp:extent cx="457200" cy="152400"/>
                  <wp:effectExtent l="0" t="0" r="0" b="0"/>
                  <wp:docPr id="492" name="Picture 492" descr="http://www.aikidofaq.com/dictionary/pics/hanas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aikidofaq.com/dictionary/pics/hanashiwaza.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4397C35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Techniques from escaping from holds; also known as hazushi-waza</w:t>
            </w:r>
          </w:p>
        </w:tc>
      </w:tr>
      <w:tr w:rsidR="002874DE" w:rsidRPr="002874DE" w14:paraId="5E42443A" w14:textId="77777777" w:rsidTr="002874DE">
        <w:trPr>
          <w:tblCellSpacing w:w="0" w:type="dxa"/>
        </w:trPr>
        <w:tc>
          <w:tcPr>
            <w:tcW w:w="0" w:type="auto"/>
            <w:vAlign w:val="center"/>
            <w:hideMark/>
          </w:tcPr>
          <w:p w14:paraId="45282BB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Hanmi-handachi waza</w:t>
            </w:r>
          </w:p>
        </w:tc>
        <w:tc>
          <w:tcPr>
            <w:tcW w:w="0" w:type="auto"/>
            <w:vAlign w:val="center"/>
            <w:hideMark/>
          </w:tcPr>
          <w:p w14:paraId="31229F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F079EAA" wp14:editId="325E8B5E">
                  <wp:extent cx="742950" cy="152400"/>
                  <wp:effectExtent l="0" t="0" r="0" b="0"/>
                  <wp:docPr id="491" name="Picture 491" descr="http://www.aikidofaq.com/dictionary/pics/hanmihanda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aikidofaq.com/dictionary/pics/hanmihandachi.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7015640C" wp14:editId="7FAC0476">
                  <wp:extent cx="152400" cy="152400"/>
                  <wp:effectExtent l="0" t="0" r="0" b="0"/>
                  <wp:docPr id="490" name="Picture 490" descr="http://www.aikidofaq.com/dictionary/pics/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aikidofaq.com/dictionary/pics/waza.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18570AB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One person standing, one person sitting techniques</w:t>
            </w:r>
          </w:p>
        </w:tc>
      </w:tr>
      <w:tr w:rsidR="002874DE" w:rsidRPr="002874DE" w14:paraId="2FBA8D8B" w14:textId="77777777" w:rsidTr="002874DE">
        <w:trPr>
          <w:tblCellSpacing w:w="0" w:type="dxa"/>
        </w:trPr>
        <w:tc>
          <w:tcPr>
            <w:tcW w:w="0" w:type="auto"/>
            <w:vAlign w:val="center"/>
            <w:hideMark/>
          </w:tcPr>
          <w:p w14:paraId="2F403EB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Henka waza</w:t>
            </w:r>
          </w:p>
        </w:tc>
        <w:tc>
          <w:tcPr>
            <w:tcW w:w="0" w:type="auto"/>
            <w:vAlign w:val="center"/>
            <w:hideMark/>
          </w:tcPr>
          <w:p w14:paraId="4EB1A2B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534167C" wp14:editId="3A4F5103">
                  <wp:extent cx="457200" cy="152400"/>
                  <wp:effectExtent l="0" t="0" r="0" b="0"/>
                  <wp:docPr id="489" name="Picture 489" descr="http://www.aikidofaq.com/dictionary/pics/henka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aikidofaq.com/dictionary/pics/henkawaza.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0FBBB92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Varied technique. Especially beginning one technique and changing to another in mid-execution </w:t>
            </w:r>
          </w:p>
        </w:tc>
      </w:tr>
      <w:tr w:rsidR="002874DE" w:rsidRPr="002874DE" w14:paraId="71F036BF" w14:textId="77777777" w:rsidTr="002874DE">
        <w:trPr>
          <w:tblCellSpacing w:w="0" w:type="dxa"/>
        </w:trPr>
        <w:tc>
          <w:tcPr>
            <w:tcW w:w="0" w:type="auto"/>
            <w:vAlign w:val="center"/>
            <w:hideMark/>
          </w:tcPr>
          <w:p w14:paraId="22D4E3D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Hitori waza</w:t>
            </w:r>
          </w:p>
        </w:tc>
        <w:tc>
          <w:tcPr>
            <w:tcW w:w="0" w:type="auto"/>
            <w:vAlign w:val="center"/>
            <w:hideMark/>
          </w:tcPr>
          <w:p w14:paraId="5C3485F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FE3C240" wp14:editId="2F9FC2C7">
                  <wp:extent cx="447675" cy="152400"/>
                  <wp:effectExtent l="0" t="0" r="9525" b="0"/>
                  <wp:docPr id="488" name="Picture 488" descr="http://www.aikidofaq.com/dictionary/pics/hitor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aikidofaq.com/dictionary/pics/hitoriwaza.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66053C8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"invisible partner practice" </w:t>
            </w:r>
          </w:p>
        </w:tc>
      </w:tr>
      <w:tr w:rsidR="002874DE" w:rsidRPr="002874DE" w14:paraId="11E9F214" w14:textId="77777777" w:rsidTr="002874DE">
        <w:trPr>
          <w:tblCellSpacing w:w="0" w:type="dxa"/>
        </w:trPr>
        <w:tc>
          <w:tcPr>
            <w:tcW w:w="0" w:type="auto"/>
            <w:vAlign w:val="center"/>
            <w:hideMark/>
          </w:tcPr>
          <w:p w14:paraId="27713B9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Jiju waza</w:t>
            </w:r>
          </w:p>
        </w:tc>
        <w:tc>
          <w:tcPr>
            <w:tcW w:w="0" w:type="auto"/>
            <w:vAlign w:val="center"/>
            <w:hideMark/>
          </w:tcPr>
          <w:p w14:paraId="3E06FF0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F00289B" wp14:editId="642293C1">
                  <wp:extent cx="438150" cy="152400"/>
                  <wp:effectExtent l="0" t="0" r="0" b="0"/>
                  <wp:docPr id="487" name="Picture 487" descr="http://www.aikidofaq.com/dictionary/pics/jiyu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aikidofaq.com/dictionary/pics/jiyuwaza.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2D7238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Free-style practice of techniques. Usually a set of attacks or techniques. It is different from Randori where everything is allowed.</w:t>
            </w:r>
          </w:p>
        </w:tc>
      </w:tr>
      <w:tr w:rsidR="002874DE" w:rsidRPr="002874DE" w14:paraId="181496DF" w14:textId="77777777" w:rsidTr="002874DE">
        <w:trPr>
          <w:tblCellSpacing w:w="0" w:type="dxa"/>
        </w:trPr>
        <w:tc>
          <w:tcPr>
            <w:tcW w:w="0" w:type="auto"/>
            <w:vAlign w:val="center"/>
            <w:hideMark/>
          </w:tcPr>
          <w:p w14:paraId="56F8A1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Kaeshi-waza</w:t>
            </w:r>
          </w:p>
        </w:tc>
        <w:tc>
          <w:tcPr>
            <w:tcW w:w="0" w:type="auto"/>
            <w:vAlign w:val="center"/>
            <w:hideMark/>
          </w:tcPr>
          <w:p w14:paraId="1B45CF5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D8B3DF7" wp14:editId="01D4E0F6">
                  <wp:extent cx="457200" cy="152400"/>
                  <wp:effectExtent l="0" t="0" r="0" b="0"/>
                  <wp:docPr id="486" name="Picture 486" descr="http://www.aikidofaq.com/dictionary/pics/kaes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aikidofaq.com/dictionary/pics/kaeshiwaza.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602F77D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Counter techniques</w:t>
            </w:r>
          </w:p>
        </w:tc>
      </w:tr>
      <w:tr w:rsidR="002874DE" w:rsidRPr="002874DE" w14:paraId="38312B9C" w14:textId="77777777" w:rsidTr="002874DE">
        <w:trPr>
          <w:tblCellSpacing w:w="0" w:type="dxa"/>
        </w:trPr>
        <w:tc>
          <w:tcPr>
            <w:tcW w:w="0" w:type="auto"/>
            <w:vAlign w:val="center"/>
            <w:hideMark/>
          </w:tcPr>
          <w:p w14:paraId="68ECABD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Kansetsu-waza</w:t>
            </w:r>
          </w:p>
        </w:tc>
        <w:tc>
          <w:tcPr>
            <w:tcW w:w="0" w:type="auto"/>
            <w:vAlign w:val="center"/>
            <w:hideMark/>
          </w:tcPr>
          <w:p w14:paraId="5A897E9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EC6E1A2" wp14:editId="0ECADA66">
                  <wp:extent cx="447675" cy="152400"/>
                  <wp:effectExtent l="0" t="0" r="9525" b="0"/>
                  <wp:docPr id="485" name="Picture 485" descr="http://www.aikidofaq.com/dictionary/pics/kansetsu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aikidofaq.com/dictionary/pics/kansetsuwaza.gif"/>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67C97F9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Dislocation techniques</w:t>
            </w:r>
          </w:p>
        </w:tc>
      </w:tr>
      <w:tr w:rsidR="002874DE" w:rsidRPr="002874DE" w14:paraId="58B10FE5" w14:textId="77777777" w:rsidTr="002874DE">
        <w:trPr>
          <w:tblCellSpacing w:w="0" w:type="dxa"/>
        </w:trPr>
        <w:tc>
          <w:tcPr>
            <w:tcW w:w="0" w:type="auto"/>
            <w:vAlign w:val="center"/>
            <w:hideMark/>
          </w:tcPr>
          <w:p w14:paraId="5162D2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Katame-waza</w:t>
            </w:r>
          </w:p>
        </w:tc>
        <w:tc>
          <w:tcPr>
            <w:tcW w:w="0" w:type="auto"/>
            <w:vAlign w:val="center"/>
            <w:hideMark/>
          </w:tcPr>
          <w:p w14:paraId="572E348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7293DAB" wp14:editId="242F8EF5">
                  <wp:extent cx="447675" cy="152400"/>
                  <wp:effectExtent l="0" t="0" r="9525" b="0"/>
                  <wp:docPr id="484" name="Picture 484" descr="http://www.aikidofaq.com/dictionary/pics/katame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aikidofaq.com/dictionary/pics/katamewaza.gif"/>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22A2C01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Grappling techniques; consisting of osae waza, kensetsu waza, and shime waza</w:t>
            </w:r>
          </w:p>
        </w:tc>
      </w:tr>
      <w:tr w:rsidR="002874DE" w:rsidRPr="002874DE" w14:paraId="69DA4674" w14:textId="77777777" w:rsidTr="002874DE">
        <w:trPr>
          <w:tblCellSpacing w:w="0" w:type="dxa"/>
        </w:trPr>
        <w:tc>
          <w:tcPr>
            <w:tcW w:w="0" w:type="auto"/>
            <w:vAlign w:val="center"/>
            <w:hideMark/>
          </w:tcPr>
          <w:p w14:paraId="1BBBAB9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Kihon-waza</w:t>
            </w:r>
          </w:p>
        </w:tc>
        <w:tc>
          <w:tcPr>
            <w:tcW w:w="0" w:type="auto"/>
            <w:vAlign w:val="center"/>
            <w:hideMark/>
          </w:tcPr>
          <w:p w14:paraId="09B2B32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F8C0B92" wp14:editId="4AA4AD37">
                  <wp:extent cx="304800" cy="152400"/>
                  <wp:effectExtent l="0" t="0" r="0" b="0"/>
                  <wp:docPr id="483" name="Picture 483" descr="http://www.aikidofaq.com/dictionary/pics/kih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aikidofaq.com/dictionary/pics/kihon.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2A95F445" wp14:editId="55C8B403">
                  <wp:extent cx="152400" cy="152400"/>
                  <wp:effectExtent l="0" t="0" r="0" b="0"/>
                  <wp:docPr id="482" name="Picture 482" descr="http://www.aikidofaq.com/dictionary/pics/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aikidofaq.com/dictionary/pics/waza.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79067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Fundamental techniques</w:t>
            </w:r>
          </w:p>
        </w:tc>
      </w:tr>
      <w:tr w:rsidR="002874DE" w:rsidRPr="002874DE" w14:paraId="6430BF16" w14:textId="77777777" w:rsidTr="002874DE">
        <w:trPr>
          <w:tblCellSpacing w:w="0" w:type="dxa"/>
        </w:trPr>
        <w:tc>
          <w:tcPr>
            <w:tcW w:w="0" w:type="auto"/>
            <w:vAlign w:val="center"/>
            <w:hideMark/>
          </w:tcPr>
          <w:p w14:paraId="75CDD10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Nagashi waza</w:t>
            </w:r>
          </w:p>
        </w:tc>
        <w:tc>
          <w:tcPr>
            <w:tcW w:w="0" w:type="auto"/>
            <w:vAlign w:val="center"/>
            <w:hideMark/>
          </w:tcPr>
          <w:p w14:paraId="73D8707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FAEB2BB" wp14:editId="3C0B6908">
                  <wp:extent cx="457200" cy="152400"/>
                  <wp:effectExtent l="0" t="0" r="0" b="0"/>
                  <wp:docPr id="481" name="Picture 481" descr="http://www.aikidofaq.com/dictionary/pics/nagas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aikidofaq.com/dictionary/pics/nagashiwaza.gif"/>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515FD3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Flowing from one technique to next</w:t>
            </w:r>
          </w:p>
        </w:tc>
      </w:tr>
      <w:tr w:rsidR="002874DE" w:rsidRPr="002874DE" w14:paraId="3DB19B36" w14:textId="77777777" w:rsidTr="002874DE">
        <w:trPr>
          <w:tblCellSpacing w:w="0" w:type="dxa"/>
        </w:trPr>
        <w:tc>
          <w:tcPr>
            <w:tcW w:w="0" w:type="auto"/>
            <w:vAlign w:val="center"/>
            <w:hideMark/>
          </w:tcPr>
          <w:p w14:paraId="3D1FAAA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Ne waza</w:t>
            </w:r>
          </w:p>
        </w:tc>
        <w:tc>
          <w:tcPr>
            <w:tcW w:w="0" w:type="auto"/>
            <w:vAlign w:val="center"/>
            <w:hideMark/>
          </w:tcPr>
          <w:p w14:paraId="02E18AB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1CC91B1F" wp14:editId="6A22251D">
                  <wp:extent cx="304800" cy="152400"/>
                  <wp:effectExtent l="0" t="0" r="0" b="0"/>
                  <wp:docPr id="480" name="Picture 480" descr="http://www.aikidofaq.com/dictionary/pics/ne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aikidofaq.com/dictionary/pics/newaza.gif"/>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193C9C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Grappling techniques</w:t>
            </w:r>
          </w:p>
        </w:tc>
      </w:tr>
      <w:tr w:rsidR="002874DE" w:rsidRPr="002874DE" w14:paraId="5161F472" w14:textId="77777777" w:rsidTr="002874DE">
        <w:trPr>
          <w:tblCellSpacing w:w="0" w:type="dxa"/>
        </w:trPr>
        <w:tc>
          <w:tcPr>
            <w:tcW w:w="0" w:type="auto"/>
            <w:vAlign w:val="center"/>
            <w:hideMark/>
          </w:tcPr>
          <w:p w14:paraId="619C3A0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Oji waza</w:t>
            </w:r>
          </w:p>
        </w:tc>
        <w:tc>
          <w:tcPr>
            <w:tcW w:w="0" w:type="auto"/>
            <w:vAlign w:val="center"/>
            <w:hideMark/>
          </w:tcPr>
          <w:p w14:paraId="416A654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AF6B3DC" wp14:editId="255ECF19">
                  <wp:extent cx="447675" cy="152400"/>
                  <wp:effectExtent l="0" t="0" r="9525" b="0"/>
                  <wp:docPr id="479" name="Picture 479" descr="http://www.aikidofaq.com/dictionary/pics/oj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aikidofaq.com/dictionary/pics/ojiwaza.gif"/>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29BCF72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To block and then counterattack</w:t>
            </w:r>
          </w:p>
        </w:tc>
      </w:tr>
      <w:tr w:rsidR="002874DE" w:rsidRPr="002874DE" w14:paraId="53E17A9E" w14:textId="77777777" w:rsidTr="002874DE">
        <w:trPr>
          <w:tblCellSpacing w:w="0" w:type="dxa"/>
        </w:trPr>
        <w:tc>
          <w:tcPr>
            <w:tcW w:w="0" w:type="auto"/>
            <w:vAlign w:val="center"/>
            <w:hideMark/>
          </w:tcPr>
          <w:p w14:paraId="35EBA77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Omote waza</w:t>
            </w:r>
          </w:p>
        </w:tc>
        <w:tc>
          <w:tcPr>
            <w:tcW w:w="0" w:type="auto"/>
            <w:vAlign w:val="center"/>
            <w:hideMark/>
          </w:tcPr>
          <w:p w14:paraId="2C8513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13BB332" wp14:editId="2A565916">
                  <wp:extent cx="304800" cy="152400"/>
                  <wp:effectExtent l="0" t="0" r="0" b="0"/>
                  <wp:docPr id="478" name="Picture 478" descr="http://www.aikidofaq.com/dictionary/pics/omote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aikidofaq.com/dictionary/pics/omotewaza.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844D66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Techniques that are revealed to the public</w:t>
            </w:r>
          </w:p>
        </w:tc>
      </w:tr>
      <w:tr w:rsidR="002874DE" w:rsidRPr="002874DE" w14:paraId="2CBCB1FA" w14:textId="77777777" w:rsidTr="002874DE">
        <w:trPr>
          <w:tblCellSpacing w:w="0" w:type="dxa"/>
        </w:trPr>
        <w:tc>
          <w:tcPr>
            <w:tcW w:w="0" w:type="auto"/>
            <w:vAlign w:val="center"/>
            <w:hideMark/>
          </w:tcPr>
          <w:p w14:paraId="0C29D36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Osae waza</w:t>
            </w:r>
          </w:p>
        </w:tc>
        <w:tc>
          <w:tcPr>
            <w:tcW w:w="0" w:type="auto"/>
            <w:vAlign w:val="center"/>
            <w:hideMark/>
          </w:tcPr>
          <w:p w14:paraId="3B9F94E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DA46540" wp14:editId="36CD344C">
                  <wp:extent cx="457200" cy="152400"/>
                  <wp:effectExtent l="0" t="0" r="0" b="0"/>
                  <wp:docPr id="477" name="Picture 477" descr="http://www.aikidofaq.com/dictionary/pics/osae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aikidofaq.com/dictionary/pics/osaewaza.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7420E34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Pinning techniques. </w:t>
            </w:r>
          </w:p>
        </w:tc>
      </w:tr>
      <w:tr w:rsidR="002874DE" w:rsidRPr="002874DE" w14:paraId="4EBAC2E3" w14:textId="77777777" w:rsidTr="002874DE">
        <w:trPr>
          <w:tblCellSpacing w:w="0" w:type="dxa"/>
        </w:trPr>
        <w:tc>
          <w:tcPr>
            <w:tcW w:w="0" w:type="auto"/>
            <w:vAlign w:val="center"/>
            <w:hideMark/>
          </w:tcPr>
          <w:p w14:paraId="5E0495D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Shi waza</w:t>
            </w:r>
          </w:p>
        </w:tc>
        <w:tc>
          <w:tcPr>
            <w:tcW w:w="0" w:type="auto"/>
            <w:vAlign w:val="center"/>
            <w:hideMark/>
          </w:tcPr>
          <w:p w14:paraId="70F63B8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95C1E99" wp14:editId="5E0ECF5D">
                  <wp:extent cx="419100" cy="142875"/>
                  <wp:effectExtent l="0" t="0" r="0" b="9525"/>
                  <wp:docPr id="476" name="Picture 476" descr="http://www.aikidofaq.com/dictionary/pics/s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aikidofaq.com/dictionary/pics/shiwaza.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p>
        </w:tc>
        <w:tc>
          <w:tcPr>
            <w:tcW w:w="0" w:type="auto"/>
            <w:vAlign w:val="center"/>
            <w:hideMark/>
          </w:tcPr>
          <w:p w14:paraId="315616F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A counter technique</w:t>
            </w:r>
          </w:p>
        </w:tc>
      </w:tr>
      <w:tr w:rsidR="002874DE" w:rsidRPr="002874DE" w14:paraId="6ABDBA81" w14:textId="77777777" w:rsidTr="002874DE">
        <w:trPr>
          <w:tblCellSpacing w:w="0" w:type="dxa"/>
        </w:trPr>
        <w:tc>
          <w:tcPr>
            <w:tcW w:w="0" w:type="auto"/>
            <w:vAlign w:val="center"/>
            <w:hideMark/>
          </w:tcPr>
          <w:p w14:paraId="6DD366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Sukashi waza</w:t>
            </w:r>
          </w:p>
        </w:tc>
        <w:tc>
          <w:tcPr>
            <w:tcW w:w="0" w:type="auto"/>
            <w:vAlign w:val="center"/>
            <w:hideMark/>
          </w:tcPr>
          <w:p w14:paraId="6203421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935FF52" wp14:editId="2790D325">
                  <wp:extent cx="609600" cy="152400"/>
                  <wp:effectExtent l="0" t="0" r="0" b="0"/>
                  <wp:docPr id="475" name="Picture 475" descr="http://www.aikidofaq.com/dictionary/pics/sukas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aikidofaq.com/dictionary/pics/sukashiwaza.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320AFD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Techniques performed without allowing the attacker to complete a grab or to initiate a strike. </w:t>
            </w:r>
          </w:p>
        </w:tc>
      </w:tr>
      <w:tr w:rsidR="002874DE" w:rsidRPr="002874DE" w14:paraId="4040B77C" w14:textId="77777777" w:rsidTr="002874DE">
        <w:trPr>
          <w:tblCellSpacing w:w="0" w:type="dxa"/>
        </w:trPr>
        <w:tc>
          <w:tcPr>
            <w:tcW w:w="0" w:type="auto"/>
            <w:vAlign w:val="center"/>
            <w:hideMark/>
          </w:tcPr>
          <w:p w14:paraId="0BA8D58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Sutemi waza</w:t>
            </w:r>
          </w:p>
        </w:tc>
        <w:tc>
          <w:tcPr>
            <w:tcW w:w="0" w:type="auto"/>
            <w:vAlign w:val="center"/>
            <w:hideMark/>
          </w:tcPr>
          <w:p w14:paraId="6714A71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A00EAB6" wp14:editId="103931C5">
                  <wp:extent cx="609600" cy="152400"/>
                  <wp:effectExtent l="0" t="0" r="0" b="0"/>
                  <wp:docPr id="474" name="Picture 474" descr="http://www.aikidofaq.com/dictionary/pics/sutem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aikidofaq.com/dictionary/pics/sutemiwaza.gif"/>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tc>
        <w:tc>
          <w:tcPr>
            <w:tcW w:w="0" w:type="auto"/>
            <w:vAlign w:val="center"/>
            <w:hideMark/>
          </w:tcPr>
          <w:p w14:paraId="1E5BBB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a technique accomplished by sacrificing your body </w:t>
            </w:r>
          </w:p>
        </w:tc>
      </w:tr>
      <w:tr w:rsidR="002874DE" w:rsidRPr="002874DE" w14:paraId="134550CC" w14:textId="77777777" w:rsidTr="002874DE">
        <w:trPr>
          <w:tblCellSpacing w:w="0" w:type="dxa"/>
        </w:trPr>
        <w:tc>
          <w:tcPr>
            <w:tcW w:w="0" w:type="auto"/>
            <w:vAlign w:val="center"/>
            <w:hideMark/>
          </w:tcPr>
          <w:p w14:paraId="0DCBEE3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Suwari waza</w:t>
            </w:r>
          </w:p>
        </w:tc>
        <w:tc>
          <w:tcPr>
            <w:tcW w:w="0" w:type="auto"/>
            <w:vAlign w:val="center"/>
            <w:hideMark/>
          </w:tcPr>
          <w:p w14:paraId="637F33A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D370A89" wp14:editId="439C1DE9">
                  <wp:extent cx="466725" cy="152400"/>
                  <wp:effectExtent l="0" t="0" r="9525" b="0"/>
                  <wp:docPr id="473" name="Picture 473" descr="http://www.aikidofaq.com/dictionary/pics/suwar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aikidofaq.com/dictionary/pics/suwariwaza.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p>
        </w:tc>
        <w:tc>
          <w:tcPr>
            <w:tcW w:w="0" w:type="auto"/>
            <w:vAlign w:val="center"/>
            <w:hideMark/>
          </w:tcPr>
          <w:p w14:paraId="21ECC4C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Techniques executed with both uke and nage in a seated position. </w:t>
            </w:r>
          </w:p>
        </w:tc>
      </w:tr>
      <w:tr w:rsidR="002874DE" w:rsidRPr="002874DE" w14:paraId="36E49791" w14:textId="77777777" w:rsidTr="002874DE">
        <w:trPr>
          <w:tblCellSpacing w:w="0" w:type="dxa"/>
        </w:trPr>
        <w:tc>
          <w:tcPr>
            <w:tcW w:w="0" w:type="auto"/>
            <w:vAlign w:val="center"/>
            <w:hideMark/>
          </w:tcPr>
          <w:p w14:paraId="6539616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Tachi waza</w:t>
            </w:r>
          </w:p>
        </w:tc>
        <w:tc>
          <w:tcPr>
            <w:tcW w:w="0" w:type="auto"/>
            <w:vAlign w:val="center"/>
            <w:hideMark/>
          </w:tcPr>
          <w:p w14:paraId="655B58B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7343C19" wp14:editId="09F27DBA">
                  <wp:extent cx="457200" cy="152400"/>
                  <wp:effectExtent l="0" t="0" r="0" b="0"/>
                  <wp:docPr id="472" name="Picture 472" descr="http://www.aikidofaq.com/dictionary/pics/tac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aikidofaq.com/dictionary/pics/tachiwaza.gi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7C67D85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Standing techniques. </w:t>
            </w:r>
          </w:p>
        </w:tc>
      </w:tr>
      <w:tr w:rsidR="002874DE" w:rsidRPr="002874DE" w14:paraId="045896B6" w14:textId="77777777" w:rsidTr="002874DE">
        <w:trPr>
          <w:tblCellSpacing w:w="0" w:type="dxa"/>
        </w:trPr>
        <w:tc>
          <w:tcPr>
            <w:tcW w:w="0" w:type="auto"/>
            <w:vAlign w:val="center"/>
            <w:hideMark/>
          </w:tcPr>
          <w:p w14:paraId="7A97749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Te-waza</w:t>
            </w:r>
          </w:p>
        </w:tc>
        <w:tc>
          <w:tcPr>
            <w:tcW w:w="0" w:type="auto"/>
            <w:vAlign w:val="center"/>
            <w:hideMark/>
          </w:tcPr>
          <w:p w14:paraId="1F6163D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6CDF89A" wp14:editId="16C6EFFC">
                  <wp:extent cx="304800" cy="152400"/>
                  <wp:effectExtent l="0" t="0" r="0" b="0"/>
                  <wp:docPr id="471" name="Picture 471" descr="http://www.aikidofaq.com/dictionary/pics/te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aikidofaq.com/dictionary/pics/tewaza.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63FB03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Hand techniques (as opposed to weapons)</w:t>
            </w:r>
          </w:p>
        </w:tc>
      </w:tr>
      <w:tr w:rsidR="002874DE" w:rsidRPr="002874DE" w14:paraId="1155243A" w14:textId="77777777" w:rsidTr="002874DE">
        <w:trPr>
          <w:tblCellSpacing w:w="0" w:type="dxa"/>
        </w:trPr>
        <w:tc>
          <w:tcPr>
            <w:tcW w:w="0" w:type="auto"/>
            <w:vAlign w:val="center"/>
            <w:hideMark/>
          </w:tcPr>
          <w:p w14:paraId="559A7E7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Uchi-waza</w:t>
            </w:r>
          </w:p>
        </w:tc>
        <w:tc>
          <w:tcPr>
            <w:tcW w:w="0" w:type="auto"/>
            <w:vAlign w:val="center"/>
            <w:hideMark/>
          </w:tcPr>
          <w:p w14:paraId="22F347F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8F14753" wp14:editId="0B4A1E83">
                  <wp:extent cx="457200" cy="152400"/>
                  <wp:effectExtent l="0" t="0" r="0" b="0"/>
                  <wp:docPr id="470" name="Picture 470" descr="http://www.aikidofaq.com/dictionary/pics/uchi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aikidofaq.com/dictionary/pics/uchiwaza.gif"/>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6A1DB92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Striking techniques</w:t>
            </w:r>
          </w:p>
        </w:tc>
      </w:tr>
      <w:tr w:rsidR="002874DE" w:rsidRPr="002874DE" w14:paraId="282609E0" w14:textId="77777777" w:rsidTr="002874DE">
        <w:trPr>
          <w:tblCellSpacing w:w="0" w:type="dxa"/>
        </w:trPr>
        <w:tc>
          <w:tcPr>
            <w:tcW w:w="0" w:type="auto"/>
            <w:vAlign w:val="center"/>
            <w:hideMark/>
          </w:tcPr>
          <w:p w14:paraId="0A5B7FB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Ushiro-waza</w:t>
            </w:r>
          </w:p>
        </w:tc>
        <w:tc>
          <w:tcPr>
            <w:tcW w:w="0" w:type="auto"/>
            <w:vAlign w:val="center"/>
            <w:hideMark/>
          </w:tcPr>
          <w:p w14:paraId="7340581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5813586" wp14:editId="38EF166B">
                  <wp:extent cx="457200" cy="152400"/>
                  <wp:effectExtent l="0" t="0" r="0" b="0"/>
                  <wp:docPr id="469" name="Picture 469" descr="http://www.aikidofaq.com/dictionary/pics/ushiro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aikidofaq.com/dictionary/pics/ushirowaza.gif"/>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0681444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Techniques from rear attacks</w:t>
            </w:r>
          </w:p>
        </w:tc>
      </w:tr>
      <w:tr w:rsidR="002874DE" w:rsidRPr="002874DE" w14:paraId="4C25F4E0" w14:textId="77777777" w:rsidTr="002874DE">
        <w:trPr>
          <w:tblCellSpacing w:w="0" w:type="dxa"/>
        </w:trPr>
        <w:tc>
          <w:tcPr>
            <w:tcW w:w="0" w:type="auto"/>
            <w:vAlign w:val="center"/>
            <w:hideMark/>
          </w:tcPr>
          <w:p w14:paraId="5655B04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Uke-waza</w:t>
            </w:r>
          </w:p>
        </w:tc>
        <w:tc>
          <w:tcPr>
            <w:tcW w:w="0" w:type="auto"/>
            <w:vAlign w:val="center"/>
            <w:hideMark/>
          </w:tcPr>
          <w:p w14:paraId="3058DF8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73BDE50" wp14:editId="5ECC7BED">
                  <wp:extent cx="304800" cy="152400"/>
                  <wp:effectExtent l="0" t="0" r="0" b="0"/>
                  <wp:docPr id="468" name="Picture 468" descr="http://www.aikidofaq.com/dictionary/pics/u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aikidofaq.com/dictionary/pics/uke.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874DE">
              <w:rPr>
                <w:rFonts w:ascii="Times New Roman" w:eastAsia="Times New Roman" w:hAnsi="Times New Roman" w:cs="Times New Roman"/>
                <w:noProof/>
                <w:sz w:val="24"/>
                <w:szCs w:val="24"/>
              </w:rPr>
              <w:drawing>
                <wp:inline distT="0" distB="0" distL="0" distR="0" wp14:anchorId="65BB1D45" wp14:editId="565EC8AA">
                  <wp:extent cx="152400" cy="152400"/>
                  <wp:effectExtent l="0" t="0" r="0" b="0"/>
                  <wp:docPr id="467" name="Picture 467" descr="http://www.aikidofaq.com/dictionary/pics/w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aikidofaq.com/dictionary/pics/waza.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5C83ECF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Blocking techniques</w:t>
            </w:r>
          </w:p>
        </w:tc>
      </w:tr>
      <w:tr w:rsidR="002874DE" w:rsidRPr="002874DE" w14:paraId="3CE0BED4" w14:textId="77777777" w:rsidTr="00D72758">
        <w:trPr>
          <w:tblCellSpacing w:w="0" w:type="dxa"/>
        </w:trPr>
        <w:tc>
          <w:tcPr>
            <w:tcW w:w="0" w:type="auto"/>
            <w:gridSpan w:val="3"/>
            <w:shd w:val="clear" w:color="auto" w:fill="B9C4DF" w:themeFill="accent3" w:themeFillTint="66"/>
            <w:vAlign w:val="center"/>
            <w:hideMark/>
          </w:tcPr>
          <w:p w14:paraId="673023F8" w14:textId="77777777" w:rsidR="002874DE" w:rsidRPr="002874DE" w:rsidRDefault="002874DE" w:rsidP="002874DE">
            <w:pPr>
              <w:spacing w:after="0" w:line="240" w:lineRule="auto"/>
              <w:rPr>
                <w:rFonts w:ascii="Times New Roman" w:eastAsia="Times New Roman" w:hAnsi="Times New Roman" w:cs="Times New Roman"/>
                <w:b/>
                <w:bCs/>
                <w:sz w:val="24"/>
                <w:szCs w:val="24"/>
              </w:rPr>
            </w:pPr>
            <w:r w:rsidRPr="002874DE">
              <w:rPr>
                <w:rFonts w:ascii="Times New Roman" w:eastAsia="Times New Roman" w:hAnsi="Times New Roman" w:cs="Times New Roman"/>
                <w:b/>
                <w:bCs/>
                <w:sz w:val="24"/>
                <w:szCs w:val="24"/>
              </w:rPr>
              <w:t>The uniform:</w:t>
            </w:r>
          </w:p>
        </w:tc>
      </w:tr>
      <w:tr w:rsidR="002874DE" w:rsidRPr="002874DE" w14:paraId="550ED401" w14:textId="77777777" w:rsidTr="002874DE">
        <w:trPr>
          <w:tblCellSpacing w:w="0" w:type="dxa"/>
        </w:trPr>
        <w:tc>
          <w:tcPr>
            <w:tcW w:w="0" w:type="auto"/>
            <w:vAlign w:val="center"/>
            <w:hideMark/>
          </w:tcPr>
          <w:p w14:paraId="1505ADC6"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Tenugui</w:t>
            </w:r>
          </w:p>
        </w:tc>
        <w:tc>
          <w:tcPr>
            <w:tcW w:w="0" w:type="auto"/>
            <w:vAlign w:val="center"/>
            <w:hideMark/>
          </w:tcPr>
          <w:p w14:paraId="15E847D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D45117B" wp14:editId="2DBC487E">
                  <wp:extent cx="447675" cy="152400"/>
                  <wp:effectExtent l="0" t="0" r="9525" b="0"/>
                  <wp:docPr id="466" name="Picture 466" descr="http://www.aikidofaq.com/dictionary/pics/tenug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aikidofaq.com/dictionary/pics/tenugui.gif"/>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p>
        </w:tc>
        <w:tc>
          <w:tcPr>
            <w:tcW w:w="0" w:type="auto"/>
            <w:vAlign w:val="center"/>
            <w:hideMark/>
          </w:tcPr>
          <w:p w14:paraId="0B18E4D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Small hand cloth to wipe face. Also worn under the helmet in kendo.</w:t>
            </w:r>
          </w:p>
        </w:tc>
      </w:tr>
      <w:tr w:rsidR="002874DE" w:rsidRPr="002874DE" w14:paraId="360FAA39" w14:textId="77777777" w:rsidTr="002874DE">
        <w:trPr>
          <w:tblCellSpacing w:w="0" w:type="dxa"/>
        </w:trPr>
        <w:tc>
          <w:tcPr>
            <w:tcW w:w="0" w:type="auto"/>
            <w:vAlign w:val="center"/>
            <w:hideMark/>
          </w:tcPr>
          <w:p w14:paraId="34E81F6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Keiko gi, do gi, gi</w:t>
            </w:r>
          </w:p>
        </w:tc>
        <w:tc>
          <w:tcPr>
            <w:tcW w:w="0" w:type="auto"/>
            <w:vAlign w:val="center"/>
            <w:hideMark/>
          </w:tcPr>
          <w:p w14:paraId="4809819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B35D514" wp14:editId="4B3C28CC">
                  <wp:extent cx="152400" cy="152400"/>
                  <wp:effectExtent l="0" t="0" r="0" b="0"/>
                  <wp:docPr id="465" name="Picture 465" descr="http://www.aikidofaq.com/dictionary/pics/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aikidofaq.com/dictionary/pics/gi.gif"/>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FBE640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Practice uniform.</w:t>
            </w:r>
          </w:p>
        </w:tc>
      </w:tr>
      <w:tr w:rsidR="002874DE" w:rsidRPr="002874DE" w14:paraId="277EC4C3" w14:textId="77777777" w:rsidTr="002874DE">
        <w:trPr>
          <w:tblCellSpacing w:w="0" w:type="dxa"/>
        </w:trPr>
        <w:tc>
          <w:tcPr>
            <w:tcW w:w="0" w:type="auto"/>
            <w:vAlign w:val="center"/>
            <w:hideMark/>
          </w:tcPr>
          <w:p w14:paraId="12020C1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Embu gi</w:t>
            </w:r>
          </w:p>
        </w:tc>
        <w:tc>
          <w:tcPr>
            <w:tcW w:w="0" w:type="auto"/>
            <w:vAlign w:val="center"/>
            <w:hideMark/>
          </w:tcPr>
          <w:p w14:paraId="7396E82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5DF5ED5A" wp14:editId="3E9F8E55">
                  <wp:extent cx="457200" cy="152400"/>
                  <wp:effectExtent l="0" t="0" r="0" b="0"/>
                  <wp:docPr id="458" name="Picture 458" descr="http://www.aikidofaq.com/dictionary/pics/embu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aikidofaq.com/dictionary/pics/embugi.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tc>
        <w:tc>
          <w:tcPr>
            <w:tcW w:w="0" w:type="auto"/>
            <w:vAlign w:val="center"/>
            <w:hideMark/>
          </w:tcPr>
          <w:p w14:paraId="7F56296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Demonstration top / uniform.</w:t>
            </w:r>
          </w:p>
        </w:tc>
      </w:tr>
      <w:tr w:rsidR="002874DE" w:rsidRPr="002874DE" w14:paraId="32B1693D" w14:textId="77777777" w:rsidTr="002874DE">
        <w:trPr>
          <w:tblCellSpacing w:w="0" w:type="dxa"/>
        </w:trPr>
        <w:tc>
          <w:tcPr>
            <w:tcW w:w="0" w:type="auto"/>
            <w:vAlign w:val="center"/>
            <w:hideMark/>
          </w:tcPr>
          <w:p w14:paraId="454F21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Kesa</w:t>
            </w:r>
          </w:p>
        </w:tc>
        <w:tc>
          <w:tcPr>
            <w:tcW w:w="0" w:type="auto"/>
            <w:vAlign w:val="center"/>
            <w:hideMark/>
          </w:tcPr>
          <w:p w14:paraId="07D11284"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A24174B" wp14:editId="259E4581">
                  <wp:extent cx="304800" cy="152400"/>
                  <wp:effectExtent l="0" t="0" r="0" b="0"/>
                  <wp:docPr id="457" name="Picture 457" descr="http://www.aikidofaq.com/dictionary/pics/k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aikidofaq.com/dictionary/pics/kesa.gi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ABFFF4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Lapel / part of monk's costume hanging from left shoulder.</w:t>
            </w:r>
          </w:p>
        </w:tc>
      </w:tr>
      <w:tr w:rsidR="002874DE" w:rsidRPr="002874DE" w14:paraId="73205582" w14:textId="77777777" w:rsidTr="002874DE">
        <w:trPr>
          <w:tblCellSpacing w:w="0" w:type="dxa"/>
        </w:trPr>
        <w:tc>
          <w:tcPr>
            <w:tcW w:w="0" w:type="auto"/>
            <w:vAlign w:val="center"/>
            <w:hideMark/>
          </w:tcPr>
          <w:p w14:paraId="5B1F1B3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Mon</w:t>
            </w:r>
          </w:p>
        </w:tc>
        <w:tc>
          <w:tcPr>
            <w:tcW w:w="0" w:type="auto"/>
            <w:vAlign w:val="center"/>
            <w:hideMark/>
          </w:tcPr>
          <w:p w14:paraId="5363961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3DD349D" wp14:editId="18384135">
                  <wp:extent cx="152400" cy="152400"/>
                  <wp:effectExtent l="0" t="0" r="0" b="0"/>
                  <wp:docPr id="456" name="Picture 456" descr="http://www.aikidofaq.com/dictionary/pics/m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aikidofaq.com/dictionary/pics/mon.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2E83033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Family crests on uniform</w:t>
            </w:r>
          </w:p>
        </w:tc>
      </w:tr>
      <w:tr w:rsidR="002874DE" w:rsidRPr="002874DE" w14:paraId="5F333671" w14:textId="77777777" w:rsidTr="002874DE">
        <w:trPr>
          <w:tblCellSpacing w:w="0" w:type="dxa"/>
        </w:trPr>
        <w:tc>
          <w:tcPr>
            <w:tcW w:w="0" w:type="auto"/>
            <w:vAlign w:val="center"/>
            <w:hideMark/>
          </w:tcPr>
          <w:p w14:paraId="3A7D635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Montsuki</w:t>
            </w:r>
          </w:p>
        </w:tc>
        <w:tc>
          <w:tcPr>
            <w:tcW w:w="0" w:type="auto"/>
            <w:vAlign w:val="center"/>
            <w:hideMark/>
          </w:tcPr>
          <w:p w14:paraId="77582DC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412A3D62" wp14:editId="0C81BC1C">
                  <wp:extent cx="304800" cy="152400"/>
                  <wp:effectExtent l="0" t="0" r="0" b="0"/>
                  <wp:docPr id="455" name="Picture 455" descr="http://www.aikidofaq.com/dictionary/pics/montsu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aikidofaq.com/dictionary/pics/montsuki.gif"/>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CE2430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Wide sleaved top with mon on chest, sleeve and back.</w:t>
            </w:r>
          </w:p>
        </w:tc>
      </w:tr>
      <w:tr w:rsidR="002874DE" w:rsidRPr="002874DE" w14:paraId="2CB74840" w14:textId="77777777" w:rsidTr="002874DE">
        <w:trPr>
          <w:tblCellSpacing w:w="0" w:type="dxa"/>
        </w:trPr>
        <w:tc>
          <w:tcPr>
            <w:tcW w:w="0" w:type="auto"/>
            <w:vAlign w:val="center"/>
            <w:hideMark/>
          </w:tcPr>
          <w:p w14:paraId="4ABC7C6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Sode</w:t>
            </w:r>
          </w:p>
        </w:tc>
        <w:tc>
          <w:tcPr>
            <w:tcW w:w="0" w:type="auto"/>
            <w:vAlign w:val="center"/>
            <w:hideMark/>
          </w:tcPr>
          <w:p w14:paraId="3BFD056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81A3A0A" wp14:editId="5131707E">
                  <wp:extent cx="152400" cy="152400"/>
                  <wp:effectExtent l="0" t="0" r="0" b="0"/>
                  <wp:docPr id="454" name="Picture 454" descr="http://www.aikidofaq.com/dictionary/pics/s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aikidofaq.com/dictionary/pics/sode.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74C4608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Sleeve, on practice top.</w:t>
            </w:r>
          </w:p>
        </w:tc>
      </w:tr>
      <w:tr w:rsidR="002874DE" w:rsidRPr="002874DE" w14:paraId="3F04273E" w14:textId="77777777" w:rsidTr="002874DE">
        <w:trPr>
          <w:tblCellSpacing w:w="0" w:type="dxa"/>
        </w:trPr>
        <w:tc>
          <w:tcPr>
            <w:tcW w:w="0" w:type="auto"/>
            <w:vAlign w:val="center"/>
            <w:hideMark/>
          </w:tcPr>
          <w:p w14:paraId="0E5B7DD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Tanomo</w:t>
            </w:r>
          </w:p>
        </w:tc>
        <w:tc>
          <w:tcPr>
            <w:tcW w:w="0" w:type="auto"/>
            <w:vAlign w:val="center"/>
            <w:hideMark/>
          </w:tcPr>
          <w:p w14:paraId="66F688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0B569F6" wp14:editId="7AAEFA8D">
                  <wp:extent cx="428625" cy="142875"/>
                  <wp:effectExtent l="0" t="0" r="9525" b="9525"/>
                  <wp:docPr id="452" name="Picture 452" descr="http://www.aikidofaq.com/dictionary/pics/tano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aikidofaq.com/dictionary/pics/tanomo.gif"/>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tc>
        <w:tc>
          <w:tcPr>
            <w:tcW w:w="0" w:type="auto"/>
            <w:vAlign w:val="center"/>
            <w:hideMark/>
          </w:tcPr>
          <w:p w14:paraId="1AD02AB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Large sleeves on formal tops.</w:t>
            </w:r>
          </w:p>
        </w:tc>
      </w:tr>
      <w:tr w:rsidR="002874DE" w:rsidRPr="002874DE" w14:paraId="4BE7F548" w14:textId="77777777" w:rsidTr="002874DE">
        <w:trPr>
          <w:tblCellSpacing w:w="0" w:type="dxa"/>
        </w:trPr>
        <w:tc>
          <w:tcPr>
            <w:tcW w:w="0" w:type="auto"/>
            <w:vAlign w:val="center"/>
            <w:hideMark/>
          </w:tcPr>
          <w:p w14:paraId="1D62512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Uwa gi</w:t>
            </w:r>
          </w:p>
        </w:tc>
        <w:tc>
          <w:tcPr>
            <w:tcW w:w="0" w:type="auto"/>
            <w:vAlign w:val="center"/>
            <w:hideMark/>
          </w:tcPr>
          <w:p w14:paraId="5FD0715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5CEDA8D" wp14:editId="0BA31949">
                  <wp:extent cx="304800" cy="152400"/>
                  <wp:effectExtent l="0" t="0" r="0" b="0"/>
                  <wp:docPr id="451" name="Picture 451" descr="http://www.aikidofaq.com/dictionary/pics/uwa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aikidofaq.com/dictionary/pics/uwagi.gif"/>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5A99734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Practice top.</w:t>
            </w:r>
          </w:p>
        </w:tc>
      </w:tr>
      <w:tr w:rsidR="002874DE" w:rsidRPr="002874DE" w14:paraId="36769931" w14:textId="77777777" w:rsidTr="002874DE">
        <w:trPr>
          <w:tblCellSpacing w:w="0" w:type="dxa"/>
        </w:trPr>
        <w:tc>
          <w:tcPr>
            <w:tcW w:w="0" w:type="auto"/>
            <w:vAlign w:val="center"/>
            <w:hideMark/>
          </w:tcPr>
          <w:p w14:paraId="1CB9B57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Zekken</w:t>
            </w:r>
          </w:p>
        </w:tc>
        <w:tc>
          <w:tcPr>
            <w:tcW w:w="0" w:type="auto"/>
            <w:vAlign w:val="center"/>
            <w:hideMark/>
          </w:tcPr>
          <w:p w14:paraId="1B73FFDC"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B0DB2A1" wp14:editId="278A8B4E">
                  <wp:extent cx="600075" cy="142875"/>
                  <wp:effectExtent l="0" t="0" r="9525" b="9525"/>
                  <wp:docPr id="450" name="Picture 450" descr="http://www.aikidofaq.com/dictionary/pics/zek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aikidofaq.com/dictionary/pics/zekken.gif"/>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p>
        </w:tc>
        <w:tc>
          <w:tcPr>
            <w:tcW w:w="0" w:type="auto"/>
            <w:vAlign w:val="center"/>
            <w:hideMark/>
          </w:tcPr>
          <w:p w14:paraId="4C2B5C09"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Chest patch embroidered with own name and dojo name.</w:t>
            </w:r>
          </w:p>
        </w:tc>
      </w:tr>
      <w:tr w:rsidR="002874DE" w:rsidRPr="002874DE" w14:paraId="5713C226" w14:textId="77777777" w:rsidTr="002874DE">
        <w:trPr>
          <w:tblCellSpacing w:w="0" w:type="dxa"/>
        </w:trPr>
        <w:tc>
          <w:tcPr>
            <w:tcW w:w="0" w:type="auto"/>
            <w:vAlign w:val="center"/>
            <w:hideMark/>
          </w:tcPr>
          <w:p w14:paraId="7EDFB10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Obi</w:t>
            </w:r>
          </w:p>
        </w:tc>
        <w:tc>
          <w:tcPr>
            <w:tcW w:w="0" w:type="auto"/>
            <w:vAlign w:val="center"/>
            <w:hideMark/>
          </w:tcPr>
          <w:p w14:paraId="669878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90EE763" wp14:editId="1BCF6F59">
                  <wp:extent cx="152400" cy="152400"/>
                  <wp:effectExtent l="0" t="0" r="0" b="0"/>
                  <wp:docPr id="449" name="Picture 449" descr="http://www.aikidofaq.com/dictionary/pics/o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aikidofaq.com/dictionary/pics/obi.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0253774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 xml:space="preserve">Belt (White belt </w:t>
            </w:r>
            <w:r w:rsidRPr="002874DE">
              <w:rPr>
                <w:rFonts w:ascii="Times New Roman" w:eastAsia="Times New Roman" w:hAnsi="Times New Roman" w:cs="Times New Roman"/>
                <w:noProof/>
                <w:sz w:val="24"/>
                <w:szCs w:val="24"/>
              </w:rPr>
              <w:drawing>
                <wp:inline distT="0" distB="0" distL="0" distR="0" wp14:anchorId="7FEF6D83" wp14:editId="1F494609">
                  <wp:extent cx="285750" cy="152400"/>
                  <wp:effectExtent l="0" t="0" r="0" b="0"/>
                  <wp:docPr id="448" name="Picture 448" descr="http://www.aikidofaq.com/dictionary/pics/shiroo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aikidofaq.com/dictionary/pics/shiroobi.gif"/>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2874DE">
              <w:rPr>
                <w:rFonts w:ascii="Times New Roman" w:eastAsia="Times New Roman" w:hAnsi="Times New Roman" w:cs="Times New Roman"/>
                <w:sz w:val="24"/>
                <w:szCs w:val="24"/>
              </w:rPr>
              <w:t xml:space="preserve">, Black belt </w:t>
            </w:r>
            <w:r w:rsidRPr="002874DE">
              <w:rPr>
                <w:rFonts w:ascii="Times New Roman" w:eastAsia="Times New Roman" w:hAnsi="Times New Roman" w:cs="Times New Roman"/>
                <w:noProof/>
                <w:sz w:val="24"/>
                <w:szCs w:val="24"/>
              </w:rPr>
              <w:drawing>
                <wp:inline distT="0" distB="0" distL="0" distR="0" wp14:anchorId="59107C18" wp14:editId="687580BB">
                  <wp:extent cx="304800" cy="152400"/>
                  <wp:effectExtent l="0" t="0" r="0" b="0"/>
                  <wp:docPr id="31" name="Picture 31" descr="http://www.aikidofaq.com/dictionary/pics/kuroo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aikidofaq.com/dictionary/pics/kuroobi.gif"/>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r>
      <w:tr w:rsidR="002874DE" w:rsidRPr="002874DE" w14:paraId="44330D40" w14:textId="77777777" w:rsidTr="002874DE">
        <w:trPr>
          <w:tblCellSpacing w:w="0" w:type="dxa"/>
        </w:trPr>
        <w:tc>
          <w:tcPr>
            <w:tcW w:w="0" w:type="auto"/>
            <w:vAlign w:val="center"/>
            <w:hideMark/>
          </w:tcPr>
          <w:p w14:paraId="2C0C001A"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Hakama</w:t>
            </w:r>
          </w:p>
        </w:tc>
        <w:tc>
          <w:tcPr>
            <w:tcW w:w="0" w:type="auto"/>
            <w:vAlign w:val="center"/>
            <w:hideMark/>
          </w:tcPr>
          <w:p w14:paraId="636CBD2F"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7ED861DE" wp14:editId="4E2F7CFB">
                  <wp:extent cx="152400" cy="152400"/>
                  <wp:effectExtent l="0" t="0" r="0" b="0"/>
                  <wp:docPr id="30" name="Picture 30" descr="http://www.aikidofaq.com/dictionary/pics/haka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aikidofaq.com/dictionary/pics/hakama.gif"/>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5DA2A8D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Split skirt, wide legged pants.</w:t>
            </w:r>
          </w:p>
        </w:tc>
      </w:tr>
      <w:tr w:rsidR="002874DE" w:rsidRPr="002874DE" w14:paraId="5387E1EB" w14:textId="77777777" w:rsidTr="002874DE">
        <w:trPr>
          <w:tblCellSpacing w:w="0" w:type="dxa"/>
        </w:trPr>
        <w:tc>
          <w:tcPr>
            <w:tcW w:w="0" w:type="auto"/>
            <w:vAlign w:val="center"/>
            <w:hideMark/>
          </w:tcPr>
          <w:p w14:paraId="75903A58"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Hera</w:t>
            </w:r>
          </w:p>
        </w:tc>
        <w:tc>
          <w:tcPr>
            <w:tcW w:w="0" w:type="auto"/>
            <w:vAlign w:val="center"/>
            <w:hideMark/>
          </w:tcPr>
          <w:p w14:paraId="391B49F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0EDA826D" wp14:editId="6FCA4FE2">
                  <wp:extent cx="152400" cy="152400"/>
                  <wp:effectExtent l="0" t="0" r="0" b="0"/>
                  <wp:docPr id="29" name="Picture 29" descr="http://www.aikidofaq.com/dictionary/pics/h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aikidofaq.com/dictionary/pics/hera.gif"/>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hideMark/>
          </w:tcPr>
          <w:p w14:paraId="66F1564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Peg in back of hakama.</w:t>
            </w:r>
          </w:p>
        </w:tc>
      </w:tr>
      <w:tr w:rsidR="002874DE" w:rsidRPr="002874DE" w14:paraId="1EF09184" w14:textId="77777777" w:rsidTr="002874DE">
        <w:trPr>
          <w:tblCellSpacing w:w="0" w:type="dxa"/>
        </w:trPr>
        <w:tc>
          <w:tcPr>
            <w:tcW w:w="0" w:type="auto"/>
            <w:vAlign w:val="center"/>
            <w:hideMark/>
          </w:tcPr>
          <w:p w14:paraId="1EF2E571"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Matadachi</w:t>
            </w:r>
          </w:p>
        </w:tc>
        <w:tc>
          <w:tcPr>
            <w:tcW w:w="0" w:type="auto"/>
            <w:vAlign w:val="center"/>
            <w:hideMark/>
          </w:tcPr>
          <w:p w14:paraId="6758D732"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3F678B76" wp14:editId="025DF92D">
                  <wp:extent cx="438150" cy="152400"/>
                  <wp:effectExtent l="0" t="0" r="0" b="0"/>
                  <wp:docPr id="28" name="Picture 28" descr="http://www.aikidofaq.com/dictionary/pics/matada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aikidofaq.com/dictionary/pics/matadachi.gif"/>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0" w:type="auto"/>
            <w:vAlign w:val="center"/>
            <w:hideMark/>
          </w:tcPr>
          <w:p w14:paraId="56448D6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Split in side of hakama.</w:t>
            </w:r>
          </w:p>
        </w:tc>
      </w:tr>
      <w:tr w:rsidR="002874DE" w:rsidRPr="002874DE" w14:paraId="777927FF" w14:textId="77777777" w:rsidTr="002874DE">
        <w:trPr>
          <w:tblCellSpacing w:w="0" w:type="dxa"/>
        </w:trPr>
        <w:tc>
          <w:tcPr>
            <w:tcW w:w="0" w:type="auto"/>
            <w:vAlign w:val="center"/>
            <w:hideMark/>
          </w:tcPr>
          <w:p w14:paraId="0E0B2F2D"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Koshiita</w:t>
            </w:r>
          </w:p>
        </w:tc>
        <w:tc>
          <w:tcPr>
            <w:tcW w:w="0" w:type="auto"/>
            <w:vAlign w:val="center"/>
            <w:hideMark/>
          </w:tcPr>
          <w:p w14:paraId="5E1D89F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6A2CD583" wp14:editId="5507FC33">
                  <wp:extent cx="304800" cy="152400"/>
                  <wp:effectExtent l="0" t="0" r="0" b="0"/>
                  <wp:docPr id="27" name="Picture 27" descr="http://www.aikidofaq.com/dictionary/pics/koshi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aikidofaq.com/dictionary/pics/koshiita.gif"/>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2E43BB6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Back plate on hakama.</w:t>
            </w:r>
          </w:p>
        </w:tc>
      </w:tr>
      <w:tr w:rsidR="002874DE" w:rsidRPr="002874DE" w14:paraId="19208559" w14:textId="77777777" w:rsidTr="002874DE">
        <w:trPr>
          <w:tblCellSpacing w:w="0" w:type="dxa"/>
        </w:trPr>
        <w:tc>
          <w:tcPr>
            <w:tcW w:w="0" w:type="auto"/>
            <w:vAlign w:val="center"/>
            <w:hideMark/>
          </w:tcPr>
          <w:p w14:paraId="7E0049B5"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lastRenderedPageBreak/>
              <w:t>Tabi</w:t>
            </w:r>
          </w:p>
        </w:tc>
        <w:tc>
          <w:tcPr>
            <w:tcW w:w="0" w:type="auto"/>
            <w:vAlign w:val="center"/>
            <w:hideMark/>
          </w:tcPr>
          <w:p w14:paraId="6C18B07E"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E6319CE" wp14:editId="2AE1AF2E">
                  <wp:extent cx="304800" cy="152400"/>
                  <wp:effectExtent l="0" t="0" r="0" b="0"/>
                  <wp:docPr id="26" name="Picture 26" descr="http://www.aikidofaq.com/dictionary/pics/ta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aikidofaq.com/dictionary/pics/tabi.gif"/>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0A37C8D7"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Japanese sock-slippers used in dojo.</w:t>
            </w:r>
          </w:p>
        </w:tc>
      </w:tr>
      <w:tr w:rsidR="002874DE" w:rsidRPr="002874DE" w14:paraId="090DE63D" w14:textId="77777777" w:rsidTr="002874DE">
        <w:trPr>
          <w:tblCellSpacing w:w="0" w:type="dxa"/>
        </w:trPr>
        <w:tc>
          <w:tcPr>
            <w:tcW w:w="0" w:type="auto"/>
            <w:vAlign w:val="center"/>
            <w:hideMark/>
          </w:tcPr>
          <w:p w14:paraId="0FA86560"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Zori</w:t>
            </w:r>
          </w:p>
        </w:tc>
        <w:tc>
          <w:tcPr>
            <w:tcW w:w="0" w:type="auto"/>
            <w:vAlign w:val="center"/>
            <w:hideMark/>
          </w:tcPr>
          <w:p w14:paraId="4A45D6A3"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noProof/>
                <w:sz w:val="24"/>
                <w:szCs w:val="24"/>
              </w:rPr>
              <w:drawing>
                <wp:inline distT="0" distB="0" distL="0" distR="0" wp14:anchorId="2F0A4C28" wp14:editId="39186935">
                  <wp:extent cx="304800" cy="152400"/>
                  <wp:effectExtent l="0" t="0" r="0" b="0"/>
                  <wp:docPr id="25" name="Picture 25" descr="http://www.aikidofaq.com/dictionary/pics/z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aikidofaq.com/dictionary/pics/zori.gif"/>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tc>
        <w:tc>
          <w:tcPr>
            <w:tcW w:w="0" w:type="auto"/>
            <w:vAlign w:val="center"/>
            <w:hideMark/>
          </w:tcPr>
          <w:p w14:paraId="7447FEFB" w14:textId="77777777" w:rsidR="002874DE" w:rsidRPr="002874DE" w:rsidRDefault="002874DE" w:rsidP="002874DE">
            <w:pPr>
              <w:spacing w:after="0" w:line="240" w:lineRule="auto"/>
              <w:rPr>
                <w:rFonts w:ascii="Times New Roman" w:eastAsia="Times New Roman" w:hAnsi="Times New Roman" w:cs="Times New Roman"/>
                <w:sz w:val="24"/>
                <w:szCs w:val="24"/>
              </w:rPr>
            </w:pPr>
            <w:r w:rsidRPr="002874DE">
              <w:rPr>
                <w:rFonts w:ascii="Times New Roman" w:eastAsia="Times New Roman" w:hAnsi="Times New Roman" w:cs="Times New Roman"/>
                <w:sz w:val="24"/>
                <w:szCs w:val="24"/>
              </w:rPr>
              <w:t>Japanese sandals for use outside dojo.</w:t>
            </w:r>
          </w:p>
        </w:tc>
      </w:tr>
    </w:tbl>
    <w:p w14:paraId="754659CB" w14:textId="77777777" w:rsidR="00AD2151" w:rsidRDefault="00AD2151">
      <w:pPr>
        <w:spacing w:line="276" w:lineRule="auto"/>
      </w:pPr>
    </w:p>
    <w:p w14:paraId="4F7237BD" w14:textId="77777777" w:rsidR="00E36331" w:rsidRDefault="00E36331" w:rsidP="00E36331">
      <w:pPr>
        <w:pStyle w:val="Heading2"/>
        <w:rPr>
          <w:rFonts w:eastAsia="Times New Roman"/>
          <w:sz w:val="36"/>
          <w:szCs w:val="36"/>
        </w:rPr>
      </w:pPr>
      <w:r>
        <w:rPr>
          <w:rFonts w:eastAsia="Times New Roman"/>
        </w:rPr>
        <w:t>Iwama, Ueshiba sensei's last adventure</w:t>
      </w:r>
    </w:p>
    <w:p w14:paraId="6BD13CB4" w14:textId="77777777" w:rsidR="00E36331" w:rsidRDefault="00E36331" w:rsidP="00E36331">
      <w:pPr>
        <w:pStyle w:val="NormalWeb"/>
        <w:rPr>
          <w:rFonts w:eastAsiaTheme="minorEastAsia"/>
        </w:rPr>
      </w:pPr>
      <w:r>
        <w:rPr>
          <w:rStyle w:val="Emphasis"/>
          <w:rFonts w:eastAsiaTheme="majorEastAsia"/>
        </w:rPr>
        <w:t>This article was first published in Dojo Arts martiaux N°34 - July / August 1989.</w:t>
      </w:r>
    </w:p>
    <w:p w14:paraId="5512A692" w14:textId="77777777" w:rsidR="00E36331" w:rsidRDefault="00E36331" w:rsidP="00E36331">
      <w:pPr>
        <w:pStyle w:val="NormalWeb"/>
      </w:pPr>
      <w:r>
        <w:t>Aikido can't be learned, one needs to practice it. Big truth. But an informed practice of our discipline requires some understanding about the way it has evolved. And here’s a troubling paradox: if the adventurous pre war period of O sensei’s life is relatively well documented, the following twenty post war years are a black hole even though these years are closer to us in time. Allow me to open a page of Aikido history, the year is 1941.</w:t>
      </w:r>
    </w:p>
    <w:p w14:paraId="478D1F82" w14:textId="77777777" w:rsidR="00E36331" w:rsidRDefault="00E36331" w:rsidP="00E36331">
      <w:pPr>
        <w:pStyle w:val="NormalWeb"/>
      </w:pPr>
      <w:r>
        <w:t>Ueshiba sensei had been living in Tokyo for 15 years and taught in many Police Academies and the most prestigious military schools. Aiki-jutsu or Aiki-budo (since such were the names of Aikido at that time) were widely recognized and Ueshiba's sensei notoriety gave him a place in the venerable National Budo Commission.</w:t>
      </w:r>
    </w:p>
    <w:p w14:paraId="0BFE8A5B" w14:textId="77777777" w:rsidR="00E36331" w:rsidRDefault="00E36331" w:rsidP="00E36331">
      <w:pPr>
        <w:pStyle w:val="NormalWeb"/>
      </w:pPr>
      <w:r>
        <w:t>He was respected as a true master by his country’s aristocracy, by personalities such as Prince Shimizu, Admiral Takeshita or General Miura, hero of the war against Russia. The end of his life seemed obvious, honored ambassador of the art he created around the world, a bit like Jigoro Kano, Founder of Judo, a few decades before.</w:t>
      </w:r>
    </w:p>
    <w:p w14:paraId="3F0E8D84" w14:textId="77777777" w:rsidR="00E36331" w:rsidRDefault="00E36331" w:rsidP="00E36331">
      <w:pPr>
        <w:pStyle w:val="Heading3"/>
        <w:rPr>
          <w:rFonts w:eastAsia="Times New Roman"/>
        </w:rPr>
      </w:pPr>
      <w:r>
        <w:rPr>
          <w:rFonts w:eastAsia="Times New Roman"/>
        </w:rPr>
        <w:t>Arriving in Iwama</w:t>
      </w:r>
    </w:p>
    <w:p w14:paraId="2C57CD3B" w14:textId="77777777" w:rsidR="00E36331" w:rsidRDefault="00E36331" w:rsidP="00E36331">
      <w:pPr>
        <w:pStyle w:val="NormalWeb"/>
        <w:rPr>
          <w:rFonts w:eastAsiaTheme="minorEastAsia"/>
        </w:rPr>
      </w:pPr>
      <w:r>
        <w:t>Well, at the age of sixty, reaching an age when most men are tired and just want to enjoy the rewards of a life of work, Ueshiba sensei set for adventure again. He quit all his official positions, gave up glory, the urban life and settled in a tiny village in the middle of the woods, a hundred kilometers north of Tokyo. He cleared the land, had a (small) house and a small dojo built with his students’ gifts. That's where he would live from 1942 until his death in 1969. Why against all odds, after all his achievements, once the Ueshiba ryu had eventually reached a well-deserved recognition, why did O sensei put his life upside down so radically?</w:t>
      </w:r>
    </w:p>
    <w:p w14:paraId="3F6926D4" w14:textId="77777777" w:rsidR="00E36331" w:rsidRDefault="00E36331" w:rsidP="00E36331">
      <w:pPr>
        <w:pStyle w:val="NormalWeb"/>
      </w:pPr>
      <w:r>
        <w:t xml:space="preserve">It has been said, and it's true, that Tokyo's dojos had been emptied of their practitioners. But I don't believe O sensei was the kind of man who gives up in time of hardship. The settlement in Iwama had deeper motivations and corresponded to a </w:t>
      </w:r>
      <w:r>
        <w:rPr>
          <w:rStyle w:val="Emphasis"/>
          <w:rFonts w:eastAsiaTheme="majorEastAsia"/>
        </w:rPr>
        <w:t>"divine inspiration"</w:t>
      </w:r>
      <w:r>
        <w:t xml:space="preserve"> as the Founder stated in his own symbolic words. And one must pay attention to these words.</w:t>
      </w:r>
    </w:p>
    <w:p w14:paraId="4003570D" w14:textId="77777777" w:rsidR="00E36331" w:rsidRDefault="00E36331" w:rsidP="00E36331">
      <w:pPr>
        <w:pStyle w:val="NormalWeb"/>
      </w:pPr>
      <w:r>
        <w:t>Until the end of the thirties, Daito ryu's aiki jutsu is still very present in O sensei's art who gives at the time - that fact is worth being underlined - certificates of Daito ryu under Sokaku Takeda sensei's authority and authentification. But then the technical and spiritual evolution became irreversible and settling in Iwama made the break off with Daito ryu even more real. The strongest symbol - as O sensei wished it - of the birth of an art which had nothing in common with Takeda sensei's is the choice of a name: the word AIKIDO, few know that fact, was used for the first time in Iwama in 1942 to describe O sensei's particular path.</w:t>
      </w:r>
    </w:p>
    <w:p w14:paraId="5B2F64DD" w14:textId="77777777" w:rsidR="00E36331" w:rsidRDefault="00E36331" w:rsidP="00E36331">
      <w:pPr>
        <w:pStyle w:val="NormalWeb"/>
      </w:pPr>
      <w:r>
        <w:lastRenderedPageBreak/>
        <w:t>If Aikido's gestation spread, of course, on the previous fifty years, that child born out of patience really saw life at the beginning of the forties. And it was still quite fragile. It needed to be consolidated by bringing it to maturity. That was the extraordinary task lying in front of Ueshiba sensei in 1941. It just can't be achieved in the superficial and demanding urban life, in the noise of the world. It requires tranquility, peace, and that harmonious link with nature that comes with a peasant life. That in my opinion explains the choice of Iwama.</w:t>
      </w:r>
    </w:p>
    <w:p w14:paraId="443D55A4" w14:textId="52077C46" w:rsidR="00E36331" w:rsidRDefault="00E36331" w:rsidP="00E36331">
      <w:pPr>
        <w:pStyle w:val="NormalWeb"/>
      </w:pPr>
      <w:r>
        <w:rPr>
          <w:noProof/>
        </w:rPr>
        <w:drawing>
          <wp:inline distT="0" distB="0" distL="0" distR="0" wp14:anchorId="7C7A9A6C" wp14:editId="44DF9FEF">
            <wp:extent cx="2578100" cy="3302000"/>
            <wp:effectExtent l="0" t="0" r="12700" b="0"/>
            <wp:docPr id="20" name="Picture 20" descr="http://www.aikidotakemusu.org/sites/default/files/styles/c05-free/public/img/adm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kidotakemusu.org/sites/default/files/styles/c05-free/public/img/adm34_1.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578100" cy="3302000"/>
                    </a:xfrm>
                    <a:prstGeom prst="rect">
                      <a:avLst/>
                    </a:prstGeom>
                    <a:noFill/>
                    <a:ln>
                      <a:noFill/>
                    </a:ln>
                  </pic:spPr>
                </pic:pic>
              </a:graphicData>
            </a:graphic>
          </wp:inline>
        </w:drawing>
      </w:r>
      <w:r>
        <w:br/>
        <w:t>Ueshiba sensei</w:t>
      </w:r>
    </w:p>
    <w:p w14:paraId="000B48E0" w14:textId="752D6E87" w:rsidR="00E36331" w:rsidRDefault="00E36331" w:rsidP="00E36331">
      <w:pPr>
        <w:pStyle w:val="NormalWeb"/>
      </w:pPr>
      <w:r>
        <w:rPr>
          <w:noProof/>
        </w:rPr>
        <w:drawing>
          <wp:inline distT="0" distB="0" distL="0" distR="0" wp14:anchorId="068319A6" wp14:editId="051AEE1C">
            <wp:extent cx="2578100" cy="3594100"/>
            <wp:effectExtent l="0" t="0" r="12700" b="12700"/>
            <wp:docPr id="19" name="Picture 19" descr="http://www.aikidotakemusu.org/sites/default/files/styles/c05-free/public/img/adm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kidotakemusu.org/sites/default/files/styles/c05-free/public/img/adm34_3.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78100" cy="3594100"/>
                    </a:xfrm>
                    <a:prstGeom prst="rect">
                      <a:avLst/>
                    </a:prstGeom>
                    <a:noFill/>
                    <a:ln>
                      <a:noFill/>
                    </a:ln>
                  </pic:spPr>
                </pic:pic>
              </a:graphicData>
            </a:graphic>
          </wp:inline>
        </w:drawing>
      </w:r>
      <w:r>
        <w:br/>
        <w:t>Weapons used according to Aiki laws.</w:t>
      </w:r>
    </w:p>
    <w:p w14:paraId="4BF77A1D" w14:textId="77777777" w:rsidR="00E36331" w:rsidRDefault="00E36331" w:rsidP="00E36331">
      <w:pPr>
        <w:pStyle w:val="Heading3"/>
        <w:rPr>
          <w:rFonts w:eastAsia="Times New Roman"/>
        </w:rPr>
      </w:pPr>
      <w:r>
        <w:rPr>
          <w:rFonts w:eastAsia="Times New Roman"/>
        </w:rPr>
        <w:lastRenderedPageBreak/>
        <w:t>The birth of Aikido</w:t>
      </w:r>
    </w:p>
    <w:p w14:paraId="701481FA" w14:textId="77777777" w:rsidR="00E36331" w:rsidRDefault="00E36331" w:rsidP="00E36331">
      <w:pPr>
        <w:pStyle w:val="NormalWeb"/>
        <w:rPr>
          <w:rFonts w:eastAsiaTheme="minorEastAsia"/>
        </w:rPr>
      </w:pPr>
      <w:r>
        <w:t>All students testimonies are unanimous. From 1942 and for more than twenty years, O sensei immerses himself in Aikido practice and study with an exceptional determination. He sets two axis for it:</w:t>
      </w:r>
    </w:p>
    <w:p w14:paraId="5DCB3A52" w14:textId="77777777" w:rsidR="00E36331" w:rsidRDefault="00E36331" w:rsidP="00E36331">
      <w:pPr>
        <w:numPr>
          <w:ilvl w:val="0"/>
          <w:numId w:val="3"/>
        </w:numPr>
        <w:spacing w:before="100" w:beforeAutospacing="1" w:after="100" w:afterAutospacing="1" w:line="240" w:lineRule="auto"/>
        <w:rPr>
          <w:rFonts w:eastAsia="Times New Roman"/>
        </w:rPr>
      </w:pPr>
      <w:r>
        <w:rPr>
          <w:rFonts w:eastAsia="Times New Roman"/>
        </w:rPr>
        <w:t>the constant improvement of empty hands techniques still rough or imperfect ;</w:t>
      </w:r>
    </w:p>
    <w:p w14:paraId="58894836" w14:textId="77777777" w:rsidR="00E36331" w:rsidRDefault="00E36331" w:rsidP="00E36331">
      <w:pPr>
        <w:numPr>
          <w:ilvl w:val="0"/>
          <w:numId w:val="3"/>
        </w:numPr>
        <w:spacing w:before="100" w:beforeAutospacing="1" w:after="100" w:afterAutospacing="1" w:line="240" w:lineRule="auto"/>
        <w:rPr>
          <w:rFonts w:eastAsia="Times New Roman"/>
        </w:rPr>
      </w:pPr>
      <w:r>
        <w:rPr>
          <w:rFonts w:eastAsia="Times New Roman"/>
        </w:rPr>
        <w:t>the correlation of the entire technical aspect of Aikido with a vast initiation-purposed symbolism.</w:t>
      </w:r>
    </w:p>
    <w:p w14:paraId="25A41317" w14:textId="77777777" w:rsidR="00E36331" w:rsidRDefault="00E36331" w:rsidP="00E36331">
      <w:pPr>
        <w:pStyle w:val="NormalWeb"/>
        <w:rPr>
          <w:rFonts w:eastAsiaTheme="minorEastAsia"/>
        </w:rPr>
      </w:pPr>
      <w:r>
        <w:t>With these two goals in mind, he developed like never before the use of the staff and the sword, studying every morning for hours the infinite possibilities of these weapons used according to aiki laws. These weapons act as a magnifier, enlarging fundamental principles less perceptible with empty hands.</w:t>
      </w:r>
    </w:p>
    <w:p w14:paraId="227D1A2C" w14:textId="77777777" w:rsidR="00E36331" w:rsidRDefault="00E36331" w:rsidP="00E36331">
      <w:pPr>
        <w:pStyle w:val="NormalWeb"/>
      </w:pPr>
      <w:r>
        <w:t>To be fully acceptable, these last statements would need a technical back up for which there is unfortunately no space here. What must be remembered here is that O sensei achieved a colossal work in Iwama, between the age of 60 and 80 years old: he actually created Aikido in the sense that he organized it for the first time in a meaningful and structured whole, something the previous combat method didn’t have.</w:t>
      </w:r>
    </w:p>
    <w:p w14:paraId="3461C208" w14:textId="77777777" w:rsidR="00E36331" w:rsidRDefault="00E36331" w:rsidP="00E36331">
      <w:pPr>
        <w:pStyle w:val="NormalWeb"/>
      </w:pPr>
      <w:r>
        <w:t>That gigantic task went nearly unnoticed in Aikido history. The explanation is both simple and hard to be conceived: There was barely anyone with the Founder all along these years. Only four true uchi-deshi lived in Aiki Shu Ren dojo:</w:t>
      </w:r>
    </w:p>
    <w:p w14:paraId="255D81A7" w14:textId="77777777" w:rsidR="00E36331" w:rsidRDefault="00E36331" w:rsidP="00E36331">
      <w:pPr>
        <w:numPr>
          <w:ilvl w:val="0"/>
          <w:numId w:val="4"/>
        </w:numPr>
        <w:spacing w:before="100" w:beforeAutospacing="1" w:after="100" w:afterAutospacing="1" w:line="240" w:lineRule="auto"/>
        <w:rPr>
          <w:rFonts w:eastAsia="Times New Roman"/>
        </w:rPr>
      </w:pPr>
      <w:r>
        <w:rPr>
          <w:rStyle w:val="Emphasis"/>
          <w:rFonts w:eastAsia="Times New Roman"/>
        </w:rPr>
        <w:t>Kisshomaru Ueshiba</w:t>
      </w:r>
      <w:r>
        <w:rPr>
          <w:rFonts w:eastAsia="Times New Roman"/>
        </w:rPr>
        <w:t>, O Sensei's son, but he settled in Tokyo as early as the beginning of the forties and worked at Osaka Shoken company before taking responsibility of Aikikai's administration and the technical supervision of Ushigome dojo which would become Hombu dojo in 1956 only, mainly to promote Aikido's expansion world wide ;</w:t>
      </w:r>
    </w:p>
    <w:p w14:paraId="0F43A7DB" w14:textId="77777777" w:rsidR="00E36331" w:rsidRDefault="00E36331" w:rsidP="00E36331">
      <w:pPr>
        <w:numPr>
          <w:ilvl w:val="0"/>
          <w:numId w:val="4"/>
        </w:numPr>
        <w:spacing w:before="100" w:beforeAutospacing="1" w:after="100" w:afterAutospacing="1" w:line="240" w:lineRule="auto"/>
        <w:rPr>
          <w:rFonts w:eastAsia="Times New Roman"/>
        </w:rPr>
      </w:pPr>
      <w:r>
        <w:rPr>
          <w:rStyle w:val="Emphasis"/>
          <w:rFonts w:eastAsia="Times New Roman"/>
        </w:rPr>
        <w:t>Koichi Tohei</w:t>
      </w:r>
      <w:r>
        <w:rPr>
          <w:rFonts w:eastAsia="Times New Roman"/>
        </w:rPr>
        <w:t xml:space="preserve"> left Iwama around the same time to set up a coal business before settling in Hawai ;</w:t>
      </w:r>
    </w:p>
    <w:p w14:paraId="318B3B46" w14:textId="77777777" w:rsidR="00E36331" w:rsidRDefault="00E36331" w:rsidP="00E36331">
      <w:pPr>
        <w:numPr>
          <w:ilvl w:val="0"/>
          <w:numId w:val="4"/>
        </w:numPr>
        <w:spacing w:before="100" w:beforeAutospacing="1" w:after="100" w:afterAutospacing="1" w:line="240" w:lineRule="auto"/>
        <w:rPr>
          <w:rFonts w:eastAsia="Times New Roman"/>
        </w:rPr>
      </w:pPr>
      <w:r>
        <w:rPr>
          <w:rStyle w:val="Emphasis"/>
          <w:rFonts w:eastAsia="Times New Roman"/>
        </w:rPr>
        <w:t>Tadashi Abe</w:t>
      </w:r>
      <w:r>
        <w:rPr>
          <w:rFonts w:eastAsia="Times New Roman"/>
        </w:rPr>
        <w:t xml:space="preserve"> whom France was greatly honored to welcome in the early fifties ;</w:t>
      </w:r>
    </w:p>
    <w:p w14:paraId="456DC78B" w14:textId="77777777" w:rsidR="00E36331" w:rsidRDefault="00E36331" w:rsidP="00E36331">
      <w:pPr>
        <w:numPr>
          <w:ilvl w:val="0"/>
          <w:numId w:val="4"/>
        </w:numPr>
        <w:spacing w:before="100" w:beforeAutospacing="1" w:after="100" w:afterAutospacing="1" w:line="240" w:lineRule="auto"/>
        <w:rPr>
          <w:rFonts w:eastAsia="Times New Roman"/>
        </w:rPr>
      </w:pPr>
      <w:r>
        <w:rPr>
          <w:rStyle w:val="Emphasis"/>
          <w:rFonts w:eastAsia="Times New Roman"/>
        </w:rPr>
        <w:t>Gozo Shioda</w:t>
      </w:r>
      <w:r>
        <w:rPr>
          <w:rFonts w:eastAsia="Times New Roman"/>
        </w:rPr>
        <w:t xml:space="preserve"> who stayed only a short while in Iwama before founding his own school, the Yoshinkan, just after the war.</w:t>
      </w:r>
    </w:p>
    <w:p w14:paraId="1F8CF48B" w14:textId="77777777" w:rsidR="00E36331" w:rsidRDefault="00E36331" w:rsidP="00E36331">
      <w:pPr>
        <w:pStyle w:val="NormalWeb"/>
        <w:rPr>
          <w:rFonts w:eastAsiaTheme="minorEastAsia"/>
        </w:rPr>
      </w:pPr>
      <w:r>
        <w:t>From 1950, there was no uchi deshi left in Iwama. This is important because O sensei taught tai jutsu every night to the local soto deshi and the occasional uchi deshi from Tokyo. But he practiced weapons in the morning in the surrounding countryside and nowhere else. No uchi deshi shared his work anymore.</w:t>
      </w:r>
    </w:p>
    <w:p w14:paraId="7D8E3230" w14:textId="77777777" w:rsidR="00E36331" w:rsidRDefault="00E36331" w:rsidP="00E36331">
      <w:pPr>
        <w:pStyle w:val="NormalWeb"/>
      </w:pPr>
      <w:r>
        <w:t>We have to understand this astonishing situation:</w:t>
      </w:r>
    </w:p>
    <w:p w14:paraId="53285665" w14:textId="77777777" w:rsidR="00E36331" w:rsidRDefault="00E36331" w:rsidP="00E36331">
      <w:pPr>
        <w:pStyle w:val="NormalWeb"/>
      </w:pPr>
      <w:r>
        <w:t>Although he devoted the best part of his research to weapons, O sensei did not and would never teach them. He even ended up forbidding their use in Tokyo’s Hombu dojo where, in rare occasions, he only showed a few possibilities of the staff and the sword.</w:t>
      </w:r>
    </w:p>
    <w:p w14:paraId="4D873D61" w14:textId="33893E0C" w:rsidR="00E36331" w:rsidRDefault="00E36331" w:rsidP="00E36331">
      <w:pPr>
        <w:pStyle w:val="NormalWeb"/>
      </w:pPr>
      <w:r>
        <w:rPr>
          <w:noProof/>
        </w:rPr>
        <w:lastRenderedPageBreak/>
        <w:drawing>
          <wp:inline distT="0" distB="0" distL="0" distR="0" wp14:anchorId="6E7BA4E2" wp14:editId="5832E508">
            <wp:extent cx="2578100" cy="1689100"/>
            <wp:effectExtent l="0" t="0" r="12700" b="12700"/>
            <wp:docPr id="18" name="Picture 18" descr="http://www.aikidotakemusu.org/sites/default/files/styles/c05-free/public/img/adm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kidotakemusu.org/sites/default/files/styles/c05-free/public/img/adm34_2.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578100" cy="1689100"/>
                    </a:xfrm>
                    <a:prstGeom prst="rect">
                      <a:avLst/>
                    </a:prstGeom>
                    <a:noFill/>
                    <a:ln>
                      <a:noFill/>
                    </a:ln>
                  </pic:spPr>
                </pic:pic>
              </a:graphicData>
            </a:graphic>
          </wp:inline>
        </w:drawing>
      </w:r>
      <w:r>
        <w:br/>
        <w:t>Kisshomaru Ueshiba &amp; Morihiro Saito</w:t>
      </w:r>
    </w:p>
    <w:p w14:paraId="584A802A" w14:textId="77777777" w:rsidR="00E36331" w:rsidRDefault="00E36331" w:rsidP="00E36331">
      <w:pPr>
        <w:pStyle w:val="Heading3"/>
        <w:rPr>
          <w:rFonts w:eastAsia="Times New Roman"/>
        </w:rPr>
      </w:pPr>
      <w:r>
        <w:rPr>
          <w:rFonts w:eastAsia="Times New Roman"/>
        </w:rPr>
        <w:t>The randomness of history</w:t>
      </w:r>
    </w:p>
    <w:p w14:paraId="3D23A180" w14:textId="77777777" w:rsidR="00E36331" w:rsidRDefault="00E36331" w:rsidP="00E36331">
      <w:pPr>
        <w:pStyle w:val="NormalWeb"/>
        <w:rPr>
          <w:rFonts w:eastAsiaTheme="minorEastAsia"/>
        </w:rPr>
      </w:pPr>
      <w:r>
        <w:t>However, during his daily morning weapons trainings, O sensei was not completely alone. Even if all uchi deshi had gone away, he had one partner left: a soto deshi, a local from Iwama, enrolled in 1946 and who was able to live one day on two with the Founder since he worked at the Japanese Railways on a peculiar schedule.</w:t>
      </w:r>
    </w:p>
    <w:p w14:paraId="1AF787F7" w14:textId="77777777" w:rsidR="00E36331" w:rsidRDefault="00E36331" w:rsidP="00E36331">
      <w:pPr>
        <w:pStyle w:val="NormalWeb"/>
      </w:pPr>
      <w:r>
        <w:t>Thanks to a great accident of history, Saito sensei had thus been the only witness to play an active role in O sensei's constant work and research with weapons. This was how, between 1946 and 1969, he learned what nobody else was destined to learn from the Founder. Without that historical "accident" the priceless universe of Aikido weapons that O sensei spent so much time and effort exploring would now be closed forever.</w:t>
      </w:r>
    </w:p>
    <w:p w14:paraId="2B52C566" w14:textId="46636F12" w:rsidR="00E36331" w:rsidRDefault="00E36331" w:rsidP="00E36331">
      <w:pPr>
        <w:pStyle w:val="NormalWeb"/>
      </w:pPr>
      <w:r>
        <w:t xml:space="preserve">This is probably to seal that mission - for the future of Aikido - that O sensei made him the guardian of the historical Iwama dojo he had loved so much and the Aiki Ginga, the </w:t>
      </w:r>
      <w:r w:rsidR="00FC73B0">
        <w:t xml:space="preserve">temple of Aikido, built next to it. </w:t>
      </w:r>
      <w:r>
        <w:t>it.</w:t>
      </w:r>
      <w:r>
        <w:rPr>
          <w:rStyle w:val="FootnoteReference"/>
        </w:rPr>
        <w:footnoteReference w:id="1"/>
      </w:r>
    </w:p>
    <w:p w14:paraId="26EFC452" w14:textId="380A89AE" w:rsidR="00C372B4" w:rsidRDefault="00C671B9" w:rsidP="00C671B9">
      <w:pPr>
        <w:pStyle w:val="Heading1"/>
      </w:pPr>
      <w:r>
        <w:lastRenderedPageBreak/>
        <w:t>Technique Examples</w:t>
      </w:r>
    </w:p>
    <w:p w14:paraId="797FD490" w14:textId="3CC8BA09" w:rsidR="00C671B9" w:rsidRDefault="00C671B9" w:rsidP="00C671B9">
      <w:pPr>
        <w:pStyle w:val="Heading3"/>
      </w:pPr>
      <w:r>
        <w:t>Ikkyo</w:t>
      </w:r>
    </w:p>
    <w:p w14:paraId="0750AB4F" w14:textId="39BDAB9B" w:rsidR="00C671B9" w:rsidRDefault="00C671B9" w:rsidP="00C671B9">
      <w:r>
        <w:rPr>
          <w:noProof/>
        </w:rPr>
        <w:drawing>
          <wp:inline distT="0" distB="0" distL="0" distR="0" wp14:anchorId="3C6D2F40" wp14:editId="1916A0CD">
            <wp:extent cx="6400800" cy="4267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morihiro-saito-shomenuchi-ikkyo-sequence-2.jpeg"/>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14:paraId="448F35DB" w14:textId="77777777" w:rsidR="00C671B9" w:rsidRDefault="00C671B9" w:rsidP="00C671B9"/>
    <w:p w14:paraId="49DB21DA" w14:textId="76AE73A5" w:rsidR="00C671B9" w:rsidRDefault="00C671B9" w:rsidP="00C671B9">
      <w:pPr>
        <w:pStyle w:val="Heading3"/>
      </w:pPr>
      <w:r>
        <w:t>NIKKYO</w:t>
      </w:r>
    </w:p>
    <w:p w14:paraId="1D977DC6" w14:textId="77777777" w:rsidR="00C671B9" w:rsidRDefault="00C671B9" w:rsidP="00C671B9"/>
    <w:p w14:paraId="57C0E015" w14:textId="04E39C36" w:rsidR="00C671B9" w:rsidRDefault="00613CA8" w:rsidP="00C671B9">
      <w:r>
        <w:rPr>
          <w:noProof/>
        </w:rPr>
        <w:drawing>
          <wp:inline distT="0" distB="0" distL="0" distR="0" wp14:anchorId="2AEC73B9" wp14:editId="0FA53847">
            <wp:extent cx="5423535" cy="2619416"/>
            <wp:effectExtent l="0" t="0" r="1206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nikkyo.jpeg"/>
                    <pic:cNvPicPr/>
                  </pic:nvPicPr>
                  <pic:blipFill>
                    <a:blip r:embed="rId414">
                      <a:extLst>
                        <a:ext uri="{28A0092B-C50C-407E-A947-70E740481C1C}">
                          <a14:useLocalDpi xmlns:a14="http://schemas.microsoft.com/office/drawing/2010/main" val="0"/>
                        </a:ext>
                      </a:extLst>
                    </a:blip>
                    <a:stretch>
                      <a:fillRect/>
                    </a:stretch>
                  </pic:blipFill>
                  <pic:spPr>
                    <a:xfrm>
                      <a:off x="0" y="0"/>
                      <a:ext cx="5438515" cy="2626651"/>
                    </a:xfrm>
                    <a:prstGeom prst="rect">
                      <a:avLst/>
                    </a:prstGeom>
                  </pic:spPr>
                </pic:pic>
              </a:graphicData>
            </a:graphic>
          </wp:inline>
        </w:drawing>
      </w:r>
    </w:p>
    <w:p w14:paraId="506CAE38" w14:textId="77777777" w:rsidR="00613CA8" w:rsidRDefault="00613CA8" w:rsidP="00C671B9"/>
    <w:p w14:paraId="74647D8C" w14:textId="4E315094" w:rsidR="00613CA8" w:rsidRDefault="00613CA8" w:rsidP="00613CA8">
      <w:pPr>
        <w:pStyle w:val="Heading3"/>
      </w:pPr>
      <w:r>
        <w:lastRenderedPageBreak/>
        <w:t>Sankyo</w:t>
      </w:r>
    </w:p>
    <w:p w14:paraId="54ED2D2F" w14:textId="77777777" w:rsidR="00613CA8" w:rsidRDefault="00613CA8" w:rsidP="00613CA8"/>
    <w:p w14:paraId="4EA54B9C" w14:textId="4F73699F" w:rsidR="00326BAE" w:rsidRDefault="00613CA8" w:rsidP="00326BAE">
      <w:r>
        <w:rPr>
          <w:noProof/>
        </w:rPr>
        <w:drawing>
          <wp:inline distT="0" distB="0" distL="0" distR="0" wp14:anchorId="38B060A5" wp14:editId="31ED97B5">
            <wp:extent cx="5648616" cy="3520440"/>
            <wp:effectExtent l="0" t="0" r="0" b="1016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ankyo.jpeg"/>
                    <pic:cNvPicPr/>
                  </pic:nvPicPr>
                  <pic:blipFill>
                    <a:blip r:embed="rId415">
                      <a:extLst>
                        <a:ext uri="{28A0092B-C50C-407E-A947-70E740481C1C}">
                          <a14:useLocalDpi xmlns:a14="http://schemas.microsoft.com/office/drawing/2010/main" val="0"/>
                        </a:ext>
                      </a:extLst>
                    </a:blip>
                    <a:stretch>
                      <a:fillRect/>
                    </a:stretch>
                  </pic:blipFill>
                  <pic:spPr>
                    <a:xfrm>
                      <a:off x="0" y="0"/>
                      <a:ext cx="5667420" cy="3532159"/>
                    </a:xfrm>
                    <a:prstGeom prst="rect">
                      <a:avLst/>
                    </a:prstGeom>
                  </pic:spPr>
                </pic:pic>
              </a:graphicData>
            </a:graphic>
          </wp:inline>
        </w:drawing>
      </w:r>
    </w:p>
    <w:p w14:paraId="22262423" w14:textId="77777777" w:rsidR="0038768A" w:rsidRDefault="0038768A" w:rsidP="00326BAE"/>
    <w:p w14:paraId="6434AB1C" w14:textId="53954FE0" w:rsidR="0038768A" w:rsidRDefault="0038768A" w:rsidP="0038768A">
      <w:pPr>
        <w:pStyle w:val="Heading3"/>
      </w:pPr>
      <w:r>
        <w:t>YONKYO</w:t>
      </w:r>
    </w:p>
    <w:p w14:paraId="4C0F7D02" w14:textId="77777777" w:rsidR="00291FAD" w:rsidRDefault="00291FAD" w:rsidP="00291FAD">
      <w:r>
        <w:rPr>
          <w:noProof/>
        </w:rPr>
        <w:drawing>
          <wp:inline distT="0" distB="0" distL="0" distR="0" wp14:anchorId="093B8946" wp14:editId="4C0E0A36">
            <wp:extent cx="6400800" cy="378587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yonkyo.jpeg"/>
                    <pic:cNvPicPr/>
                  </pic:nvPicPr>
                  <pic:blipFill>
                    <a:blip r:embed="rId416">
                      <a:extLst>
                        <a:ext uri="{28A0092B-C50C-407E-A947-70E740481C1C}">
                          <a14:useLocalDpi xmlns:a14="http://schemas.microsoft.com/office/drawing/2010/main" val="0"/>
                        </a:ext>
                      </a:extLst>
                    </a:blip>
                    <a:stretch>
                      <a:fillRect/>
                    </a:stretch>
                  </pic:blipFill>
                  <pic:spPr>
                    <a:xfrm>
                      <a:off x="0" y="0"/>
                      <a:ext cx="6400800" cy="3785870"/>
                    </a:xfrm>
                    <a:prstGeom prst="rect">
                      <a:avLst/>
                    </a:prstGeom>
                  </pic:spPr>
                </pic:pic>
              </a:graphicData>
            </a:graphic>
          </wp:inline>
        </w:drawing>
      </w:r>
    </w:p>
    <w:p w14:paraId="19A7DCDE" w14:textId="77777777" w:rsidR="00326BAE" w:rsidRDefault="00326BAE" w:rsidP="00326BAE">
      <w:pPr>
        <w:pStyle w:val="Heading3"/>
      </w:pPr>
    </w:p>
    <w:p w14:paraId="346675FA" w14:textId="59C8D3C2" w:rsidR="00326BAE" w:rsidRDefault="00326BAE" w:rsidP="00326BAE">
      <w:pPr>
        <w:pStyle w:val="Heading3"/>
      </w:pPr>
      <w:r>
        <w:t>GOKYO</w:t>
      </w:r>
    </w:p>
    <w:p w14:paraId="0FB46110" w14:textId="21650E07" w:rsidR="00326BAE" w:rsidRDefault="00326BAE" w:rsidP="00326BAE">
      <w:r>
        <w:rPr>
          <w:noProof/>
        </w:rPr>
        <w:drawing>
          <wp:inline distT="0" distB="0" distL="0" distR="0" wp14:anchorId="54DA0700" wp14:editId="584670DF">
            <wp:extent cx="6391275" cy="330454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gokyo.png"/>
                    <pic:cNvPicPr/>
                  </pic:nvPicPr>
                  <pic:blipFill>
                    <a:blip r:embed="rId417">
                      <a:extLst>
                        <a:ext uri="{28A0092B-C50C-407E-A947-70E740481C1C}">
                          <a14:useLocalDpi xmlns:a14="http://schemas.microsoft.com/office/drawing/2010/main" val="0"/>
                        </a:ext>
                      </a:extLst>
                    </a:blip>
                    <a:stretch>
                      <a:fillRect/>
                    </a:stretch>
                  </pic:blipFill>
                  <pic:spPr>
                    <a:xfrm>
                      <a:off x="0" y="0"/>
                      <a:ext cx="6391275" cy="3304540"/>
                    </a:xfrm>
                    <a:prstGeom prst="rect">
                      <a:avLst/>
                    </a:prstGeom>
                  </pic:spPr>
                </pic:pic>
              </a:graphicData>
            </a:graphic>
          </wp:inline>
        </w:drawing>
      </w:r>
    </w:p>
    <w:p w14:paraId="7D3B727C" w14:textId="6CA40863" w:rsidR="00A37169" w:rsidRDefault="00A37169" w:rsidP="00A37169">
      <w:pPr>
        <w:pStyle w:val="Heading3"/>
      </w:pPr>
      <w:r>
        <w:t>SHIHONAGE</w:t>
      </w:r>
    </w:p>
    <w:p w14:paraId="745B8CBA" w14:textId="7026AF00" w:rsidR="00A37169" w:rsidRDefault="00A37169" w:rsidP="00A37169">
      <w:r>
        <w:rPr>
          <w:noProof/>
        </w:rPr>
        <w:drawing>
          <wp:inline distT="0" distB="0" distL="0" distR="0" wp14:anchorId="17149740" wp14:editId="40D01075">
            <wp:extent cx="6400800" cy="407162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morihiro-saito-shihonage-2-uke.jpeg"/>
                    <pic:cNvPicPr/>
                  </pic:nvPicPr>
                  <pic:blipFill>
                    <a:blip r:embed="rId418">
                      <a:extLst>
                        <a:ext uri="{28A0092B-C50C-407E-A947-70E740481C1C}">
                          <a14:useLocalDpi xmlns:a14="http://schemas.microsoft.com/office/drawing/2010/main" val="0"/>
                        </a:ext>
                      </a:extLst>
                    </a:blip>
                    <a:stretch>
                      <a:fillRect/>
                    </a:stretch>
                  </pic:blipFill>
                  <pic:spPr>
                    <a:xfrm>
                      <a:off x="0" y="0"/>
                      <a:ext cx="6400800" cy="4071620"/>
                    </a:xfrm>
                    <a:prstGeom prst="rect">
                      <a:avLst/>
                    </a:prstGeom>
                  </pic:spPr>
                </pic:pic>
              </a:graphicData>
            </a:graphic>
          </wp:inline>
        </w:drawing>
      </w:r>
    </w:p>
    <w:p w14:paraId="4A5FE5C2" w14:textId="77777777" w:rsidR="004051C9" w:rsidRDefault="004051C9" w:rsidP="00A37169"/>
    <w:p w14:paraId="5BFE1E83" w14:textId="3EE57C07" w:rsidR="004051C9" w:rsidRDefault="004051C9" w:rsidP="004051C9">
      <w:pPr>
        <w:pStyle w:val="Heading3"/>
      </w:pPr>
      <w:r>
        <w:lastRenderedPageBreak/>
        <w:t>Kotegaeshi</w:t>
      </w:r>
    </w:p>
    <w:p w14:paraId="04D3FCBA" w14:textId="43908960" w:rsidR="004051C9" w:rsidRDefault="00B0703D" w:rsidP="004051C9">
      <w:r>
        <w:rPr>
          <w:noProof/>
        </w:rPr>
        <w:drawing>
          <wp:inline distT="0" distB="0" distL="0" distR="0" wp14:anchorId="1AF30E4E" wp14:editId="5E2CDE50">
            <wp:extent cx="6400800" cy="297561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morihiro-saito-kotegaeshi-large.jpeg"/>
                    <pic:cNvPicPr/>
                  </pic:nvPicPr>
                  <pic:blipFill>
                    <a:blip r:embed="rId419">
                      <a:extLst>
                        <a:ext uri="{28A0092B-C50C-407E-A947-70E740481C1C}">
                          <a14:useLocalDpi xmlns:a14="http://schemas.microsoft.com/office/drawing/2010/main" val="0"/>
                        </a:ext>
                      </a:extLst>
                    </a:blip>
                    <a:stretch>
                      <a:fillRect/>
                    </a:stretch>
                  </pic:blipFill>
                  <pic:spPr>
                    <a:xfrm>
                      <a:off x="0" y="0"/>
                      <a:ext cx="6400800" cy="2975610"/>
                    </a:xfrm>
                    <a:prstGeom prst="rect">
                      <a:avLst/>
                    </a:prstGeom>
                  </pic:spPr>
                </pic:pic>
              </a:graphicData>
            </a:graphic>
          </wp:inline>
        </w:drawing>
      </w:r>
    </w:p>
    <w:p w14:paraId="7D7EF2C1" w14:textId="77777777" w:rsidR="00CD11C6" w:rsidRDefault="00CD11C6" w:rsidP="004051C9"/>
    <w:p w14:paraId="0A33CD7A" w14:textId="005E8270" w:rsidR="00CD11C6" w:rsidRDefault="00CD11C6" w:rsidP="00CD11C6">
      <w:pPr>
        <w:pStyle w:val="Heading3"/>
      </w:pPr>
      <w:r>
        <w:t>Iriminage</w:t>
      </w:r>
    </w:p>
    <w:p w14:paraId="44BEB03E" w14:textId="77777777" w:rsidR="00CD11C6" w:rsidRDefault="00CD11C6" w:rsidP="00CD11C6"/>
    <w:p w14:paraId="627C2525" w14:textId="4670C192" w:rsidR="00CD11C6" w:rsidRDefault="00CD11C6" w:rsidP="00CD11C6">
      <w:r>
        <w:rPr>
          <w:noProof/>
        </w:rPr>
        <w:drawing>
          <wp:inline distT="0" distB="0" distL="0" distR="0" wp14:anchorId="6EBEE1D7" wp14:editId="49AAC5D5">
            <wp:extent cx="6400800" cy="42672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riminage-collage-vintage.jpeg"/>
                    <pic:cNvPicPr/>
                  </pic:nvPicPr>
                  <pic:blipFill>
                    <a:blip r:embed="rId420">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14:paraId="37746282" w14:textId="77777777" w:rsidR="00CD11C6" w:rsidRDefault="00CD11C6" w:rsidP="00CD11C6"/>
    <w:p w14:paraId="60A00D0B" w14:textId="289AA516" w:rsidR="00CD11C6" w:rsidRDefault="00CD11C6" w:rsidP="009A794C">
      <w:pPr>
        <w:pStyle w:val="Heading3"/>
      </w:pPr>
      <w:r>
        <w:lastRenderedPageBreak/>
        <w:t>Kaitenage</w:t>
      </w:r>
    </w:p>
    <w:p w14:paraId="77214F63" w14:textId="36E75A8D" w:rsidR="00CD11C6" w:rsidRDefault="00F91A74" w:rsidP="00CD11C6">
      <w:r>
        <w:rPr>
          <w:noProof/>
        </w:rPr>
        <w:drawing>
          <wp:inline distT="0" distB="0" distL="0" distR="0" wp14:anchorId="64899156" wp14:editId="77DD32E3">
            <wp:extent cx="5080000" cy="56134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kaitenage.jpeg"/>
                    <pic:cNvPicPr/>
                  </pic:nvPicPr>
                  <pic:blipFill>
                    <a:blip r:embed="rId421">
                      <a:extLst>
                        <a:ext uri="{28A0092B-C50C-407E-A947-70E740481C1C}">
                          <a14:useLocalDpi xmlns:a14="http://schemas.microsoft.com/office/drawing/2010/main" val="0"/>
                        </a:ext>
                      </a:extLst>
                    </a:blip>
                    <a:stretch>
                      <a:fillRect/>
                    </a:stretch>
                  </pic:blipFill>
                  <pic:spPr>
                    <a:xfrm>
                      <a:off x="0" y="0"/>
                      <a:ext cx="5080000" cy="5613400"/>
                    </a:xfrm>
                    <a:prstGeom prst="rect">
                      <a:avLst/>
                    </a:prstGeom>
                  </pic:spPr>
                </pic:pic>
              </a:graphicData>
            </a:graphic>
          </wp:inline>
        </w:drawing>
      </w:r>
    </w:p>
    <w:p w14:paraId="0189DBEC" w14:textId="011970FB" w:rsidR="00101BAA" w:rsidRDefault="00101BAA" w:rsidP="008F6046">
      <w:pPr>
        <w:pStyle w:val="Heading3"/>
      </w:pPr>
      <w:r>
        <w:lastRenderedPageBreak/>
        <w:t>Kokyunage</w:t>
      </w:r>
    </w:p>
    <w:p w14:paraId="20C6AE4D" w14:textId="297EAEED" w:rsidR="00101BAA" w:rsidRDefault="00101BAA" w:rsidP="00CD11C6">
      <w:r>
        <w:rPr>
          <w:noProof/>
        </w:rPr>
        <w:drawing>
          <wp:inline distT="0" distB="0" distL="0" distR="0" wp14:anchorId="7C0987DF" wp14:editId="2F0F6C96">
            <wp:extent cx="6386792" cy="3622040"/>
            <wp:effectExtent l="0" t="0" r="0" b="1016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kokyu.jpeg"/>
                    <pic:cNvPicPr/>
                  </pic:nvPicPr>
                  <pic:blipFill>
                    <a:blip r:embed="rId422">
                      <a:extLst>
                        <a:ext uri="{28A0092B-C50C-407E-A947-70E740481C1C}">
                          <a14:useLocalDpi xmlns:a14="http://schemas.microsoft.com/office/drawing/2010/main" val="0"/>
                        </a:ext>
                      </a:extLst>
                    </a:blip>
                    <a:stretch>
                      <a:fillRect/>
                    </a:stretch>
                  </pic:blipFill>
                  <pic:spPr>
                    <a:xfrm>
                      <a:off x="0" y="0"/>
                      <a:ext cx="6399385" cy="3629182"/>
                    </a:xfrm>
                    <a:prstGeom prst="rect">
                      <a:avLst/>
                    </a:prstGeom>
                  </pic:spPr>
                </pic:pic>
              </a:graphicData>
            </a:graphic>
          </wp:inline>
        </w:drawing>
      </w:r>
    </w:p>
    <w:p w14:paraId="0CFA7732" w14:textId="7FBB8211" w:rsidR="0095650E" w:rsidRDefault="0095650E" w:rsidP="0095650E">
      <w:pPr>
        <w:pStyle w:val="Heading3"/>
      </w:pPr>
      <w:r>
        <w:t>KOSHINAGE</w:t>
      </w:r>
    </w:p>
    <w:p w14:paraId="7F3E9844" w14:textId="6C55645D" w:rsidR="0095650E" w:rsidRDefault="0095650E" w:rsidP="0095650E">
      <w:r>
        <w:rPr>
          <w:noProof/>
        </w:rPr>
        <w:drawing>
          <wp:inline distT="0" distB="0" distL="0" distR="0" wp14:anchorId="22F84304" wp14:editId="7523FA08">
            <wp:extent cx="6223635" cy="4519826"/>
            <wp:effectExtent l="0" t="0" r="0" b="190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koshi.jpeg"/>
                    <pic:cNvPicPr/>
                  </pic:nvPicPr>
                  <pic:blipFill>
                    <a:blip r:embed="rId423">
                      <a:extLst>
                        <a:ext uri="{28A0092B-C50C-407E-A947-70E740481C1C}">
                          <a14:useLocalDpi xmlns:a14="http://schemas.microsoft.com/office/drawing/2010/main" val="0"/>
                        </a:ext>
                      </a:extLst>
                    </a:blip>
                    <a:stretch>
                      <a:fillRect/>
                    </a:stretch>
                  </pic:blipFill>
                  <pic:spPr>
                    <a:xfrm>
                      <a:off x="0" y="0"/>
                      <a:ext cx="6253561" cy="4541560"/>
                    </a:xfrm>
                    <a:prstGeom prst="rect">
                      <a:avLst/>
                    </a:prstGeom>
                  </pic:spPr>
                </pic:pic>
              </a:graphicData>
            </a:graphic>
          </wp:inline>
        </w:drawing>
      </w:r>
    </w:p>
    <w:p w14:paraId="4A9C5144" w14:textId="77777777" w:rsidR="00DC0FE8" w:rsidRPr="0095650E" w:rsidRDefault="00DC0FE8" w:rsidP="0095650E">
      <w:bookmarkStart w:id="0" w:name="_GoBack"/>
      <w:bookmarkEnd w:id="0"/>
    </w:p>
    <w:sectPr w:rsidR="00DC0FE8" w:rsidRPr="0095650E">
      <w:footerReference w:type="default" r:id="rId424"/>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6019B" w14:textId="77777777" w:rsidR="00E2557A" w:rsidRDefault="00E2557A">
      <w:pPr>
        <w:spacing w:after="0" w:line="240" w:lineRule="auto"/>
      </w:pPr>
      <w:r>
        <w:separator/>
      </w:r>
    </w:p>
  </w:endnote>
  <w:endnote w:type="continuationSeparator" w:id="0">
    <w:p w14:paraId="370DA52B" w14:textId="77777777" w:rsidR="00E2557A" w:rsidRDefault="00E25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돋움">
    <w:charset w:val="81"/>
    <w:family w:val="auto"/>
    <w:pitch w:val="variable"/>
    <w:sig w:usb0="B00002AF" w:usb1="69D77CFB" w:usb2="00000030" w:usb3="00000000" w:csb0="0008009F" w:csb1="00000000"/>
  </w:font>
  <w:font w:name="Arial Black">
    <w:panose1 w:val="020B0A04020102020204"/>
    <w:charset w:val="A1"/>
    <w:family w:val="auto"/>
    <w:pitch w:val="variable"/>
    <w:sig w:usb0="A00002AF" w:usb1="400078FB" w:usb2="00000000" w:usb3="00000000" w:csb0="0000009F" w:csb1="00000000"/>
  </w:font>
  <w:font w:name="HY견고딕">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Bodoni MT">
    <w:altName w:val="Athelas"/>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A7B41" w14:textId="77777777" w:rsidR="00DC0FE8" w:rsidRDefault="00DC0FE8">
    <w:pPr>
      <w:pStyle w:val="Footer"/>
    </w:pPr>
    <w:r>
      <w:rPr>
        <w:noProof/>
      </w:rPr>
      <mc:AlternateContent>
        <mc:Choice Requires="wps">
          <w:drawing>
            <wp:anchor distT="0" distB="0" distL="114300" distR="114300" simplePos="0" relativeHeight="251667456" behindDoc="0" locked="0" layoutInCell="1" allowOverlap="1" wp14:anchorId="13460B67" wp14:editId="013029EA">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03C77" w14:textId="77777777" w:rsidR="00DC0FE8" w:rsidRDefault="00DC0FE8">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13460B67" id="_x0000_t202" coordsize="21600,21600" o:spt="202" path="m0,0l0,21600,21600,21600,21600,0xe">
              <v:stroke joinstyle="miter"/>
              <v:path gradientshapeok="t" o:connecttype="rect"/>
            </v:shapetype>
            <v:shape id="Text_x0020_Box_x0020_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" filled="f" stroked="f">
              <v:textbox style="mso-fit-shape-to-text:t" inset=",0,,0">
                <w:txbxContent>
                  <w:p w14:paraId="48A03C77" w14:textId="77777777" w:rsidR="00442720" w:rsidRDefault="00442720">
                    <w:pPr>
                      <w:pStyle w:val="NoSpacing"/>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FC4B207" wp14:editId="27EE7CFB">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FC44" w14:textId="77777777" w:rsidR="00DC0FE8" w:rsidRDefault="00DC0FE8">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E54BC3">
                            <w:rPr>
                              <w:b/>
                              <w:bCs/>
                              <w:noProof/>
                              <w:color w:val="000000" w:themeColor="text1"/>
                              <w:sz w:val="44"/>
                            </w:rPr>
                            <w:t>34</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4B207" id="Text_x0020_Box_x0020_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" filled="f" stroked="f">
              <v:textbox style="layout-flow:vertical">
                <w:txbxContent>
                  <w:p w14:paraId="1880FC44" w14:textId="77777777" w:rsidR="00442720" w:rsidRDefault="00442720">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FC73B0">
                      <w:rPr>
                        <w:b/>
                        <w:bCs/>
                        <w:noProof/>
                        <w:color w:val="000000" w:themeColor="text1"/>
                        <w:sz w:val="44"/>
                      </w:rPr>
                      <w:t>31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033D5E46" wp14:editId="64565E4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511E82F"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06BF737" wp14:editId="28F7E63A">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1A866A3"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49481277" wp14:editId="6CF93F70">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4758B9F5"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FC268" w14:textId="77777777" w:rsidR="00E2557A" w:rsidRDefault="00E2557A">
      <w:pPr>
        <w:spacing w:after="0" w:line="240" w:lineRule="auto"/>
      </w:pPr>
      <w:r>
        <w:separator/>
      </w:r>
    </w:p>
  </w:footnote>
  <w:footnote w:type="continuationSeparator" w:id="0">
    <w:p w14:paraId="0748CD15" w14:textId="77777777" w:rsidR="00E2557A" w:rsidRDefault="00E2557A">
      <w:pPr>
        <w:spacing w:after="0" w:line="240" w:lineRule="auto"/>
      </w:pPr>
      <w:r>
        <w:continuationSeparator/>
      </w:r>
    </w:p>
  </w:footnote>
  <w:footnote w:id="1">
    <w:p w14:paraId="488D9AB3" w14:textId="7B74A29C" w:rsidR="00DC0FE8" w:rsidRDefault="00DC0FE8">
      <w:pPr>
        <w:pStyle w:val="FootnoteText"/>
      </w:pPr>
      <w:r>
        <w:rPr>
          <w:rStyle w:val="FootnoteReference"/>
        </w:rPr>
        <w:footnoteRef/>
      </w:r>
      <w:r>
        <w:t xml:space="preserve"> </w:t>
      </w:r>
      <w:r w:rsidRPr="00E36331">
        <w:t>http://www.aikidotakemusu.org/en/articles/iwama-ueshiba-senseis-last-adventure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258AD"/>
    <w:multiLevelType w:val="multilevel"/>
    <w:tmpl w:val="375C4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B765CB5"/>
    <w:multiLevelType w:val="multilevel"/>
    <w:tmpl w:val="9162D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03165F"/>
    <w:multiLevelType w:val="hybridMultilevel"/>
    <w:tmpl w:val="F7F4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296CC3"/>
    <w:multiLevelType w:val="multilevel"/>
    <w:tmpl w:val="A57C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23E"/>
    <w:rsid w:val="00011689"/>
    <w:rsid w:val="00012A55"/>
    <w:rsid w:val="00026239"/>
    <w:rsid w:val="00053D89"/>
    <w:rsid w:val="000655DA"/>
    <w:rsid w:val="00101BAA"/>
    <w:rsid w:val="00105AEB"/>
    <w:rsid w:val="00110FE5"/>
    <w:rsid w:val="00153A1B"/>
    <w:rsid w:val="001A32D8"/>
    <w:rsid w:val="001B26BB"/>
    <w:rsid w:val="001F21CA"/>
    <w:rsid w:val="00265231"/>
    <w:rsid w:val="00277441"/>
    <w:rsid w:val="002874DE"/>
    <w:rsid w:val="00291FAD"/>
    <w:rsid w:val="0029321A"/>
    <w:rsid w:val="002C5B80"/>
    <w:rsid w:val="002D592C"/>
    <w:rsid w:val="00326BAE"/>
    <w:rsid w:val="00366DCD"/>
    <w:rsid w:val="0038768A"/>
    <w:rsid w:val="003C57AA"/>
    <w:rsid w:val="003D202B"/>
    <w:rsid w:val="003E10E0"/>
    <w:rsid w:val="004051C9"/>
    <w:rsid w:val="00410800"/>
    <w:rsid w:val="004300DD"/>
    <w:rsid w:val="00434061"/>
    <w:rsid w:val="00441317"/>
    <w:rsid w:val="004415B8"/>
    <w:rsid w:val="00442720"/>
    <w:rsid w:val="004447E6"/>
    <w:rsid w:val="00466A59"/>
    <w:rsid w:val="0047615A"/>
    <w:rsid w:val="004813D5"/>
    <w:rsid w:val="004C5C4A"/>
    <w:rsid w:val="004E3A1F"/>
    <w:rsid w:val="004F6A3C"/>
    <w:rsid w:val="005144E0"/>
    <w:rsid w:val="00532FD6"/>
    <w:rsid w:val="00562E5C"/>
    <w:rsid w:val="00573E33"/>
    <w:rsid w:val="005B7410"/>
    <w:rsid w:val="00613CA8"/>
    <w:rsid w:val="0064423E"/>
    <w:rsid w:val="006479B0"/>
    <w:rsid w:val="006756C8"/>
    <w:rsid w:val="00682F2C"/>
    <w:rsid w:val="006B0012"/>
    <w:rsid w:val="006E262F"/>
    <w:rsid w:val="00725D6C"/>
    <w:rsid w:val="00731BFA"/>
    <w:rsid w:val="0076553B"/>
    <w:rsid w:val="00777CB9"/>
    <w:rsid w:val="007B605D"/>
    <w:rsid w:val="00813A64"/>
    <w:rsid w:val="0082469C"/>
    <w:rsid w:val="008C25F1"/>
    <w:rsid w:val="008D5E87"/>
    <w:rsid w:val="008E3517"/>
    <w:rsid w:val="008F6046"/>
    <w:rsid w:val="0095650E"/>
    <w:rsid w:val="00990532"/>
    <w:rsid w:val="009A3AAB"/>
    <w:rsid w:val="009A794C"/>
    <w:rsid w:val="009C12B4"/>
    <w:rsid w:val="009D2EDB"/>
    <w:rsid w:val="009D467B"/>
    <w:rsid w:val="00A04526"/>
    <w:rsid w:val="00A2249E"/>
    <w:rsid w:val="00A37169"/>
    <w:rsid w:val="00A530E9"/>
    <w:rsid w:val="00A57EAD"/>
    <w:rsid w:val="00A7008C"/>
    <w:rsid w:val="00AB7464"/>
    <w:rsid w:val="00AC7E89"/>
    <w:rsid w:val="00AD2151"/>
    <w:rsid w:val="00AD79AF"/>
    <w:rsid w:val="00B0703D"/>
    <w:rsid w:val="00B50391"/>
    <w:rsid w:val="00B7675C"/>
    <w:rsid w:val="00B92D81"/>
    <w:rsid w:val="00BC2CD8"/>
    <w:rsid w:val="00BF7D6E"/>
    <w:rsid w:val="00C0718F"/>
    <w:rsid w:val="00C372B4"/>
    <w:rsid w:val="00C5396B"/>
    <w:rsid w:val="00C6456A"/>
    <w:rsid w:val="00C671B9"/>
    <w:rsid w:val="00C86FB4"/>
    <w:rsid w:val="00C94E21"/>
    <w:rsid w:val="00CD11C6"/>
    <w:rsid w:val="00D1265A"/>
    <w:rsid w:val="00D649E4"/>
    <w:rsid w:val="00D72758"/>
    <w:rsid w:val="00DA21A1"/>
    <w:rsid w:val="00DA2238"/>
    <w:rsid w:val="00DC0FE8"/>
    <w:rsid w:val="00DF11EE"/>
    <w:rsid w:val="00E01B4B"/>
    <w:rsid w:val="00E15C9F"/>
    <w:rsid w:val="00E24F1B"/>
    <w:rsid w:val="00E2557A"/>
    <w:rsid w:val="00E262B9"/>
    <w:rsid w:val="00E36331"/>
    <w:rsid w:val="00E54BC3"/>
    <w:rsid w:val="00E771C3"/>
    <w:rsid w:val="00E87850"/>
    <w:rsid w:val="00F17207"/>
    <w:rsid w:val="00F86AF5"/>
    <w:rsid w:val="00F91A74"/>
    <w:rsid w:val="00FA7015"/>
    <w:rsid w:val="00FC73B0"/>
    <w:rsid w:val="00FE281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0D138"/>
  <w15:docId w15:val="{6EB143A2-2E3F-435D-9C07-CE54199E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15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BF7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2D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2D81"/>
    <w:rPr>
      <w:color w:val="0000FF"/>
      <w:u w:val="single"/>
    </w:rPr>
  </w:style>
  <w:style w:type="character" w:customStyle="1" w:styleId="views-field">
    <w:name w:val="views-field"/>
    <w:basedOn w:val="DefaultParagraphFont"/>
    <w:rsid w:val="00E36331"/>
  </w:style>
  <w:style w:type="character" w:customStyle="1" w:styleId="field-content">
    <w:name w:val="field-content"/>
    <w:basedOn w:val="DefaultParagraphFont"/>
    <w:rsid w:val="00E36331"/>
  </w:style>
  <w:style w:type="character" w:customStyle="1" w:styleId="date-display-single">
    <w:name w:val="date-display-single"/>
    <w:basedOn w:val="DefaultParagraphFont"/>
    <w:rsid w:val="00E36331"/>
  </w:style>
  <w:style w:type="paragraph" w:styleId="FootnoteText">
    <w:name w:val="footnote text"/>
    <w:basedOn w:val="Normal"/>
    <w:link w:val="FootnoteTextChar"/>
    <w:uiPriority w:val="99"/>
    <w:unhideWhenUsed/>
    <w:rsid w:val="00E36331"/>
    <w:pPr>
      <w:spacing w:after="0" w:line="240" w:lineRule="auto"/>
    </w:pPr>
    <w:rPr>
      <w:sz w:val="24"/>
      <w:szCs w:val="24"/>
    </w:rPr>
  </w:style>
  <w:style w:type="character" w:customStyle="1" w:styleId="FootnoteTextChar">
    <w:name w:val="Footnote Text Char"/>
    <w:basedOn w:val="DefaultParagraphFont"/>
    <w:link w:val="FootnoteText"/>
    <w:uiPriority w:val="99"/>
    <w:rsid w:val="00E36331"/>
    <w:rPr>
      <w:sz w:val="24"/>
      <w:szCs w:val="24"/>
    </w:rPr>
  </w:style>
  <w:style w:type="character" w:styleId="FootnoteReference">
    <w:name w:val="footnote reference"/>
    <w:basedOn w:val="DefaultParagraphFont"/>
    <w:uiPriority w:val="99"/>
    <w:unhideWhenUsed/>
    <w:rsid w:val="00E363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319227">
      <w:bodyDiv w:val="1"/>
      <w:marLeft w:val="0"/>
      <w:marRight w:val="0"/>
      <w:marTop w:val="0"/>
      <w:marBottom w:val="0"/>
      <w:divBdr>
        <w:top w:val="none" w:sz="0" w:space="0" w:color="auto"/>
        <w:left w:val="none" w:sz="0" w:space="0" w:color="auto"/>
        <w:bottom w:val="none" w:sz="0" w:space="0" w:color="auto"/>
        <w:right w:val="none" w:sz="0" w:space="0" w:color="auto"/>
      </w:divBdr>
    </w:div>
    <w:div w:id="1255894210">
      <w:bodyDiv w:val="1"/>
      <w:marLeft w:val="0"/>
      <w:marRight w:val="0"/>
      <w:marTop w:val="0"/>
      <w:marBottom w:val="0"/>
      <w:divBdr>
        <w:top w:val="none" w:sz="0" w:space="0" w:color="auto"/>
        <w:left w:val="none" w:sz="0" w:space="0" w:color="auto"/>
        <w:bottom w:val="none" w:sz="0" w:space="0" w:color="auto"/>
        <w:right w:val="none" w:sz="0" w:space="0" w:color="auto"/>
      </w:divBdr>
      <w:divsChild>
        <w:div w:id="1917786186">
          <w:marLeft w:val="0"/>
          <w:marRight w:val="0"/>
          <w:marTop w:val="0"/>
          <w:marBottom w:val="0"/>
          <w:divBdr>
            <w:top w:val="none" w:sz="0" w:space="0" w:color="auto"/>
            <w:left w:val="none" w:sz="0" w:space="0" w:color="auto"/>
            <w:bottom w:val="none" w:sz="0" w:space="0" w:color="auto"/>
            <w:right w:val="none" w:sz="0" w:space="0" w:color="auto"/>
          </w:divBdr>
          <w:divsChild>
            <w:div w:id="1397973222">
              <w:marLeft w:val="0"/>
              <w:marRight w:val="0"/>
              <w:marTop w:val="0"/>
              <w:marBottom w:val="0"/>
              <w:divBdr>
                <w:top w:val="none" w:sz="0" w:space="0" w:color="auto"/>
                <w:left w:val="none" w:sz="0" w:space="0" w:color="auto"/>
                <w:bottom w:val="none" w:sz="0" w:space="0" w:color="auto"/>
                <w:right w:val="none" w:sz="0" w:space="0" w:color="auto"/>
              </w:divBdr>
              <w:divsChild>
                <w:div w:id="703754714">
                  <w:marLeft w:val="0"/>
                  <w:marRight w:val="0"/>
                  <w:marTop w:val="0"/>
                  <w:marBottom w:val="0"/>
                  <w:divBdr>
                    <w:top w:val="none" w:sz="0" w:space="0" w:color="auto"/>
                    <w:left w:val="none" w:sz="0" w:space="0" w:color="auto"/>
                    <w:bottom w:val="none" w:sz="0" w:space="0" w:color="auto"/>
                    <w:right w:val="none" w:sz="0" w:space="0" w:color="auto"/>
                  </w:divBdr>
                  <w:divsChild>
                    <w:div w:id="674572094">
                      <w:marLeft w:val="0"/>
                      <w:marRight w:val="0"/>
                      <w:marTop w:val="0"/>
                      <w:marBottom w:val="0"/>
                      <w:divBdr>
                        <w:top w:val="none" w:sz="0" w:space="0" w:color="auto"/>
                        <w:left w:val="none" w:sz="0" w:space="0" w:color="auto"/>
                        <w:bottom w:val="none" w:sz="0" w:space="0" w:color="auto"/>
                        <w:right w:val="none" w:sz="0" w:space="0" w:color="auto"/>
                      </w:divBdr>
                      <w:divsChild>
                        <w:div w:id="1247615135">
                          <w:marLeft w:val="0"/>
                          <w:marRight w:val="0"/>
                          <w:marTop w:val="0"/>
                          <w:marBottom w:val="0"/>
                          <w:divBdr>
                            <w:top w:val="none" w:sz="0" w:space="0" w:color="auto"/>
                            <w:left w:val="none" w:sz="0" w:space="0" w:color="auto"/>
                            <w:bottom w:val="none" w:sz="0" w:space="0" w:color="auto"/>
                            <w:right w:val="none" w:sz="0" w:space="0" w:color="auto"/>
                          </w:divBdr>
                          <w:divsChild>
                            <w:div w:id="1425761039">
                              <w:marLeft w:val="0"/>
                              <w:marRight w:val="0"/>
                              <w:marTop w:val="0"/>
                              <w:marBottom w:val="0"/>
                              <w:divBdr>
                                <w:top w:val="none" w:sz="0" w:space="0" w:color="auto"/>
                                <w:left w:val="none" w:sz="0" w:space="0" w:color="auto"/>
                                <w:bottom w:val="none" w:sz="0" w:space="0" w:color="auto"/>
                                <w:right w:val="none" w:sz="0" w:space="0" w:color="auto"/>
                              </w:divBdr>
                              <w:divsChild>
                                <w:div w:id="1605192872">
                                  <w:marLeft w:val="0"/>
                                  <w:marRight w:val="0"/>
                                  <w:marTop w:val="0"/>
                                  <w:marBottom w:val="0"/>
                                  <w:divBdr>
                                    <w:top w:val="none" w:sz="0" w:space="0" w:color="auto"/>
                                    <w:left w:val="none" w:sz="0" w:space="0" w:color="auto"/>
                                    <w:bottom w:val="none" w:sz="0" w:space="0" w:color="auto"/>
                                    <w:right w:val="none" w:sz="0" w:space="0" w:color="auto"/>
                                  </w:divBdr>
                                  <w:divsChild>
                                    <w:div w:id="1566186356">
                                      <w:marLeft w:val="0"/>
                                      <w:marRight w:val="0"/>
                                      <w:marTop w:val="0"/>
                                      <w:marBottom w:val="0"/>
                                      <w:divBdr>
                                        <w:top w:val="none" w:sz="0" w:space="0" w:color="auto"/>
                                        <w:left w:val="none" w:sz="0" w:space="0" w:color="auto"/>
                                        <w:bottom w:val="none" w:sz="0" w:space="0" w:color="auto"/>
                                        <w:right w:val="none" w:sz="0" w:space="0" w:color="auto"/>
                                      </w:divBdr>
                                      <w:divsChild>
                                        <w:div w:id="1752117686">
                                          <w:marLeft w:val="0"/>
                                          <w:marRight w:val="0"/>
                                          <w:marTop w:val="0"/>
                                          <w:marBottom w:val="0"/>
                                          <w:divBdr>
                                            <w:top w:val="none" w:sz="0" w:space="0" w:color="auto"/>
                                            <w:left w:val="none" w:sz="0" w:space="0" w:color="auto"/>
                                            <w:bottom w:val="none" w:sz="0" w:space="0" w:color="auto"/>
                                            <w:right w:val="none" w:sz="0" w:space="0" w:color="auto"/>
                                          </w:divBdr>
                                        </w:div>
                                        <w:div w:id="385682415">
                                          <w:marLeft w:val="0"/>
                                          <w:marRight w:val="0"/>
                                          <w:marTop w:val="0"/>
                                          <w:marBottom w:val="0"/>
                                          <w:divBdr>
                                            <w:top w:val="none" w:sz="0" w:space="0" w:color="auto"/>
                                            <w:left w:val="none" w:sz="0" w:space="0" w:color="auto"/>
                                            <w:bottom w:val="none" w:sz="0" w:space="0" w:color="auto"/>
                                            <w:right w:val="none" w:sz="0" w:space="0" w:color="auto"/>
                                          </w:divBdr>
                                        </w:div>
                                        <w:div w:id="988679469">
                                          <w:marLeft w:val="0"/>
                                          <w:marRight w:val="0"/>
                                          <w:marTop w:val="0"/>
                                          <w:marBottom w:val="0"/>
                                          <w:divBdr>
                                            <w:top w:val="none" w:sz="0" w:space="0" w:color="auto"/>
                                            <w:left w:val="none" w:sz="0" w:space="0" w:color="auto"/>
                                            <w:bottom w:val="none" w:sz="0" w:space="0" w:color="auto"/>
                                            <w:right w:val="none" w:sz="0" w:space="0" w:color="auto"/>
                                          </w:divBdr>
                                          <w:divsChild>
                                            <w:div w:id="149370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361322">
                                          <w:marLeft w:val="0"/>
                                          <w:marRight w:val="0"/>
                                          <w:marTop w:val="0"/>
                                          <w:marBottom w:val="0"/>
                                          <w:divBdr>
                                            <w:top w:val="none" w:sz="0" w:space="0" w:color="auto"/>
                                            <w:left w:val="none" w:sz="0" w:space="0" w:color="auto"/>
                                            <w:bottom w:val="none" w:sz="0" w:space="0" w:color="auto"/>
                                            <w:right w:val="none" w:sz="0" w:space="0" w:color="auto"/>
                                          </w:divBdr>
                                        </w:div>
                                        <w:div w:id="2035378783">
                                          <w:marLeft w:val="0"/>
                                          <w:marRight w:val="0"/>
                                          <w:marTop w:val="0"/>
                                          <w:marBottom w:val="0"/>
                                          <w:divBdr>
                                            <w:top w:val="none" w:sz="0" w:space="0" w:color="auto"/>
                                            <w:left w:val="none" w:sz="0" w:space="0" w:color="auto"/>
                                            <w:bottom w:val="none" w:sz="0" w:space="0" w:color="auto"/>
                                            <w:right w:val="none" w:sz="0" w:space="0" w:color="auto"/>
                                          </w:divBdr>
                                        </w:div>
                                      </w:divsChild>
                                    </w:div>
                                    <w:div w:id="11213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651846">
                      <w:marLeft w:val="0"/>
                      <w:marRight w:val="0"/>
                      <w:marTop w:val="0"/>
                      <w:marBottom w:val="0"/>
                      <w:divBdr>
                        <w:top w:val="none" w:sz="0" w:space="0" w:color="auto"/>
                        <w:left w:val="none" w:sz="0" w:space="0" w:color="auto"/>
                        <w:bottom w:val="none" w:sz="0" w:space="0" w:color="auto"/>
                        <w:right w:val="none" w:sz="0" w:space="0" w:color="auto"/>
                      </w:divBdr>
                      <w:divsChild>
                        <w:div w:id="194393570">
                          <w:marLeft w:val="0"/>
                          <w:marRight w:val="0"/>
                          <w:marTop w:val="0"/>
                          <w:marBottom w:val="0"/>
                          <w:divBdr>
                            <w:top w:val="none" w:sz="0" w:space="0" w:color="auto"/>
                            <w:left w:val="none" w:sz="0" w:space="0" w:color="auto"/>
                            <w:bottom w:val="none" w:sz="0" w:space="0" w:color="auto"/>
                            <w:right w:val="none" w:sz="0" w:space="0" w:color="auto"/>
                          </w:divBdr>
                          <w:divsChild>
                            <w:div w:id="703335782">
                              <w:marLeft w:val="0"/>
                              <w:marRight w:val="0"/>
                              <w:marTop w:val="0"/>
                              <w:marBottom w:val="0"/>
                              <w:divBdr>
                                <w:top w:val="none" w:sz="0" w:space="0" w:color="auto"/>
                                <w:left w:val="none" w:sz="0" w:space="0" w:color="auto"/>
                                <w:bottom w:val="none" w:sz="0" w:space="0" w:color="auto"/>
                                <w:right w:val="none" w:sz="0" w:space="0" w:color="auto"/>
                              </w:divBdr>
                              <w:divsChild>
                                <w:div w:id="1874807164">
                                  <w:marLeft w:val="0"/>
                                  <w:marRight w:val="0"/>
                                  <w:marTop w:val="0"/>
                                  <w:marBottom w:val="0"/>
                                  <w:divBdr>
                                    <w:top w:val="none" w:sz="0" w:space="0" w:color="auto"/>
                                    <w:left w:val="none" w:sz="0" w:space="0" w:color="auto"/>
                                    <w:bottom w:val="none" w:sz="0" w:space="0" w:color="auto"/>
                                    <w:right w:val="none" w:sz="0" w:space="0" w:color="auto"/>
                                  </w:divBdr>
                                  <w:divsChild>
                                    <w:div w:id="1876578799">
                                      <w:marLeft w:val="0"/>
                                      <w:marRight w:val="0"/>
                                      <w:marTop w:val="0"/>
                                      <w:marBottom w:val="0"/>
                                      <w:divBdr>
                                        <w:top w:val="none" w:sz="0" w:space="0" w:color="auto"/>
                                        <w:left w:val="none" w:sz="0" w:space="0" w:color="auto"/>
                                        <w:bottom w:val="none" w:sz="0" w:space="0" w:color="auto"/>
                                        <w:right w:val="none" w:sz="0" w:space="0" w:color="auto"/>
                                      </w:divBdr>
                                      <w:divsChild>
                                        <w:div w:id="19946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267005">
      <w:bodyDiv w:val="1"/>
      <w:marLeft w:val="0"/>
      <w:marRight w:val="0"/>
      <w:marTop w:val="0"/>
      <w:marBottom w:val="0"/>
      <w:divBdr>
        <w:top w:val="none" w:sz="0" w:space="0" w:color="auto"/>
        <w:left w:val="none" w:sz="0" w:space="0" w:color="auto"/>
        <w:bottom w:val="none" w:sz="0" w:space="0" w:color="auto"/>
        <w:right w:val="none" w:sz="0" w:space="0" w:color="auto"/>
      </w:divBdr>
    </w:div>
    <w:div w:id="1947686685">
      <w:bodyDiv w:val="1"/>
      <w:marLeft w:val="0"/>
      <w:marRight w:val="0"/>
      <w:marTop w:val="0"/>
      <w:marBottom w:val="0"/>
      <w:divBdr>
        <w:top w:val="none" w:sz="0" w:space="0" w:color="auto"/>
        <w:left w:val="none" w:sz="0" w:space="0" w:color="auto"/>
        <w:bottom w:val="none" w:sz="0" w:space="0" w:color="auto"/>
        <w:right w:val="none" w:sz="0" w:space="0" w:color="auto"/>
      </w:divBdr>
      <w:divsChild>
        <w:div w:id="1027415886">
          <w:marLeft w:val="0"/>
          <w:marRight w:val="0"/>
          <w:marTop w:val="0"/>
          <w:marBottom w:val="0"/>
          <w:divBdr>
            <w:top w:val="none" w:sz="0" w:space="0" w:color="auto"/>
            <w:left w:val="none" w:sz="0" w:space="0" w:color="auto"/>
            <w:bottom w:val="none" w:sz="0" w:space="0" w:color="auto"/>
            <w:right w:val="none" w:sz="0" w:space="0" w:color="auto"/>
          </w:divBdr>
          <w:divsChild>
            <w:div w:id="1773014325">
              <w:marLeft w:val="0"/>
              <w:marRight w:val="0"/>
              <w:marTop w:val="0"/>
              <w:marBottom w:val="0"/>
              <w:divBdr>
                <w:top w:val="none" w:sz="0" w:space="0" w:color="auto"/>
                <w:left w:val="none" w:sz="0" w:space="0" w:color="auto"/>
                <w:bottom w:val="none" w:sz="0" w:space="0" w:color="auto"/>
                <w:right w:val="none" w:sz="0" w:space="0" w:color="auto"/>
              </w:divBdr>
              <w:divsChild>
                <w:div w:id="276303939">
                  <w:marLeft w:val="0"/>
                  <w:marRight w:val="0"/>
                  <w:marTop w:val="0"/>
                  <w:marBottom w:val="0"/>
                  <w:divBdr>
                    <w:top w:val="none" w:sz="0" w:space="0" w:color="auto"/>
                    <w:left w:val="none" w:sz="0" w:space="0" w:color="auto"/>
                    <w:bottom w:val="none" w:sz="0" w:space="0" w:color="auto"/>
                    <w:right w:val="none" w:sz="0" w:space="0" w:color="auto"/>
                  </w:divBdr>
                  <w:divsChild>
                    <w:div w:id="1218198860">
                      <w:marLeft w:val="0"/>
                      <w:marRight w:val="0"/>
                      <w:marTop w:val="0"/>
                      <w:marBottom w:val="0"/>
                      <w:divBdr>
                        <w:top w:val="none" w:sz="0" w:space="0" w:color="auto"/>
                        <w:left w:val="none" w:sz="0" w:space="0" w:color="auto"/>
                        <w:bottom w:val="none" w:sz="0" w:space="0" w:color="auto"/>
                        <w:right w:val="none" w:sz="0" w:space="0" w:color="auto"/>
                      </w:divBdr>
                      <w:divsChild>
                        <w:div w:id="1402096237">
                          <w:marLeft w:val="0"/>
                          <w:marRight w:val="0"/>
                          <w:marTop w:val="0"/>
                          <w:marBottom w:val="0"/>
                          <w:divBdr>
                            <w:top w:val="none" w:sz="0" w:space="0" w:color="auto"/>
                            <w:left w:val="none" w:sz="0" w:space="0" w:color="auto"/>
                            <w:bottom w:val="none" w:sz="0" w:space="0" w:color="auto"/>
                            <w:right w:val="none" w:sz="0" w:space="0" w:color="auto"/>
                          </w:divBdr>
                          <w:divsChild>
                            <w:div w:id="1209339677">
                              <w:marLeft w:val="0"/>
                              <w:marRight w:val="0"/>
                              <w:marTop w:val="0"/>
                              <w:marBottom w:val="0"/>
                              <w:divBdr>
                                <w:top w:val="none" w:sz="0" w:space="0" w:color="auto"/>
                                <w:left w:val="none" w:sz="0" w:space="0" w:color="auto"/>
                                <w:bottom w:val="none" w:sz="0" w:space="0" w:color="auto"/>
                                <w:right w:val="none" w:sz="0" w:space="0" w:color="auto"/>
                              </w:divBdr>
                              <w:divsChild>
                                <w:div w:id="1404639272">
                                  <w:marLeft w:val="0"/>
                                  <w:marRight w:val="0"/>
                                  <w:marTop w:val="0"/>
                                  <w:marBottom w:val="0"/>
                                  <w:divBdr>
                                    <w:top w:val="none" w:sz="0" w:space="0" w:color="auto"/>
                                    <w:left w:val="none" w:sz="0" w:space="0" w:color="auto"/>
                                    <w:bottom w:val="none" w:sz="0" w:space="0" w:color="auto"/>
                                    <w:right w:val="none" w:sz="0" w:space="0" w:color="auto"/>
                                  </w:divBdr>
                                  <w:divsChild>
                                    <w:div w:id="1792817415">
                                      <w:marLeft w:val="0"/>
                                      <w:marRight w:val="0"/>
                                      <w:marTop w:val="0"/>
                                      <w:marBottom w:val="0"/>
                                      <w:divBdr>
                                        <w:top w:val="none" w:sz="0" w:space="0" w:color="auto"/>
                                        <w:left w:val="none" w:sz="0" w:space="0" w:color="auto"/>
                                        <w:bottom w:val="none" w:sz="0" w:space="0" w:color="auto"/>
                                        <w:right w:val="none" w:sz="0" w:space="0" w:color="auto"/>
                                      </w:divBdr>
                                      <w:divsChild>
                                        <w:div w:id="473832521">
                                          <w:marLeft w:val="0"/>
                                          <w:marRight w:val="0"/>
                                          <w:marTop w:val="0"/>
                                          <w:marBottom w:val="0"/>
                                          <w:divBdr>
                                            <w:top w:val="none" w:sz="0" w:space="0" w:color="auto"/>
                                            <w:left w:val="none" w:sz="0" w:space="0" w:color="auto"/>
                                            <w:bottom w:val="none" w:sz="0" w:space="0" w:color="auto"/>
                                            <w:right w:val="none" w:sz="0" w:space="0" w:color="auto"/>
                                          </w:divBdr>
                                        </w:div>
                                        <w:div w:id="473328071">
                                          <w:marLeft w:val="0"/>
                                          <w:marRight w:val="0"/>
                                          <w:marTop w:val="0"/>
                                          <w:marBottom w:val="0"/>
                                          <w:divBdr>
                                            <w:top w:val="none" w:sz="0" w:space="0" w:color="auto"/>
                                            <w:left w:val="none" w:sz="0" w:space="0" w:color="auto"/>
                                            <w:bottom w:val="none" w:sz="0" w:space="0" w:color="auto"/>
                                            <w:right w:val="none" w:sz="0" w:space="0" w:color="auto"/>
                                          </w:divBdr>
                                        </w:div>
                                        <w:div w:id="410851412">
                                          <w:marLeft w:val="0"/>
                                          <w:marRight w:val="0"/>
                                          <w:marTop w:val="0"/>
                                          <w:marBottom w:val="0"/>
                                          <w:divBdr>
                                            <w:top w:val="none" w:sz="0" w:space="0" w:color="auto"/>
                                            <w:left w:val="none" w:sz="0" w:space="0" w:color="auto"/>
                                            <w:bottom w:val="none" w:sz="0" w:space="0" w:color="auto"/>
                                            <w:right w:val="none" w:sz="0" w:space="0" w:color="auto"/>
                                          </w:divBdr>
                                          <w:divsChild>
                                            <w:div w:id="238097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302628">
                                          <w:marLeft w:val="0"/>
                                          <w:marRight w:val="0"/>
                                          <w:marTop w:val="0"/>
                                          <w:marBottom w:val="0"/>
                                          <w:divBdr>
                                            <w:top w:val="none" w:sz="0" w:space="0" w:color="auto"/>
                                            <w:left w:val="none" w:sz="0" w:space="0" w:color="auto"/>
                                            <w:bottom w:val="none" w:sz="0" w:space="0" w:color="auto"/>
                                            <w:right w:val="none" w:sz="0" w:space="0" w:color="auto"/>
                                          </w:divBdr>
                                        </w:div>
                                        <w:div w:id="1584799886">
                                          <w:marLeft w:val="0"/>
                                          <w:marRight w:val="0"/>
                                          <w:marTop w:val="0"/>
                                          <w:marBottom w:val="0"/>
                                          <w:divBdr>
                                            <w:top w:val="none" w:sz="0" w:space="0" w:color="auto"/>
                                            <w:left w:val="none" w:sz="0" w:space="0" w:color="auto"/>
                                            <w:bottom w:val="none" w:sz="0" w:space="0" w:color="auto"/>
                                            <w:right w:val="none" w:sz="0" w:space="0" w:color="auto"/>
                                          </w:divBdr>
                                        </w:div>
                                      </w:divsChild>
                                    </w:div>
                                    <w:div w:id="14724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01874">
                      <w:marLeft w:val="0"/>
                      <w:marRight w:val="0"/>
                      <w:marTop w:val="0"/>
                      <w:marBottom w:val="0"/>
                      <w:divBdr>
                        <w:top w:val="none" w:sz="0" w:space="0" w:color="auto"/>
                        <w:left w:val="none" w:sz="0" w:space="0" w:color="auto"/>
                        <w:bottom w:val="none" w:sz="0" w:space="0" w:color="auto"/>
                        <w:right w:val="none" w:sz="0" w:space="0" w:color="auto"/>
                      </w:divBdr>
                      <w:divsChild>
                        <w:div w:id="774249721">
                          <w:marLeft w:val="0"/>
                          <w:marRight w:val="0"/>
                          <w:marTop w:val="0"/>
                          <w:marBottom w:val="0"/>
                          <w:divBdr>
                            <w:top w:val="none" w:sz="0" w:space="0" w:color="auto"/>
                            <w:left w:val="none" w:sz="0" w:space="0" w:color="auto"/>
                            <w:bottom w:val="none" w:sz="0" w:space="0" w:color="auto"/>
                            <w:right w:val="none" w:sz="0" w:space="0" w:color="auto"/>
                          </w:divBdr>
                          <w:divsChild>
                            <w:div w:id="212080880">
                              <w:marLeft w:val="0"/>
                              <w:marRight w:val="0"/>
                              <w:marTop w:val="0"/>
                              <w:marBottom w:val="0"/>
                              <w:divBdr>
                                <w:top w:val="none" w:sz="0" w:space="0" w:color="auto"/>
                                <w:left w:val="none" w:sz="0" w:space="0" w:color="auto"/>
                                <w:bottom w:val="none" w:sz="0" w:space="0" w:color="auto"/>
                                <w:right w:val="none" w:sz="0" w:space="0" w:color="auto"/>
                              </w:divBdr>
                              <w:divsChild>
                                <w:div w:id="252132433">
                                  <w:marLeft w:val="0"/>
                                  <w:marRight w:val="0"/>
                                  <w:marTop w:val="0"/>
                                  <w:marBottom w:val="0"/>
                                  <w:divBdr>
                                    <w:top w:val="none" w:sz="0" w:space="0" w:color="auto"/>
                                    <w:left w:val="none" w:sz="0" w:space="0" w:color="auto"/>
                                    <w:bottom w:val="none" w:sz="0" w:space="0" w:color="auto"/>
                                    <w:right w:val="none" w:sz="0" w:space="0" w:color="auto"/>
                                  </w:divBdr>
                                  <w:divsChild>
                                    <w:div w:id="533157788">
                                      <w:marLeft w:val="0"/>
                                      <w:marRight w:val="0"/>
                                      <w:marTop w:val="0"/>
                                      <w:marBottom w:val="0"/>
                                      <w:divBdr>
                                        <w:top w:val="none" w:sz="0" w:space="0" w:color="auto"/>
                                        <w:left w:val="none" w:sz="0" w:space="0" w:color="auto"/>
                                        <w:bottom w:val="none" w:sz="0" w:space="0" w:color="auto"/>
                                        <w:right w:val="none" w:sz="0" w:space="0" w:color="auto"/>
                                      </w:divBdr>
                                      <w:divsChild>
                                        <w:div w:id="5174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gif"/><Relationship Id="rId21" Type="http://schemas.openxmlformats.org/officeDocument/2006/relationships/image" Target="media/image13.gif"/><Relationship Id="rId22" Type="http://schemas.openxmlformats.org/officeDocument/2006/relationships/image" Target="media/image14.gif"/><Relationship Id="rId23" Type="http://schemas.openxmlformats.org/officeDocument/2006/relationships/image" Target="media/image15.gif"/><Relationship Id="rId24" Type="http://schemas.openxmlformats.org/officeDocument/2006/relationships/image" Target="media/image16.gif"/><Relationship Id="rId25" Type="http://schemas.openxmlformats.org/officeDocument/2006/relationships/image" Target="media/image17.gif"/><Relationship Id="rId26" Type="http://schemas.openxmlformats.org/officeDocument/2006/relationships/image" Target="media/image18.gif"/><Relationship Id="rId27" Type="http://schemas.openxmlformats.org/officeDocument/2006/relationships/image" Target="media/image19.gif"/><Relationship Id="rId28" Type="http://schemas.openxmlformats.org/officeDocument/2006/relationships/image" Target="media/image20.gif"/><Relationship Id="rId29" Type="http://schemas.openxmlformats.org/officeDocument/2006/relationships/image" Target="media/image21.gif"/><Relationship Id="rId170" Type="http://schemas.openxmlformats.org/officeDocument/2006/relationships/image" Target="media/image162.gif"/><Relationship Id="rId171" Type="http://schemas.openxmlformats.org/officeDocument/2006/relationships/image" Target="media/image163.gif"/><Relationship Id="rId172" Type="http://schemas.openxmlformats.org/officeDocument/2006/relationships/image" Target="media/image164.gif"/><Relationship Id="rId173" Type="http://schemas.openxmlformats.org/officeDocument/2006/relationships/image" Target="media/image165.gif"/><Relationship Id="rId174" Type="http://schemas.openxmlformats.org/officeDocument/2006/relationships/image" Target="media/image166.gif"/><Relationship Id="rId175" Type="http://schemas.openxmlformats.org/officeDocument/2006/relationships/image" Target="media/image167.gif"/><Relationship Id="rId176" Type="http://schemas.openxmlformats.org/officeDocument/2006/relationships/image" Target="media/image168.gif"/><Relationship Id="rId177" Type="http://schemas.openxmlformats.org/officeDocument/2006/relationships/image" Target="media/image169.gif"/><Relationship Id="rId178" Type="http://schemas.openxmlformats.org/officeDocument/2006/relationships/image" Target="media/image170.gif"/><Relationship Id="rId179" Type="http://schemas.openxmlformats.org/officeDocument/2006/relationships/image" Target="media/image171.gif"/><Relationship Id="rId230" Type="http://schemas.openxmlformats.org/officeDocument/2006/relationships/image" Target="media/image222.gif"/><Relationship Id="rId231" Type="http://schemas.openxmlformats.org/officeDocument/2006/relationships/image" Target="media/image223.gif"/><Relationship Id="rId232" Type="http://schemas.openxmlformats.org/officeDocument/2006/relationships/image" Target="media/image224.gif"/><Relationship Id="rId233" Type="http://schemas.openxmlformats.org/officeDocument/2006/relationships/image" Target="media/image225.gif"/><Relationship Id="rId234" Type="http://schemas.openxmlformats.org/officeDocument/2006/relationships/image" Target="media/image226.gif"/><Relationship Id="rId235" Type="http://schemas.openxmlformats.org/officeDocument/2006/relationships/image" Target="media/image227.gif"/><Relationship Id="rId236" Type="http://schemas.openxmlformats.org/officeDocument/2006/relationships/image" Target="media/image228.gif"/><Relationship Id="rId237" Type="http://schemas.openxmlformats.org/officeDocument/2006/relationships/image" Target="media/image229.gif"/><Relationship Id="rId238" Type="http://schemas.openxmlformats.org/officeDocument/2006/relationships/image" Target="media/image230.gif"/><Relationship Id="rId239" Type="http://schemas.openxmlformats.org/officeDocument/2006/relationships/image" Target="media/image231.gif"/><Relationship Id="rId30" Type="http://schemas.openxmlformats.org/officeDocument/2006/relationships/image" Target="media/image22.gif"/><Relationship Id="rId31" Type="http://schemas.openxmlformats.org/officeDocument/2006/relationships/image" Target="media/image23.gif"/><Relationship Id="rId32" Type="http://schemas.openxmlformats.org/officeDocument/2006/relationships/image" Target="media/image24.gif"/><Relationship Id="rId33" Type="http://schemas.openxmlformats.org/officeDocument/2006/relationships/image" Target="media/image25.gif"/><Relationship Id="rId34" Type="http://schemas.openxmlformats.org/officeDocument/2006/relationships/image" Target="media/image26.gif"/><Relationship Id="rId35" Type="http://schemas.openxmlformats.org/officeDocument/2006/relationships/image" Target="media/image27.gif"/><Relationship Id="rId36" Type="http://schemas.openxmlformats.org/officeDocument/2006/relationships/image" Target="media/image28.gif"/><Relationship Id="rId37" Type="http://schemas.openxmlformats.org/officeDocument/2006/relationships/image" Target="media/image29.gif"/><Relationship Id="rId38" Type="http://schemas.openxmlformats.org/officeDocument/2006/relationships/image" Target="media/image30.gif"/><Relationship Id="rId39" Type="http://schemas.openxmlformats.org/officeDocument/2006/relationships/image" Target="media/image31.gif"/><Relationship Id="rId180" Type="http://schemas.openxmlformats.org/officeDocument/2006/relationships/image" Target="media/image172.gif"/><Relationship Id="rId181" Type="http://schemas.openxmlformats.org/officeDocument/2006/relationships/image" Target="media/image173.gif"/><Relationship Id="rId182" Type="http://schemas.openxmlformats.org/officeDocument/2006/relationships/image" Target="media/image174.gif"/><Relationship Id="rId183" Type="http://schemas.openxmlformats.org/officeDocument/2006/relationships/image" Target="media/image175.gif"/><Relationship Id="rId184" Type="http://schemas.openxmlformats.org/officeDocument/2006/relationships/image" Target="media/image176.gif"/><Relationship Id="rId185" Type="http://schemas.openxmlformats.org/officeDocument/2006/relationships/image" Target="media/image177.gif"/><Relationship Id="rId186" Type="http://schemas.openxmlformats.org/officeDocument/2006/relationships/image" Target="media/image178.gif"/><Relationship Id="rId187" Type="http://schemas.openxmlformats.org/officeDocument/2006/relationships/image" Target="media/image179.gif"/><Relationship Id="rId188" Type="http://schemas.openxmlformats.org/officeDocument/2006/relationships/image" Target="media/image180.gif"/><Relationship Id="rId189" Type="http://schemas.openxmlformats.org/officeDocument/2006/relationships/image" Target="media/image181.gif"/><Relationship Id="rId240" Type="http://schemas.openxmlformats.org/officeDocument/2006/relationships/image" Target="media/image232.gif"/><Relationship Id="rId241" Type="http://schemas.openxmlformats.org/officeDocument/2006/relationships/image" Target="media/image233.gif"/><Relationship Id="rId242" Type="http://schemas.openxmlformats.org/officeDocument/2006/relationships/image" Target="media/image234.gif"/><Relationship Id="rId243" Type="http://schemas.openxmlformats.org/officeDocument/2006/relationships/image" Target="media/image235.gif"/><Relationship Id="rId244" Type="http://schemas.openxmlformats.org/officeDocument/2006/relationships/image" Target="media/image236.gif"/><Relationship Id="rId245" Type="http://schemas.openxmlformats.org/officeDocument/2006/relationships/image" Target="media/image237.gif"/><Relationship Id="rId246" Type="http://schemas.openxmlformats.org/officeDocument/2006/relationships/image" Target="media/image238.gif"/><Relationship Id="rId247" Type="http://schemas.openxmlformats.org/officeDocument/2006/relationships/image" Target="media/image239.gif"/><Relationship Id="rId248" Type="http://schemas.openxmlformats.org/officeDocument/2006/relationships/image" Target="media/image240.gif"/><Relationship Id="rId249" Type="http://schemas.openxmlformats.org/officeDocument/2006/relationships/image" Target="media/image241.gif"/><Relationship Id="rId300" Type="http://schemas.openxmlformats.org/officeDocument/2006/relationships/image" Target="media/image292.gif"/><Relationship Id="rId301" Type="http://schemas.openxmlformats.org/officeDocument/2006/relationships/image" Target="media/image293.gif"/><Relationship Id="rId302" Type="http://schemas.openxmlformats.org/officeDocument/2006/relationships/image" Target="media/image294.gif"/><Relationship Id="rId303" Type="http://schemas.openxmlformats.org/officeDocument/2006/relationships/image" Target="media/image295.gif"/><Relationship Id="rId304" Type="http://schemas.openxmlformats.org/officeDocument/2006/relationships/image" Target="media/image296.gif"/><Relationship Id="rId305" Type="http://schemas.openxmlformats.org/officeDocument/2006/relationships/image" Target="media/image297.gif"/><Relationship Id="rId306" Type="http://schemas.openxmlformats.org/officeDocument/2006/relationships/image" Target="media/image298.gif"/><Relationship Id="rId307" Type="http://schemas.openxmlformats.org/officeDocument/2006/relationships/image" Target="media/image299.gif"/><Relationship Id="rId308" Type="http://schemas.openxmlformats.org/officeDocument/2006/relationships/image" Target="media/image300.gif"/><Relationship Id="rId309" Type="http://schemas.openxmlformats.org/officeDocument/2006/relationships/image" Target="media/image301.gif"/><Relationship Id="rId40" Type="http://schemas.openxmlformats.org/officeDocument/2006/relationships/image" Target="media/image32.gif"/><Relationship Id="rId41" Type="http://schemas.openxmlformats.org/officeDocument/2006/relationships/image" Target="media/image33.gif"/><Relationship Id="rId42" Type="http://schemas.openxmlformats.org/officeDocument/2006/relationships/image" Target="media/image34.gif"/><Relationship Id="rId43" Type="http://schemas.openxmlformats.org/officeDocument/2006/relationships/image" Target="media/image35.gif"/><Relationship Id="rId44" Type="http://schemas.openxmlformats.org/officeDocument/2006/relationships/image" Target="media/image36.gif"/><Relationship Id="rId45" Type="http://schemas.openxmlformats.org/officeDocument/2006/relationships/image" Target="media/image37.gif"/><Relationship Id="rId46" Type="http://schemas.openxmlformats.org/officeDocument/2006/relationships/image" Target="media/image38.gif"/><Relationship Id="rId47" Type="http://schemas.openxmlformats.org/officeDocument/2006/relationships/image" Target="media/image39.gif"/><Relationship Id="rId48" Type="http://schemas.openxmlformats.org/officeDocument/2006/relationships/image" Target="media/image40.gif"/><Relationship Id="rId49" Type="http://schemas.openxmlformats.org/officeDocument/2006/relationships/image" Target="media/image41.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90" Type="http://schemas.openxmlformats.org/officeDocument/2006/relationships/image" Target="media/image182.gif"/><Relationship Id="rId191" Type="http://schemas.openxmlformats.org/officeDocument/2006/relationships/image" Target="media/image183.gif"/><Relationship Id="rId192" Type="http://schemas.openxmlformats.org/officeDocument/2006/relationships/image" Target="media/image184.gif"/><Relationship Id="rId193" Type="http://schemas.openxmlformats.org/officeDocument/2006/relationships/image" Target="media/image185.gif"/><Relationship Id="rId194" Type="http://schemas.openxmlformats.org/officeDocument/2006/relationships/image" Target="media/image186.gif"/><Relationship Id="rId195" Type="http://schemas.openxmlformats.org/officeDocument/2006/relationships/image" Target="media/image187.gif"/><Relationship Id="rId196" Type="http://schemas.openxmlformats.org/officeDocument/2006/relationships/image" Target="media/image188.gif"/><Relationship Id="rId197" Type="http://schemas.openxmlformats.org/officeDocument/2006/relationships/image" Target="media/image189.gif"/><Relationship Id="rId198" Type="http://schemas.openxmlformats.org/officeDocument/2006/relationships/image" Target="media/image190.gif"/><Relationship Id="rId199" Type="http://schemas.openxmlformats.org/officeDocument/2006/relationships/image" Target="media/image191.gif"/><Relationship Id="rId250" Type="http://schemas.openxmlformats.org/officeDocument/2006/relationships/image" Target="media/image242.gif"/><Relationship Id="rId251" Type="http://schemas.openxmlformats.org/officeDocument/2006/relationships/image" Target="media/image243.gif"/><Relationship Id="rId252" Type="http://schemas.openxmlformats.org/officeDocument/2006/relationships/image" Target="media/image244.gif"/><Relationship Id="rId253" Type="http://schemas.openxmlformats.org/officeDocument/2006/relationships/image" Target="media/image245.gif"/><Relationship Id="rId254" Type="http://schemas.openxmlformats.org/officeDocument/2006/relationships/image" Target="media/image246.gif"/><Relationship Id="rId255" Type="http://schemas.openxmlformats.org/officeDocument/2006/relationships/image" Target="media/image247.gif"/><Relationship Id="rId256" Type="http://schemas.openxmlformats.org/officeDocument/2006/relationships/image" Target="media/image248.gif"/><Relationship Id="rId257" Type="http://schemas.openxmlformats.org/officeDocument/2006/relationships/image" Target="media/image249.gif"/><Relationship Id="rId258" Type="http://schemas.openxmlformats.org/officeDocument/2006/relationships/image" Target="media/image250.gif"/><Relationship Id="rId259" Type="http://schemas.openxmlformats.org/officeDocument/2006/relationships/image" Target="media/image251.gif"/><Relationship Id="rId310" Type="http://schemas.openxmlformats.org/officeDocument/2006/relationships/image" Target="media/image302.gif"/><Relationship Id="rId311" Type="http://schemas.openxmlformats.org/officeDocument/2006/relationships/image" Target="media/image303.gif"/><Relationship Id="rId312" Type="http://schemas.openxmlformats.org/officeDocument/2006/relationships/image" Target="media/image304.gif"/><Relationship Id="rId313" Type="http://schemas.openxmlformats.org/officeDocument/2006/relationships/image" Target="media/image305.gif"/><Relationship Id="rId314" Type="http://schemas.openxmlformats.org/officeDocument/2006/relationships/image" Target="media/image306.gif"/><Relationship Id="rId315" Type="http://schemas.openxmlformats.org/officeDocument/2006/relationships/image" Target="media/image307.gif"/><Relationship Id="rId316" Type="http://schemas.openxmlformats.org/officeDocument/2006/relationships/image" Target="media/image308.gif"/><Relationship Id="rId317" Type="http://schemas.openxmlformats.org/officeDocument/2006/relationships/image" Target="media/image309.gif"/><Relationship Id="rId318" Type="http://schemas.openxmlformats.org/officeDocument/2006/relationships/image" Target="media/image310.gif"/><Relationship Id="rId319" Type="http://schemas.openxmlformats.org/officeDocument/2006/relationships/image" Target="media/image311.gif"/><Relationship Id="rId50" Type="http://schemas.openxmlformats.org/officeDocument/2006/relationships/image" Target="media/image42.gif"/><Relationship Id="rId51" Type="http://schemas.openxmlformats.org/officeDocument/2006/relationships/image" Target="media/image43.gif"/><Relationship Id="rId52" Type="http://schemas.openxmlformats.org/officeDocument/2006/relationships/image" Target="media/image44.gif"/><Relationship Id="rId53" Type="http://schemas.openxmlformats.org/officeDocument/2006/relationships/image" Target="media/image45.gif"/><Relationship Id="rId54" Type="http://schemas.openxmlformats.org/officeDocument/2006/relationships/image" Target="media/image46.gif"/><Relationship Id="rId55" Type="http://schemas.openxmlformats.org/officeDocument/2006/relationships/image" Target="media/image47.gif"/><Relationship Id="rId56" Type="http://schemas.openxmlformats.org/officeDocument/2006/relationships/image" Target="media/image48.gif"/><Relationship Id="rId57" Type="http://schemas.openxmlformats.org/officeDocument/2006/relationships/image" Target="media/image49.gif"/><Relationship Id="rId58" Type="http://schemas.openxmlformats.org/officeDocument/2006/relationships/image" Target="media/image50.gif"/><Relationship Id="rId59" Type="http://schemas.openxmlformats.org/officeDocument/2006/relationships/image" Target="media/image51.gif"/><Relationship Id="rId260" Type="http://schemas.openxmlformats.org/officeDocument/2006/relationships/image" Target="media/image252.gif"/><Relationship Id="rId261" Type="http://schemas.openxmlformats.org/officeDocument/2006/relationships/image" Target="media/image253.gif"/><Relationship Id="rId262" Type="http://schemas.openxmlformats.org/officeDocument/2006/relationships/image" Target="media/image254.gif"/><Relationship Id="rId263" Type="http://schemas.openxmlformats.org/officeDocument/2006/relationships/image" Target="media/image255.gif"/><Relationship Id="rId264" Type="http://schemas.openxmlformats.org/officeDocument/2006/relationships/image" Target="media/image256.gif"/><Relationship Id="rId265" Type="http://schemas.openxmlformats.org/officeDocument/2006/relationships/image" Target="media/image257.gif"/><Relationship Id="rId266" Type="http://schemas.openxmlformats.org/officeDocument/2006/relationships/image" Target="media/image258.gif"/><Relationship Id="rId267" Type="http://schemas.openxmlformats.org/officeDocument/2006/relationships/image" Target="media/image259.gif"/><Relationship Id="rId268" Type="http://schemas.openxmlformats.org/officeDocument/2006/relationships/image" Target="media/image260.gif"/><Relationship Id="rId269" Type="http://schemas.openxmlformats.org/officeDocument/2006/relationships/image" Target="media/image261.gif"/><Relationship Id="rId320" Type="http://schemas.openxmlformats.org/officeDocument/2006/relationships/image" Target="media/image312.gif"/><Relationship Id="rId321" Type="http://schemas.openxmlformats.org/officeDocument/2006/relationships/image" Target="media/image313.gif"/><Relationship Id="rId322" Type="http://schemas.openxmlformats.org/officeDocument/2006/relationships/image" Target="media/image314.gif"/><Relationship Id="rId323" Type="http://schemas.openxmlformats.org/officeDocument/2006/relationships/image" Target="media/image315.gif"/><Relationship Id="rId324" Type="http://schemas.openxmlformats.org/officeDocument/2006/relationships/image" Target="media/image316.gif"/><Relationship Id="rId325" Type="http://schemas.openxmlformats.org/officeDocument/2006/relationships/image" Target="media/image317.gif"/><Relationship Id="rId326" Type="http://schemas.openxmlformats.org/officeDocument/2006/relationships/image" Target="media/image318.gif"/><Relationship Id="rId327" Type="http://schemas.openxmlformats.org/officeDocument/2006/relationships/image" Target="media/image319.gif"/><Relationship Id="rId328" Type="http://schemas.openxmlformats.org/officeDocument/2006/relationships/image" Target="media/image320.gif"/><Relationship Id="rId329" Type="http://schemas.openxmlformats.org/officeDocument/2006/relationships/image" Target="media/image321.gif"/><Relationship Id="rId100" Type="http://schemas.openxmlformats.org/officeDocument/2006/relationships/image" Target="media/image92.gif"/><Relationship Id="rId101" Type="http://schemas.openxmlformats.org/officeDocument/2006/relationships/image" Target="media/image93.gif"/><Relationship Id="rId102" Type="http://schemas.openxmlformats.org/officeDocument/2006/relationships/image" Target="media/image94.gif"/><Relationship Id="rId103" Type="http://schemas.openxmlformats.org/officeDocument/2006/relationships/image" Target="media/image95.gif"/><Relationship Id="rId104" Type="http://schemas.openxmlformats.org/officeDocument/2006/relationships/image" Target="media/image96.gif"/><Relationship Id="rId105" Type="http://schemas.openxmlformats.org/officeDocument/2006/relationships/image" Target="media/image97.gif"/><Relationship Id="rId106" Type="http://schemas.openxmlformats.org/officeDocument/2006/relationships/image" Target="media/image98.gif"/><Relationship Id="rId107" Type="http://schemas.openxmlformats.org/officeDocument/2006/relationships/image" Target="media/image99.gif"/><Relationship Id="rId108" Type="http://schemas.openxmlformats.org/officeDocument/2006/relationships/image" Target="media/image100.gif"/><Relationship Id="rId109" Type="http://schemas.openxmlformats.org/officeDocument/2006/relationships/image" Target="media/image101.gif"/><Relationship Id="rId60" Type="http://schemas.openxmlformats.org/officeDocument/2006/relationships/image" Target="media/image52.gif"/><Relationship Id="rId61" Type="http://schemas.openxmlformats.org/officeDocument/2006/relationships/image" Target="media/image53.gif"/><Relationship Id="rId62" Type="http://schemas.openxmlformats.org/officeDocument/2006/relationships/image" Target="media/image54.gif"/><Relationship Id="rId63" Type="http://schemas.openxmlformats.org/officeDocument/2006/relationships/image" Target="media/image55.gif"/><Relationship Id="rId64" Type="http://schemas.openxmlformats.org/officeDocument/2006/relationships/image" Target="media/image56.gif"/><Relationship Id="rId65" Type="http://schemas.openxmlformats.org/officeDocument/2006/relationships/image" Target="media/image57.gif"/><Relationship Id="rId66" Type="http://schemas.openxmlformats.org/officeDocument/2006/relationships/image" Target="media/image58.gif"/><Relationship Id="rId67" Type="http://schemas.openxmlformats.org/officeDocument/2006/relationships/image" Target="media/image59.gif"/><Relationship Id="rId68" Type="http://schemas.openxmlformats.org/officeDocument/2006/relationships/image" Target="media/image60.gif"/><Relationship Id="rId69" Type="http://schemas.openxmlformats.org/officeDocument/2006/relationships/image" Target="media/image61.gif"/><Relationship Id="rId270" Type="http://schemas.openxmlformats.org/officeDocument/2006/relationships/image" Target="media/image262.gif"/><Relationship Id="rId271" Type="http://schemas.openxmlformats.org/officeDocument/2006/relationships/image" Target="media/image263.gif"/><Relationship Id="rId272" Type="http://schemas.openxmlformats.org/officeDocument/2006/relationships/image" Target="media/image264.gif"/><Relationship Id="rId273" Type="http://schemas.openxmlformats.org/officeDocument/2006/relationships/image" Target="media/image265.gif"/><Relationship Id="rId274" Type="http://schemas.openxmlformats.org/officeDocument/2006/relationships/image" Target="media/image266.gif"/><Relationship Id="rId275" Type="http://schemas.openxmlformats.org/officeDocument/2006/relationships/image" Target="media/image267.gif"/><Relationship Id="rId276" Type="http://schemas.openxmlformats.org/officeDocument/2006/relationships/image" Target="media/image268.gif"/><Relationship Id="rId277" Type="http://schemas.openxmlformats.org/officeDocument/2006/relationships/image" Target="media/image269.gif"/><Relationship Id="rId278" Type="http://schemas.openxmlformats.org/officeDocument/2006/relationships/image" Target="media/image270.gif"/><Relationship Id="rId279" Type="http://schemas.openxmlformats.org/officeDocument/2006/relationships/image" Target="media/image271.gif"/><Relationship Id="rId330" Type="http://schemas.openxmlformats.org/officeDocument/2006/relationships/image" Target="media/image322.gif"/><Relationship Id="rId331" Type="http://schemas.openxmlformats.org/officeDocument/2006/relationships/image" Target="media/image323.gif"/><Relationship Id="rId332" Type="http://schemas.openxmlformats.org/officeDocument/2006/relationships/image" Target="media/image324.gif"/><Relationship Id="rId333" Type="http://schemas.openxmlformats.org/officeDocument/2006/relationships/image" Target="media/image325.gif"/><Relationship Id="rId334" Type="http://schemas.openxmlformats.org/officeDocument/2006/relationships/image" Target="media/image326.gif"/><Relationship Id="rId335" Type="http://schemas.openxmlformats.org/officeDocument/2006/relationships/image" Target="media/image327.gif"/><Relationship Id="rId336" Type="http://schemas.openxmlformats.org/officeDocument/2006/relationships/image" Target="media/image328.gif"/><Relationship Id="rId337" Type="http://schemas.openxmlformats.org/officeDocument/2006/relationships/image" Target="media/image329.gif"/><Relationship Id="rId338" Type="http://schemas.openxmlformats.org/officeDocument/2006/relationships/image" Target="media/image330.gif"/><Relationship Id="rId339" Type="http://schemas.openxmlformats.org/officeDocument/2006/relationships/image" Target="media/image331.gif"/><Relationship Id="rId110" Type="http://schemas.openxmlformats.org/officeDocument/2006/relationships/image" Target="media/image102.gif"/><Relationship Id="rId111" Type="http://schemas.openxmlformats.org/officeDocument/2006/relationships/image" Target="media/image103.gif"/><Relationship Id="rId112" Type="http://schemas.openxmlformats.org/officeDocument/2006/relationships/image" Target="media/image104.gif"/><Relationship Id="rId113" Type="http://schemas.openxmlformats.org/officeDocument/2006/relationships/image" Target="media/image105.gif"/><Relationship Id="rId114" Type="http://schemas.openxmlformats.org/officeDocument/2006/relationships/image" Target="media/image106.gif"/><Relationship Id="rId115" Type="http://schemas.openxmlformats.org/officeDocument/2006/relationships/image" Target="media/image107.gif"/><Relationship Id="rId70" Type="http://schemas.openxmlformats.org/officeDocument/2006/relationships/image" Target="media/image62.gif"/><Relationship Id="rId71" Type="http://schemas.openxmlformats.org/officeDocument/2006/relationships/image" Target="media/image63.gif"/><Relationship Id="rId72" Type="http://schemas.openxmlformats.org/officeDocument/2006/relationships/image" Target="media/image64.gif"/><Relationship Id="rId73" Type="http://schemas.openxmlformats.org/officeDocument/2006/relationships/image" Target="media/image65.gif"/><Relationship Id="rId74" Type="http://schemas.openxmlformats.org/officeDocument/2006/relationships/image" Target="media/image66.gif"/><Relationship Id="rId75" Type="http://schemas.openxmlformats.org/officeDocument/2006/relationships/image" Target="media/image67.gif"/><Relationship Id="rId76" Type="http://schemas.openxmlformats.org/officeDocument/2006/relationships/image" Target="media/image68.gif"/><Relationship Id="rId77" Type="http://schemas.openxmlformats.org/officeDocument/2006/relationships/image" Target="media/image69.gif"/><Relationship Id="rId78" Type="http://schemas.openxmlformats.org/officeDocument/2006/relationships/image" Target="media/image70.gif"/><Relationship Id="rId79" Type="http://schemas.openxmlformats.org/officeDocument/2006/relationships/image" Target="media/image71.gif"/><Relationship Id="rId116" Type="http://schemas.openxmlformats.org/officeDocument/2006/relationships/image" Target="media/image108.gif"/><Relationship Id="rId117" Type="http://schemas.openxmlformats.org/officeDocument/2006/relationships/image" Target="media/image109.gif"/><Relationship Id="rId118" Type="http://schemas.openxmlformats.org/officeDocument/2006/relationships/image" Target="media/image110.gif"/><Relationship Id="rId119" Type="http://schemas.openxmlformats.org/officeDocument/2006/relationships/image" Target="media/image111.gif"/><Relationship Id="rId280" Type="http://schemas.openxmlformats.org/officeDocument/2006/relationships/image" Target="media/image272.gif"/><Relationship Id="rId281" Type="http://schemas.openxmlformats.org/officeDocument/2006/relationships/image" Target="media/image273.gif"/><Relationship Id="rId282" Type="http://schemas.openxmlformats.org/officeDocument/2006/relationships/image" Target="media/image274.gif"/><Relationship Id="rId283" Type="http://schemas.openxmlformats.org/officeDocument/2006/relationships/image" Target="media/image275.gif"/><Relationship Id="rId284" Type="http://schemas.openxmlformats.org/officeDocument/2006/relationships/image" Target="media/image276.gif"/><Relationship Id="rId285" Type="http://schemas.openxmlformats.org/officeDocument/2006/relationships/image" Target="media/image277.gif"/><Relationship Id="rId286" Type="http://schemas.openxmlformats.org/officeDocument/2006/relationships/image" Target="media/image278.gif"/><Relationship Id="rId287" Type="http://schemas.openxmlformats.org/officeDocument/2006/relationships/image" Target="media/image279.gif"/><Relationship Id="rId288" Type="http://schemas.openxmlformats.org/officeDocument/2006/relationships/image" Target="media/image280.gif"/><Relationship Id="rId289" Type="http://schemas.openxmlformats.org/officeDocument/2006/relationships/image" Target="media/image281.gif"/><Relationship Id="rId340" Type="http://schemas.openxmlformats.org/officeDocument/2006/relationships/image" Target="media/image332.gif"/><Relationship Id="rId341" Type="http://schemas.openxmlformats.org/officeDocument/2006/relationships/image" Target="media/image333.gif"/><Relationship Id="rId342" Type="http://schemas.openxmlformats.org/officeDocument/2006/relationships/image" Target="media/image334.gif"/><Relationship Id="rId343" Type="http://schemas.openxmlformats.org/officeDocument/2006/relationships/image" Target="media/image335.gif"/><Relationship Id="rId344" Type="http://schemas.openxmlformats.org/officeDocument/2006/relationships/image" Target="media/image336.gif"/><Relationship Id="rId345" Type="http://schemas.openxmlformats.org/officeDocument/2006/relationships/image" Target="media/image337.gif"/><Relationship Id="rId346" Type="http://schemas.openxmlformats.org/officeDocument/2006/relationships/image" Target="media/image338.gif"/><Relationship Id="rId347" Type="http://schemas.openxmlformats.org/officeDocument/2006/relationships/image" Target="media/image339.gif"/><Relationship Id="rId348" Type="http://schemas.openxmlformats.org/officeDocument/2006/relationships/image" Target="media/image340.gif"/><Relationship Id="rId349" Type="http://schemas.openxmlformats.org/officeDocument/2006/relationships/image" Target="media/image341.gif"/><Relationship Id="rId400" Type="http://schemas.openxmlformats.org/officeDocument/2006/relationships/image" Target="media/image391.gif"/><Relationship Id="rId401" Type="http://schemas.openxmlformats.org/officeDocument/2006/relationships/image" Target="media/image392.gif"/><Relationship Id="rId402" Type="http://schemas.openxmlformats.org/officeDocument/2006/relationships/image" Target="media/image393.gif"/><Relationship Id="rId403" Type="http://schemas.openxmlformats.org/officeDocument/2006/relationships/image" Target="media/image394.gif"/><Relationship Id="rId404" Type="http://schemas.openxmlformats.org/officeDocument/2006/relationships/image" Target="media/image395.gif"/><Relationship Id="rId405" Type="http://schemas.openxmlformats.org/officeDocument/2006/relationships/image" Target="media/image396.gif"/><Relationship Id="rId406" Type="http://schemas.openxmlformats.org/officeDocument/2006/relationships/image" Target="media/image397.gif"/><Relationship Id="rId407" Type="http://schemas.openxmlformats.org/officeDocument/2006/relationships/image" Target="media/image398.gif"/><Relationship Id="rId408" Type="http://schemas.openxmlformats.org/officeDocument/2006/relationships/image" Target="media/image399.gif"/><Relationship Id="rId409" Type="http://schemas.openxmlformats.org/officeDocument/2006/relationships/image" Target="media/image400.gif"/><Relationship Id="rId120" Type="http://schemas.openxmlformats.org/officeDocument/2006/relationships/image" Target="media/image112.gif"/><Relationship Id="rId121" Type="http://schemas.openxmlformats.org/officeDocument/2006/relationships/image" Target="media/image113.gif"/><Relationship Id="rId122" Type="http://schemas.openxmlformats.org/officeDocument/2006/relationships/image" Target="media/image114.gif"/><Relationship Id="rId123" Type="http://schemas.openxmlformats.org/officeDocument/2006/relationships/image" Target="media/image115.gif"/><Relationship Id="rId124" Type="http://schemas.openxmlformats.org/officeDocument/2006/relationships/image" Target="media/image116.gif"/><Relationship Id="rId125" Type="http://schemas.openxmlformats.org/officeDocument/2006/relationships/image" Target="media/image117.gif"/><Relationship Id="rId80" Type="http://schemas.openxmlformats.org/officeDocument/2006/relationships/image" Target="media/image72.gif"/><Relationship Id="rId81" Type="http://schemas.openxmlformats.org/officeDocument/2006/relationships/image" Target="media/image73.gif"/><Relationship Id="rId82" Type="http://schemas.openxmlformats.org/officeDocument/2006/relationships/image" Target="media/image74.gif"/><Relationship Id="rId83" Type="http://schemas.openxmlformats.org/officeDocument/2006/relationships/image" Target="media/image75.gif"/><Relationship Id="rId84" Type="http://schemas.openxmlformats.org/officeDocument/2006/relationships/image" Target="media/image76.gif"/><Relationship Id="rId85" Type="http://schemas.openxmlformats.org/officeDocument/2006/relationships/image" Target="media/image77.gif"/><Relationship Id="rId86" Type="http://schemas.openxmlformats.org/officeDocument/2006/relationships/image" Target="media/image78.gif"/><Relationship Id="rId87" Type="http://schemas.openxmlformats.org/officeDocument/2006/relationships/image" Target="media/image79.gif"/><Relationship Id="rId88" Type="http://schemas.openxmlformats.org/officeDocument/2006/relationships/image" Target="media/image80.gif"/><Relationship Id="rId89" Type="http://schemas.openxmlformats.org/officeDocument/2006/relationships/image" Target="media/image81.gif"/><Relationship Id="rId126" Type="http://schemas.openxmlformats.org/officeDocument/2006/relationships/image" Target="media/image118.gif"/><Relationship Id="rId127" Type="http://schemas.openxmlformats.org/officeDocument/2006/relationships/image" Target="media/image119.gif"/><Relationship Id="rId128" Type="http://schemas.openxmlformats.org/officeDocument/2006/relationships/image" Target="media/image120.gif"/><Relationship Id="rId129" Type="http://schemas.openxmlformats.org/officeDocument/2006/relationships/image" Target="media/image121.gif"/><Relationship Id="rId290" Type="http://schemas.openxmlformats.org/officeDocument/2006/relationships/image" Target="media/image282.gif"/><Relationship Id="rId291" Type="http://schemas.openxmlformats.org/officeDocument/2006/relationships/image" Target="media/image283.gif"/><Relationship Id="rId292" Type="http://schemas.openxmlformats.org/officeDocument/2006/relationships/image" Target="media/image284.gif"/><Relationship Id="rId293" Type="http://schemas.openxmlformats.org/officeDocument/2006/relationships/image" Target="media/image285.gif"/><Relationship Id="rId294" Type="http://schemas.openxmlformats.org/officeDocument/2006/relationships/image" Target="media/image286.gif"/><Relationship Id="rId295" Type="http://schemas.openxmlformats.org/officeDocument/2006/relationships/image" Target="media/image287.gif"/><Relationship Id="rId296" Type="http://schemas.openxmlformats.org/officeDocument/2006/relationships/image" Target="media/image288.gif"/><Relationship Id="rId297" Type="http://schemas.openxmlformats.org/officeDocument/2006/relationships/image" Target="media/image289.gif"/><Relationship Id="rId298" Type="http://schemas.openxmlformats.org/officeDocument/2006/relationships/image" Target="media/image290.gif"/><Relationship Id="rId299" Type="http://schemas.openxmlformats.org/officeDocument/2006/relationships/image" Target="media/image291.gif"/><Relationship Id="rId350" Type="http://schemas.openxmlformats.org/officeDocument/2006/relationships/image" Target="media/image342.gif"/><Relationship Id="rId351" Type="http://schemas.openxmlformats.org/officeDocument/2006/relationships/image" Target="media/image343.gif"/><Relationship Id="rId352" Type="http://schemas.openxmlformats.org/officeDocument/2006/relationships/image" Target="media/image344.gif"/><Relationship Id="rId353" Type="http://schemas.openxmlformats.org/officeDocument/2006/relationships/image" Target="media/image345.gif"/><Relationship Id="rId354" Type="http://schemas.openxmlformats.org/officeDocument/2006/relationships/image" Target="media/image346.gif"/><Relationship Id="rId355" Type="http://schemas.openxmlformats.org/officeDocument/2006/relationships/image" Target="media/image347.gif"/><Relationship Id="rId356" Type="http://schemas.openxmlformats.org/officeDocument/2006/relationships/image" Target="media/image348.gif"/><Relationship Id="rId357" Type="http://schemas.openxmlformats.org/officeDocument/2006/relationships/image" Target="media/image349.gif"/><Relationship Id="rId358" Type="http://schemas.openxmlformats.org/officeDocument/2006/relationships/image" Target="media/image350.gif"/><Relationship Id="rId359" Type="http://schemas.openxmlformats.org/officeDocument/2006/relationships/image" Target="media/image351.gif"/><Relationship Id="rId410" Type="http://schemas.openxmlformats.org/officeDocument/2006/relationships/image" Target="media/image401.jpeg"/><Relationship Id="rId411" Type="http://schemas.openxmlformats.org/officeDocument/2006/relationships/image" Target="media/image402.jpeg"/><Relationship Id="rId412" Type="http://schemas.openxmlformats.org/officeDocument/2006/relationships/image" Target="media/image403.jpeg"/><Relationship Id="rId413" Type="http://schemas.openxmlformats.org/officeDocument/2006/relationships/image" Target="media/image404.jpeg"/><Relationship Id="rId414" Type="http://schemas.openxmlformats.org/officeDocument/2006/relationships/image" Target="media/image405.jpeg"/><Relationship Id="rId415" Type="http://schemas.openxmlformats.org/officeDocument/2006/relationships/image" Target="media/image406.jpeg"/><Relationship Id="rId416" Type="http://schemas.openxmlformats.org/officeDocument/2006/relationships/image" Target="media/image407.jpeg"/><Relationship Id="rId417" Type="http://schemas.openxmlformats.org/officeDocument/2006/relationships/image" Target="media/image408.png"/><Relationship Id="rId418" Type="http://schemas.openxmlformats.org/officeDocument/2006/relationships/image" Target="media/image409.jpeg"/><Relationship Id="rId419" Type="http://schemas.openxmlformats.org/officeDocument/2006/relationships/image" Target="media/image410.jpeg"/><Relationship Id="rId130" Type="http://schemas.openxmlformats.org/officeDocument/2006/relationships/image" Target="media/image122.gif"/><Relationship Id="rId131" Type="http://schemas.openxmlformats.org/officeDocument/2006/relationships/image" Target="media/image123.gif"/><Relationship Id="rId132" Type="http://schemas.openxmlformats.org/officeDocument/2006/relationships/image" Target="media/image124.gif"/><Relationship Id="rId133" Type="http://schemas.openxmlformats.org/officeDocument/2006/relationships/image" Target="media/image125.gif"/><Relationship Id="rId134" Type="http://schemas.openxmlformats.org/officeDocument/2006/relationships/image" Target="media/image126.gif"/><Relationship Id="rId135" Type="http://schemas.openxmlformats.org/officeDocument/2006/relationships/image" Target="media/image127.gif"/><Relationship Id="rId90" Type="http://schemas.openxmlformats.org/officeDocument/2006/relationships/image" Target="media/image82.gif"/><Relationship Id="rId91" Type="http://schemas.openxmlformats.org/officeDocument/2006/relationships/image" Target="media/image83.gif"/><Relationship Id="rId92" Type="http://schemas.openxmlformats.org/officeDocument/2006/relationships/image" Target="media/image84.gif"/><Relationship Id="rId93" Type="http://schemas.openxmlformats.org/officeDocument/2006/relationships/image" Target="media/image85.gif"/><Relationship Id="rId94" Type="http://schemas.openxmlformats.org/officeDocument/2006/relationships/image" Target="media/image86.gif"/><Relationship Id="rId95" Type="http://schemas.openxmlformats.org/officeDocument/2006/relationships/image" Target="media/image87.gif"/><Relationship Id="rId96" Type="http://schemas.openxmlformats.org/officeDocument/2006/relationships/image" Target="media/image88.gif"/><Relationship Id="rId97" Type="http://schemas.openxmlformats.org/officeDocument/2006/relationships/image" Target="media/image89.gif"/><Relationship Id="rId98" Type="http://schemas.openxmlformats.org/officeDocument/2006/relationships/image" Target="media/image90.gif"/><Relationship Id="rId99" Type="http://schemas.openxmlformats.org/officeDocument/2006/relationships/image" Target="media/image91.gif"/><Relationship Id="rId136" Type="http://schemas.openxmlformats.org/officeDocument/2006/relationships/image" Target="media/image128.gif"/><Relationship Id="rId137" Type="http://schemas.openxmlformats.org/officeDocument/2006/relationships/image" Target="media/image129.gif"/><Relationship Id="rId138" Type="http://schemas.openxmlformats.org/officeDocument/2006/relationships/image" Target="media/image130.gif"/><Relationship Id="rId139" Type="http://schemas.openxmlformats.org/officeDocument/2006/relationships/image" Target="media/image131.gif"/><Relationship Id="rId360" Type="http://schemas.openxmlformats.org/officeDocument/2006/relationships/image" Target="media/image352.gif"/><Relationship Id="rId361" Type="http://schemas.openxmlformats.org/officeDocument/2006/relationships/image" Target="media/image353.gif"/><Relationship Id="rId362" Type="http://schemas.openxmlformats.org/officeDocument/2006/relationships/image" Target="media/image354.gif"/><Relationship Id="rId363" Type="http://schemas.openxmlformats.org/officeDocument/2006/relationships/image" Target="media/image355.gif"/><Relationship Id="rId364" Type="http://schemas.openxmlformats.org/officeDocument/2006/relationships/hyperlink" Target="http://www.aikidofaq.com/history/osensei.html" TargetMode="External"/><Relationship Id="rId365" Type="http://schemas.openxmlformats.org/officeDocument/2006/relationships/image" Target="media/image356.gif"/><Relationship Id="rId366" Type="http://schemas.openxmlformats.org/officeDocument/2006/relationships/image" Target="media/image357.gif"/><Relationship Id="rId367" Type="http://schemas.openxmlformats.org/officeDocument/2006/relationships/image" Target="media/image358.gif"/><Relationship Id="rId368" Type="http://schemas.openxmlformats.org/officeDocument/2006/relationships/image" Target="media/image359.gif"/><Relationship Id="rId369" Type="http://schemas.openxmlformats.org/officeDocument/2006/relationships/image" Target="media/image360.gif"/><Relationship Id="rId420" Type="http://schemas.openxmlformats.org/officeDocument/2006/relationships/image" Target="media/image411.jpeg"/><Relationship Id="rId421" Type="http://schemas.openxmlformats.org/officeDocument/2006/relationships/image" Target="media/image412.jpeg"/><Relationship Id="rId422" Type="http://schemas.openxmlformats.org/officeDocument/2006/relationships/image" Target="media/image413.jpeg"/><Relationship Id="rId423" Type="http://schemas.openxmlformats.org/officeDocument/2006/relationships/image" Target="media/image414.jpeg"/><Relationship Id="rId424" Type="http://schemas.openxmlformats.org/officeDocument/2006/relationships/footer" Target="footer1.xml"/><Relationship Id="rId425" Type="http://schemas.openxmlformats.org/officeDocument/2006/relationships/fontTable" Target="fontTable.xml"/><Relationship Id="rId426" Type="http://schemas.openxmlformats.org/officeDocument/2006/relationships/theme" Target="theme/theme1.xml"/><Relationship Id="rId140" Type="http://schemas.openxmlformats.org/officeDocument/2006/relationships/image" Target="media/image132.gif"/><Relationship Id="rId141" Type="http://schemas.openxmlformats.org/officeDocument/2006/relationships/image" Target="media/image133.gif"/><Relationship Id="rId142" Type="http://schemas.openxmlformats.org/officeDocument/2006/relationships/image" Target="media/image134.gif"/><Relationship Id="rId143" Type="http://schemas.openxmlformats.org/officeDocument/2006/relationships/image" Target="media/image135.gif"/><Relationship Id="rId144" Type="http://schemas.openxmlformats.org/officeDocument/2006/relationships/image" Target="media/image136.gif"/><Relationship Id="rId145" Type="http://schemas.openxmlformats.org/officeDocument/2006/relationships/image" Target="media/image137.gif"/><Relationship Id="rId146" Type="http://schemas.openxmlformats.org/officeDocument/2006/relationships/image" Target="media/image138.gif"/><Relationship Id="rId147" Type="http://schemas.openxmlformats.org/officeDocument/2006/relationships/image" Target="media/image139.gif"/><Relationship Id="rId148" Type="http://schemas.openxmlformats.org/officeDocument/2006/relationships/image" Target="media/image140.gif"/><Relationship Id="rId149" Type="http://schemas.openxmlformats.org/officeDocument/2006/relationships/image" Target="media/image141.gif"/><Relationship Id="rId200" Type="http://schemas.openxmlformats.org/officeDocument/2006/relationships/image" Target="media/image192.gif"/><Relationship Id="rId201" Type="http://schemas.openxmlformats.org/officeDocument/2006/relationships/image" Target="media/image193.gif"/><Relationship Id="rId202" Type="http://schemas.openxmlformats.org/officeDocument/2006/relationships/image" Target="media/image194.gif"/><Relationship Id="rId203" Type="http://schemas.openxmlformats.org/officeDocument/2006/relationships/image" Target="media/image195.gif"/><Relationship Id="rId204" Type="http://schemas.openxmlformats.org/officeDocument/2006/relationships/image" Target="media/image196.gif"/><Relationship Id="rId205" Type="http://schemas.openxmlformats.org/officeDocument/2006/relationships/image" Target="media/image197.gif"/><Relationship Id="rId206" Type="http://schemas.openxmlformats.org/officeDocument/2006/relationships/image" Target="media/image198.gif"/><Relationship Id="rId207" Type="http://schemas.openxmlformats.org/officeDocument/2006/relationships/image" Target="media/image199.gif"/><Relationship Id="rId208" Type="http://schemas.openxmlformats.org/officeDocument/2006/relationships/image" Target="media/image200.gif"/><Relationship Id="rId209" Type="http://schemas.openxmlformats.org/officeDocument/2006/relationships/image" Target="media/image201.gif"/><Relationship Id="rId370" Type="http://schemas.openxmlformats.org/officeDocument/2006/relationships/image" Target="media/image361.gif"/><Relationship Id="rId371" Type="http://schemas.openxmlformats.org/officeDocument/2006/relationships/image" Target="media/image362.gif"/><Relationship Id="rId372" Type="http://schemas.openxmlformats.org/officeDocument/2006/relationships/image" Target="media/image363.gif"/><Relationship Id="rId373" Type="http://schemas.openxmlformats.org/officeDocument/2006/relationships/image" Target="media/image364.gif"/><Relationship Id="rId374" Type="http://schemas.openxmlformats.org/officeDocument/2006/relationships/image" Target="media/image365.gif"/><Relationship Id="rId375" Type="http://schemas.openxmlformats.org/officeDocument/2006/relationships/image" Target="media/image366.gif"/><Relationship Id="rId376" Type="http://schemas.openxmlformats.org/officeDocument/2006/relationships/image" Target="media/image367.gif"/><Relationship Id="rId377" Type="http://schemas.openxmlformats.org/officeDocument/2006/relationships/image" Target="media/image368.gif"/><Relationship Id="rId378" Type="http://schemas.openxmlformats.org/officeDocument/2006/relationships/image" Target="media/image369.gif"/><Relationship Id="rId379" Type="http://schemas.openxmlformats.org/officeDocument/2006/relationships/image" Target="media/image370.gif"/><Relationship Id="rId150" Type="http://schemas.openxmlformats.org/officeDocument/2006/relationships/image" Target="media/image142.gif"/><Relationship Id="rId151" Type="http://schemas.openxmlformats.org/officeDocument/2006/relationships/image" Target="media/image143.gif"/><Relationship Id="rId152" Type="http://schemas.openxmlformats.org/officeDocument/2006/relationships/image" Target="media/image144.gif"/><Relationship Id="rId153" Type="http://schemas.openxmlformats.org/officeDocument/2006/relationships/image" Target="media/image145.gif"/><Relationship Id="rId154" Type="http://schemas.openxmlformats.org/officeDocument/2006/relationships/image" Target="media/image146.gif"/><Relationship Id="rId155" Type="http://schemas.openxmlformats.org/officeDocument/2006/relationships/image" Target="media/image147.gif"/><Relationship Id="rId156" Type="http://schemas.openxmlformats.org/officeDocument/2006/relationships/image" Target="media/image148.gif"/><Relationship Id="rId157" Type="http://schemas.openxmlformats.org/officeDocument/2006/relationships/image" Target="media/image149.gif"/><Relationship Id="rId158" Type="http://schemas.openxmlformats.org/officeDocument/2006/relationships/image" Target="media/image150.gif"/><Relationship Id="rId159" Type="http://schemas.openxmlformats.org/officeDocument/2006/relationships/image" Target="media/image151.gif"/><Relationship Id="rId210" Type="http://schemas.openxmlformats.org/officeDocument/2006/relationships/image" Target="media/image202.gif"/><Relationship Id="rId211" Type="http://schemas.openxmlformats.org/officeDocument/2006/relationships/image" Target="media/image203.gif"/><Relationship Id="rId212" Type="http://schemas.openxmlformats.org/officeDocument/2006/relationships/image" Target="media/image204.gif"/><Relationship Id="rId213" Type="http://schemas.openxmlformats.org/officeDocument/2006/relationships/image" Target="media/image205.gif"/><Relationship Id="rId214" Type="http://schemas.openxmlformats.org/officeDocument/2006/relationships/image" Target="media/image206.gif"/><Relationship Id="rId215" Type="http://schemas.openxmlformats.org/officeDocument/2006/relationships/image" Target="media/image207.gif"/><Relationship Id="rId216" Type="http://schemas.openxmlformats.org/officeDocument/2006/relationships/image" Target="media/image208.gif"/><Relationship Id="rId217" Type="http://schemas.openxmlformats.org/officeDocument/2006/relationships/image" Target="media/image209.gif"/><Relationship Id="rId218" Type="http://schemas.openxmlformats.org/officeDocument/2006/relationships/image" Target="media/image210.gif"/><Relationship Id="rId219" Type="http://schemas.openxmlformats.org/officeDocument/2006/relationships/image" Target="media/image211.gif"/><Relationship Id="rId380" Type="http://schemas.openxmlformats.org/officeDocument/2006/relationships/image" Target="media/image371.gif"/><Relationship Id="rId381" Type="http://schemas.openxmlformats.org/officeDocument/2006/relationships/image" Target="media/image372.gif"/><Relationship Id="rId382" Type="http://schemas.openxmlformats.org/officeDocument/2006/relationships/image" Target="media/image373.gif"/><Relationship Id="rId383" Type="http://schemas.openxmlformats.org/officeDocument/2006/relationships/image" Target="media/image374.gif"/><Relationship Id="rId384" Type="http://schemas.openxmlformats.org/officeDocument/2006/relationships/image" Target="media/image375.gif"/><Relationship Id="rId385" Type="http://schemas.openxmlformats.org/officeDocument/2006/relationships/image" Target="media/image376.gif"/><Relationship Id="rId386" Type="http://schemas.openxmlformats.org/officeDocument/2006/relationships/image" Target="media/image377.gif"/><Relationship Id="rId387" Type="http://schemas.openxmlformats.org/officeDocument/2006/relationships/image" Target="media/image378.gif"/><Relationship Id="rId388" Type="http://schemas.openxmlformats.org/officeDocument/2006/relationships/image" Target="media/image379.gif"/><Relationship Id="rId389" Type="http://schemas.openxmlformats.org/officeDocument/2006/relationships/image" Target="media/image380.gif"/><Relationship Id="rId10" Type="http://schemas.openxmlformats.org/officeDocument/2006/relationships/image" Target="media/image2.gif"/><Relationship Id="rId11" Type="http://schemas.openxmlformats.org/officeDocument/2006/relationships/image" Target="media/image3.png"/><Relationship Id="rId12" Type="http://schemas.openxmlformats.org/officeDocument/2006/relationships/image" Target="media/image4.gif"/><Relationship Id="rId13" Type="http://schemas.openxmlformats.org/officeDocument/2006/relationships/image" Target="media/image5.gif"/><Relationship Id="rId14" Type="http://schemas.openxmlformats.org/officeDocument/2006/relationships/image" Target="media/image6.gif"/><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image" Target="media/image9.gif"/><Relationship Id="rId18" Type="http://schemas.openxmlformats.org/officeDocument/2006/relationships/image" Target="media/image10.gif"/><Relationship Id="rId19" Type="http://schemas.openxmlformats.org/officeDocument/2006/relationships/image" Target="media/image11.gif"/><Relationship Id="rId160" Type="http://schemas.openxmlformats.org/officeDocument/2006/relationships/image" Target="media/image152.gif"/><Relationship Id="rId161" Type="http://schemas.openxmlformats.org/officeDocument/2006/relationships/image" Target="media/image153.gif"/><Relationship Id="rId162" Type="http://schemas.openxmlformats.org/officeDocument/2006/relationships/image" Target="media/image154.gif"/><Relationship Id="rId163" Type="http://schemas.openxmlformats.org/officeDocument/2006/relationships/image" Target="media/image155.gif"/><Relationship Id="rId164" Type="http://schemas.openxmlformats.org/officeDocument/2006/relationships/image" Target="media/image156.gif"/><Relationship Id="rId165" Type="http://schemas.openxmlformats.org/officeDocument/2006/relationships/image" Target="media/image157.gif"/><Relationship Id="rId166" Type="http://schemas.openxmlformats.org/officeDocument/2006/relationships/image" Target="media/image158.gif"/><Relationship Id="rId167" Type="http://schemas.openxmlformats.org/officeDocument/2006/relationships/image" Target="media/image159.gif"/><Relationship Id="rId168" Type="http://schemas.openxmlformats.org/officeDocument/2006/relationships/image" Target="media/image160.gif"/><Relationship Id="rId169" Type="http://schemas.openxmlformats.org/officeDocument/2006/relationships/image" Target="media/image161.gif"/><Relationship Id="rId220" Type="http://schemas.openxmlformats.org/officeDocument/2006/relationships/image" Target="media/image212.gif"/><Relationship Id="rId221" Type="http://schemas.openxmlformats.org/officeDocument/2006/relationships/image" Target="media/image213.gif"/><Relationship Id="rId222" Type="http://schemas.openxmlformats.org/officeDocument/2006/relationships/image" Target="media/image214.gif"/><Relationship Id="rId223" Type="http://schemas.openxmlformats.org/officeDocument/2006/relationships/image" Target="media/image215.gif"/><Relationship Id="rId224" Type="http://schemas.openxmlformats.org/officeDocument/2006/relationships/image" Target="media/image216.gif"/><Relationship Id="rId225" Type="http://schemas.openxmlformats.org/officeDocument/2006/relationships/image" Target="media/image217.gif"/><Relationship Id="rId226" Type="http://schemas.openxmlformats.org/officeDocument/2006/relationships/image" Target="media/image218.gif"/><Relationship Id="rId227" Type="http://schemas.openxmlformats.org/officeDocument/2006/relationships/image" Target="media/image219.gif"/><Relationship Id="rId228" Type="http://schemas.openxmlformats.org/officeDocument/2006/relationships/image" Target="media/image220.gif"/><Relationship Id="rId229" Type="http://schemas.openxmlformats.org/officeDocument/2006/relationships/image" Target="media/image221.gif"/><Relationship Id="rId390" Type="http://schemas.openxmlformats.org/officeDocument/2006/relationships/image" Target="media/image381.gif"/><Relationship Id="rId391" Type="http://schemas.openxmlformats.org/officeDocument/2006/relationships/image" Target="media/image382.gif"/><Relationship Id="rId392" Type="http://schemas.openxmlformats.org/officeDocument/2006/relationships/image" Target="media/image383.gif"/><Relationship Id="rId393" Type="http://schemas.openxmlformats.org/officeDocument/2006/relationships/image" Target="media/image384.gif"/><Relationship Id="rId394" Type="http://schemas.openxmlformats.org/officeDocument/2006/relationships/image" Target="media/image385.gif"/><Relationship Id="rId395" Type="http://schemas.openxmlformats.org/officeDocument/2006/relationships/image" Target="media/image386.gif"/><Relationship Id="rId396" Type="http://schemas.openxmlformats.org/officeDocument/2006/relationships/image" Target="media/image387.gif"/><Relationship Id="rId397" Type="http://schemas.openxmlformats.org/officeDocument/2006/relationships/image" Target="media/image388.gif"/><Relationship Id="rId398" Type="http://schemas.openxmlformats.org/officeDocument/2006/relationships/image" Target="media/image389.gif"/><Relationship Id="rId399" Type="http://schemas.openxmlformats.org/officeDocument/2006/relationships/image" Target="media/image390.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1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9704F0-739E-014C-AF93-4BB2148B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 (x86)\Microsoft Office\Templates\1033\EssentialReport.dotx</Template>
  <TotalTime>72</TotalTime>
  <Pages>35</Pages>
  <Words>4999</Words>
  <Characters>28497</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Takemusu aikido - maryland</vt:lpstr>
    </vt:vector>
  </TitlesOfParts>
  <Company/>
  <LinksUpToDate>false</LinksUpToDate>
  <CharactersWithSpaces>33430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Takemusu aikido - maryland</dc:title>
  <dc:subject>student curriculum</dc:subject>
  <dc:creator>Corliss, Charles F</dc:creator>
  <cp:lastModifiedBy>hapkidocharlie@mac.com</cp:lastModifiedBy>
  <cp:revision>19</cp:revision>
  <dcterms:created xsi:type="dcterms:W3CDTF">2016-12-17T13:57:00Z</dcterms:created>
  <dcterms:modified xsi:type="dcterms:W3CDTF">2016-12-18T20:28:00Z</dcterms:modified>
</cp:coreProperties>
</file>